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4F2A" w:rsidRPr="00B611C7" w:rsidRDefault="00494F2A" w:rsidP="00494F2A">
      <w:pPr>
        <w:bidi w:val="0"/>
        <w:jc w:val="center"/>
        <w:rPr>
          <w:rFonts w:cs="Times New Roman"/>
          <w:b/>
          <w:bCs/>
          <w:color w:val="800000"/>
          <w:spacing w:val="10"/>
          <w:sz w:val="40"/>
          <w:szCs w:val="40"/>
        </w:rPr>
      </w:pPr>
    </w:p>
    <w:p w:rsidR="00494F2A" w:rsidRPr="00B611C7" w:rsidRDefault="00494F2A" w:rsidP="00494F2A">
      <w:pPr>
        <w:bidi w:val="0"/>
        <w:jc w:val="center"/>
        <w:rPr>
          <w:rFonts w:cs="Times New Roman"/>
          <w:b/>
          <w:bCs/>
          <w:color w:val="800000"/>
          <w:spacing w:val="10"/>
          <w:sz w:val="40"/>
          <w:szCs w:val="40"/>
          <w:lang w:val="es-AR"/>
        </w:rPr>
      </w:pPr>
    </w:p>
    <w:p w:rsidR="002725C8" w:rsidRPr="000C0748" w:rsidRDefault="00AB053F" w:rsidP="002C1B63">
      <w:pPr>
        <w:tabs>
          <w:tab w:val="left" w:pos="-2790"/>
        </w:tabs>
        <w:bidi w:val="0"/>
        <w:jc w:val="center"/>
        <w:rPr>
          <w:rFonts w:cs="Times New Roman"/>
          <w:b/>
          <w:bCs/>
          <w:color w:val="800000"/>
          <w:spacing w:val="10"/>
          <w:sz w:val="44"/>
          <w:szCs w:val="44"/>
        </w:rPr>
      </w:pPr>
      <w:bookmarkStart w:id="0" w:name="OLE_LINK1"/>
      <w:bookmarkStart w:id="1" w:name="OLE_LINK2"/>
      <w:bookmarkStart w:id="2" w:name="OLE_LINK9"/>
      <w:bookmarkStart w:id="3" w:name="OLE_LINK10"/>
      <w:bookmarkStart w:id="4" w:name="OLE_LINK11"/>
      <w:bookmarkStart w:id="5" w:name="OLE_LINK14"/>
      <w:bookmarkStart w:id="6" w:name="OLE_LINK17"/>
      <w:bookmarkStart w:id="7" w:name="OLE_LINK18"/>
      <w:bookmarkStart w:id="8" w:name="OLE_LINK19"/>
      <w:bookmarkStart w:id="9" w:name="OLE_LINK20"/>
      <w:r w:rsidRPr="000C0748">
        <w:rPr>
          <w:rFonts w:ascii="Gautami" w:hAnsi="Gautami" w:cs="Gautami" w:hint="cs"/>
          <w:b/>
          <w:bCs/>
          <w:color w:val="800000"/>
          <w:spacing w:val="10"/>
          <w:sz w:val="44"/>
          <w:szCs w:val="44"/>
          <w:cs/>
          <w:lang w:bidi="te-IN"/>
        </w:rPr>
        <w:t>ఇస్లాం</w:t>
      </w:r>
      <w:r w:rsidRPr="000C0748">
        <w:rPr>
          <w:rFonts w:cs="Times New Roman"/>
          <w:b/>
          <w:bCs/>
          <w:color w:val="800000"/>
          <w:spacing w:val="10"/>
          <w:sz w:val="44"/>
          <w:szCs w:val="44"/>
          <w:cs/>
          <w:lang w:bidi="te-IN"/>
        </w:rPr>
        <w:t xml:space="preserve"> </w:t>
      </w:r>
      <w:r w:rsidRPr="000C0748">
        <w:rPr>
          <w:rFonts w:ascii="Gautami" w:hAnsi="Gautami" w:cs="Gautami" w:hint="cs"/>
          <w:b/>
          <w:bCs/>
          <w:color w:val="800000"/>
          <w:spacing w:val="10"/>
          <w:sz w:val="44"/>
          <w:szCs w:val="44"/>
          <w:cs/>
          <w:lang w:bidi="te-IN"/>
        </w:rPr>
        <w:t>గురించి</w:t>
      </w:r>
      <w:r w:rsidRPr="000C0748">
        <w:rPr>
          <w:rFonts w:cs="Times New Roman"/>
          <w:b/>
          <w:bCs/>
          <w:color w:val="800000"/>
          <w:spacing w:val="10"/>
          <w:sz w:val="44"/>
          <w:szCs w:val="44"/>
          <w:cs/>
          <w:lang w:bidi="te-IN"/>
        </w:rPr>
        <w:t xml:space="preserve"> </w:t>
      </w:r>
      <w:r w:rsidRPr="000C0748">
        <w:rPr>
          <w:rFonts w:ascii="Gautami" w:hAnsi="Gautami" w:cs="Gautami" w:hint="cs"/>
          <w:b/>
          <w:bCs/>
          <w:color w:val="800000"/>
          <w:spacing w:val="10"/>
          <w:sz w:val="44"/>
          <w:szCs w:val="44"/>
          <w:cs/>
          <w:lang w:bidi="te-IN"/>
        </w:rPr>
        <w:t>సాధారణంగా</w:t>
      </w:r>
      <w:r w:rsidRPr="000C0748">
        <w:rPr>
          <w:rFonts w:cs="Times New Roman"/>
          <w:b/>
          <w:bCs/>
          <w:color w:val="800000"/>
          <w:spacing w:val="10"/>
          <w:sz w:val="44"/>
          <w:szCs w:val="44"/>
          <w:cs/>
          <w:lang w:bidi="te-IN"/>
        </w:rPr>
        <w:t xml:space="preserve"> </w:t>
      </w:r>
      <w:r w:rsidRPr="000C0748">
        <w:rPr>
          <w:rFonts w:ascii="Gautami" w:hAnsi="Gautami" w:cs="Gautami" w:hint="cs"/>
          <w:b/>
          <w:bCs/>
          <w:color w:val="800000"/>
          <w:spacing w:val="10"/>
          <w:sz w:val="44"/>
          <w:szCs w:val="44"/>
          <w:cs/>
          <w:lang w:bidi="te-IN"/>
        </w:rPr>
        <w:t>అడిగే</w:t>
      </w:r>
      <w:r w:rsidRPr="000C0748">
        <w:rPr>
          <w:rFonts w:cs="Times New Roman"/>
          <w:b/>
          <w:bCs/>
          <w:color w:val="800000"/>
          <w:spacing w:val="10"/>
          <w:sz w:val="44"/>
          <w:szCs w:val="44"/>
          <w:cs/>
          <w:lang w:bidi="te-IN"/>
        </w:rPr>
        <w:t xml:space="preserve"> </w:t>
      </w:r>
      <w:r w:rsidR="00A66D83" w:rsidRPr="000C0748">
        <w:rPr>
          <w:rFonts w:cs="Times New Roman"/>
          <w:b/>
          <w:bCs/>
          <w:color w:val="800000"/>
          <w:spacing w:val="10"/>
          <w:sz w:val="44"/>
          <w:szCs w:val="44"/>
        </w:rPr>
        <w:t xml:space="preserve">7 </w:t>
      </w:r>
      <w:r w:rsidRPr="000C0748">
        <w:rPr>
          <w:rFonts w:ascii="Gautami" w:hAnsi="Gautami" w:cs="Gautami" w:hint="cs"/>
          <w:b/>
          <w:bCs/>
          <w:color w:val="800000"/>
          <w:spacing w:val="10"/>
          <w:sz w:val="44"/>
          <w:szCs w:val="44"/>
          <w:cs/>
          <w:lang w:bidi="te-IN"/>
        </w:rPr>
        <w:t>ప్రశ్నలు</w:t>
      </w:r>
      <w:r w:rsidRPr="000C0748">
        <w:rPr>
          <w:rFonts w:cs="Times New Roman"/>
          <w:b/>
          <w:bCs/>
          <w:color w:val="800000"/>
          <w:spacing w:val="10"/>
          <w:sz w:val="44"/>
          <w:szCs w:val="44"/>
          <w:cs/>
          <w:lang w:bidi="te-IN"/>
        </w:rPr>
        <w:t xml:space="preserve"> </w:t>
      </w:r>
    </w:p>
    <w:p w:rsidR="004228F8" w:rsidRPr="00B611C7" w:rsidRDefault="004228F8" w:rsidP="004228F8">
      <w:pPr>
        <w:tabs>
          <w:tab w:val="left" w:pos="-2790"/>
        </w:tabs>
        <w:bidi w:val="0"/>
        <w:jc w:val="center"/>
        <w:rPr>
          <w:rFonts w:cs="Times New Roman"/>
          <w:b/>
          <w:bCs/>
          <w:color w:val="800000"/>
          <w:spacing w:val="10"/>
          <w:sz w:val="48"/>
          <w:szCs w:val="48"/>
        </w:rPr>
      </w:pPr>
    </w:p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p w:rsidR="003E7407" w:rsidRPr="000C0748" w:rsidRDefault="003E7407" w:rsidP="00A66D83">
      <w:pPr>
        <w:tabs>
          <w:tab w:val="left" w:pos="-3150"/>
        </w:tabs>
        <w:jc w:val="center"/>
        <w:rPr>
          <w:rFonts w:cs="KFGQPC Uthman Taha Naskh"/>
          <w:spacing w:val="10"/>
          <w:sz w:val="44"/>
          <w:szCs w:val="44"/>
        </w:rPr>
      </w:pPr>
      <w:r w:rsidRPr="000C0748">
        <w:rPr>
          <w:rFonts w:cs="KFGQPC Uthman Taha Naskh"/>
          <w:spacing w:val="10"/>
          <w:sz w:val="44"/>
          <w:szCs w:val="44"/>
          <w:rtl/>
        </w:rPr>
        <w:t xml:space="preserve">﴿ </w:t>
      </w:r>
      <w:r w:rsidR="00A66D83" w:rsidRPr="000C0748">
        <w:rPr>
          <w:rFonts w:cs="KFGQPC Uthman Taha Naskh"/>
          <w:spacing w:val="10"/>
          <w:sz w:val="44"/>
          <w:szCs w:val="44"/>
          <w:rtl/>
        </w:rPr>
        <w:t>أجوبة على 7 اسئلة شائعة حول الإسلام</w:t>
      </w:r>
      <w:r w:rsidR="009C5C1A" w:rsidRPr="000C0748">
        <w:rPr>
          <w:rFonts w:cs="KFGQPC Uthman Taha Naskh"/>
          <w:spacing w:val="10"/>
          <w:sz w:val="44"/>
          <w:szCs w:val="44"/>
          <w:rtl/>
        </w:rPr>
        <w:t xml:space="preserve"> </w:t>
      </w:r>
      <w:r w:rsidRPr="000C0748">
        <w:rPr>
          <w:rFonts w:cs="KFGQPC Uthman Taha Naskh"/>
          <w:spacing w:val="10"/>
          <w:sz w:val="44"/>
          <w:szCs w:val="44"/>
          <w:rtl/>
        </w:rPr>
        <w:t>﴾</w:t>
      </w:r>
    </w:p>
    <w:p w:rsidR="005016BB" w:rsidRPr="00B611C7" w:rsidRDefault="005016BB" w:rsidP="00AB053F">
      <w:pPr>
        <w:bidi w:val="0"/>
        <w:jc w:val="center"/>
        <w:rPr>
          <w:rFonts w:eastAsia="MS UI Gothic" w:cs="Times New Roman"/>
          <w:spacing w:val="10"/>
          <w:sz w:val="28"/>
          <w:szCs w:val="28"/>
          <w:lang w:val="es-AR" w:bidi="ar-EG"/>
        </w:rPr>
      </w:pPr>
      <w:r w:rsidRPr="00B611C7">
        <w:rPr>
          <w:rFonts w:eastAsia="MS UI Gothic" w:cs="Times New Roman"/>
          <w:spacing w:val="10"/>
          <w:sz w:val="28"/>
          <w:szCs w:val="28"/>
          <w:rtl/>
          <w:lang w:bidi="ar-EG"/>
        </w:rPr>
        <w:t>]</w:t>
      </w:r>
      <w:r w:rsidRPr="00B611C7">
        <w:rPr>
          <w:rFonts w:eastAsia="MS UI Gothic" w:cs="Times New Roman"/>
          <w:spacing w:val="10"/>
          <w:sz w:val="28"/>
          <w:szCs w:val="28"/>
          <w:lang w:val="es-AR"/>
        </w:rPr>
        <w:t xml:space="preserve"> </w:t>
      </w:r>
      <w:r w:rsidR="00AB053F" w:rsidRPr="00B611C7">
        <w:rPr>
          <w:rFonts w:eastAsia="MS UI Gothic" w:cs="Times New Roman"/>
          <w:spacing w:val="10"/>
          <w:sz w:val="28"/>
          <w:szCs w:val="28"/>
        </w:rPr>
        <w:t xml:space="preserve">Telugu – </w:t>
      </w:r>
      <w:r w:rsidR="00AB053F" w:rsidRPr="00B611C7">
        <w:rPr>
          <w:rFonts w:ascii="Gautami" w:eastAsia="MS UI Gothic" w:hAnsi="Gautami" w:cs="Gautami" w:hint="cs"/>
          <w:spacing w:val="10"/>
          <w:sz w:val="28"/>
          <w:szCs w:val="28"/>
          <w:cs/>
          <w:lang w:bidi="te-IN"/>
        </w:rPr>
        <w:t>తెలుగు</w:t>
      </w:r>
      <w:r w:rsidR="00AB053F" w:rsidRPr="00B611C7">
        <w:rPr>
          <w:rFonts w:eastAsia="MS UI Gothic" w:cs="Times New Roman"/>
          <w:spacing w:val="10"/>
          <w:sz w:val="28"/>
          <w:szCs w:val="28"/>
          <w:cs/>
          <w:lang w:bidi="te-IN"/>
        </w:rPr>
        <w:t xml:space="preserve"> </w:t>
      </w:r>
      <w:r w:rsidRPr="00B611C7">
        <w:rPr>
          <w:rFonts w:eastAsia="MS UI Gothic" w:cs="Times New Roman"/>
          <w:spacing w:val="10"/>
          <w:sz w:val="28"/>
          <w:szCs w:val="28"/>
          <w:lang w:val="es-AR"/>
        </w:rPr>
        <w:t xml:space="preserve"> – </w:t>
      </w:r>
      <w:r w:rsidR="00AB053F" w:rsidRPr="00B611C7">
        <w:rPr>
          <w:rFonts w:eastAsia="MS UI Gothic" w:cs="Times New Roman"/>
          <w:spacing w:val="10"/>
          <w:sz w:val="28"/>
          <w:szCs w:val="28"/>
          <w:rtl/>
          <w:lang w:val="es-AR"/>
        </w:rPr>
        <w:t>تلغو</w:t>
      </w:r>
      <w:r w:rsidRPr="00B611C7">
        <w:rPr>
          <w:rFonts w:eastAsia="MS UI Gothic" w:cs="Times New Roman"/>
          <w:spacing w:val="10"/>
          <w:sz w:val="28"/>
          <w:szCs w:val="28"/>
          <w:lang w:val="es-AR"/>
        </w:rPr>
        <w:t xml:space="preserve"> </w:t>
      </w:r>
      <w:r w:rsidRPr="00B611C7">
        <w:rPr>
          <w:rFonts w:eastAsia="MS UI Gothic" w:cs="Times New Roman"/>
          <w:spacing w:val="10"/>
          <w:sz w:val="28"/>
          <w:szCs w:val="28"/>
          <w:rtl/>
          <w:lang w:bidi="ar-EG"/>
        </w:rPr>
        <w:t>[</w:t>
      </w:r>
      <w:r w:rsidRPr="00B611C7">
        <w:rPr>
          <w:rFonts w:cs="Times New Roman"/>
          <w:spacing w:val="10"/>
          <w:sz w:val="28"/>
          <w:szCs w:val="28"/>
          <w:lang w:val="es-AR"/>
        </w:rPr>
        <w:t xml:space="preserve"> </w:t>
      </w:r>
    </w:p>
    <w:p w:rsidR="00180C91" w:rsidRPr="00B611C7" w:rsidRDefault="00180C91" w:rsidP="00757613">
      <w:pPr>
        <w:bidi w:val="0"/>
        <w:spacing w:before="150" w:after="150" w:line="284" w:lineRule="atLeast"/>
        <w:jc w:val="center"/>
        <w:rPr>
          <w:rStyle w:val="divx11"/>
          <w:rFonts w:cs="Times New Roman"/>
          <w:b/>
          <w:bCs/>
          <w:spacing w:val="10"/>
          <w:sz w:val="40"/>
          <w:szCs w:val="40"/>
          <w:rtl/>
        </w:rPr>
      </w:pPr>
    </w:p>
    <w:p w:rsidR="00180C91" w:rsidRPr="00B611C7" w:rsidRDefault="00180C91" w:rsidP="00757613">
      <w:pPr>
        <w:bidi w:val="0"/>
        <w:spacing w:before="150" w:after="150" w:line="284" w:lineRule="atLeast"/>
        <w:jc w:val="center"/>
        <w:rPr>
          <w:rStyle w:val="divx11"/>
          <w:rFonts w:cs="Times New Roman"/>
          <w:b/>
          <w:bCs/>
          <w:spacing w:val="10"/>
          <w:sz w:val="40"/>
          <w:szCs w:val="40"/>
          <w:rtl/>
        </w:rPr>
      </w:pPr>
    </w:p>
    <w:p w:rsidR="005016BB" w:rsidRPr="00B611C7" w:rsidRDefault="005016BB" w:rsidP="005016BB">
      <w:pPr>
        <w:bidi w:val="0"/>
        <w:spacing w:before="150" w:after="150" w:line="284" w:lineRule="atLeast"/>
        <w:jc w:val="center"/>
        <w:rPr>
          <w:rFonts w:cs="Times New Roman"/>
          <w:spacing w:val="10"/>
          <w:sz w:val="44"/>
          <w:szCs w:val="44"/>
          <w:lang w:val="tr-TR"/>
        </w:rPr>
      </w:pPr>
    </w:p>
    <w:p w:rsidR="004228F8" w:rsidRPr="00B611C7" w:rsidRDefault="004228F8" w:rsidP="004228F8">
      <w:pPr>
        <w:bidi w:val="0"/>
        <w:spacing w:before="150" w:after="150" w:line="284" w:lineRule="atLeast"/>
        <w:jc w:val="center"/>
        <w:rPr>
          <w:rFonts w:cs="Times New Roman"/>
          <w:spacing w:val="10"/>
          <w:sz w:val="44"/>
          <w:szCs w:val="44"/>
          <w:lang w:val="tr-TR"/>
        </w:rPr>
      </w:pPr>
    </w:p>
    <w:p w:rsidR="004228F8" w:rsidRPr="00B611C7" w:rsidRDefault="004228F8" w:rsidP="004228F8">
      <w:pPr>
        <w:bidi w:val="0"/>
        <w:spacing w:before="150" w:after="150" w:line="284" w:lineRule="atLeast"/>
        <w:jc w:val="center"/>
        <w:rPr>
          <w:rStyle w:val="divx11"/>
          <w:rFonts w:cs="Times New Roman"/>
          <w:spacing w:val="10"/>
          <w:sz w:val="40"/>
          <w:szCs w:val="40"/>
        </w:rPr>
      </w:pPr>
    </w:p>
    <w:p w:rsidR="002725C8" w:rsidRPr="00B611C7" w:rsidRDefault="002725C8" w:rsidP="002725C8">
      <w:pPr>
        <w:bidi w:val="0"/>
        <w:spacing w:before="150" w:after="150" w:line="284" w:lineRule="atLeast"/>
        <w:jc w:val="center"/>
        <w:rPr>
          <w:rStyle w:val="divx11"/>
          <w:rFonts w:cs="Times New Roman"/>
          <w:spacing w:val="10"/>
          <w:sz w:val="40"/>
          <w:szCs w:val="40"/>
        </w:rPr>
      </w:pPr>
    </w:p>
    <w:p w:rsidR="009B3BB3" w:rsidRPr="00B611C7" w:rsidRDefault="009B3BB3" w:rsidP="009B3BB3">
      <w:pPr>
        <w:bidi w:val="0"/>
        <w:spacing w:before="150" w:after="150" w:line="284" w:lineRule="atLeast"/>
        <w:jc w:val="center"/>
        <w:rPr>
          <w:rStyle w:val="divx11"/>
          <w:rFonts w:cs="Times New Roman"/>
          <w:spacing w:val="10"/>
          <w:sz w:val="40"/>
          <w:szCs w:val="40"/>
        </w:rPr>
      </w:pPr>
    </w:p>
    <w:p w:rsidR="002725C8" w:rsidRDefault="002725C8" w:rsidP="002725C8">
      <w:pPr>
        <w:bidi w:val="0"/>
        <w:spacing w:before="150" w:after="150" w:line="284" w:lineRule="atLeast"/>
        <w:jc w:val="center"/>
        <w:rPr>
          <w:rStyle w:val="divx11"/>
          <w:rFonts w:cs="Times New Roman"/>
          <w:spacing w:val="10"/>
          <w:sz w:val="40"/>
          <w:szCs w:val="40"/>
        </w:rPr>
      </w:pPr>
    </w:p>
    <w:p w:rsidR="000C0748" w:rsidRDefault="000C0748" w:rsidP="000C0748">
      <w:pPr>
        <w:bidi w:val="0"/>
        <w:spacing w:before="150" w:after="150" w:line="284" w:lineRule="atLeast"/>
        <w:jc w:val="center"/>
        <w:rPr>
          <w:rStyle w:val="divx11"/>
          <w:rFonts w:cs="Times New Roman"/>
          <w:spacing w:val="10"/>
          <w:sz w:val="40"/>
          <w:szCs w:val="40"/>
        </w:rPr>
      </w:pPr>
    </w:p>
    <w:p w:rsidR="000C0748" w:rsidRDefault="000C0748" w:rsidP="000C0748">
      <w:pPr>
        <w:bidi w:val="0"/>
        <w:spacing w:before="150" w:after="150" w:line="284" w:lineRule="atLeast"/>
        <w:jc w:val="center"/>
        <w:rPr>
          <w:rStyle w:val="divx11"/>
          <w:rFonts w:cs="Times New Roman"/>
          <w:spacing w:val="10"/>
          <w:sz w:val="40"/>
          <w:szCs w:val="40"/>
        </w:rPr>
      </w:pPr>
    </w:p>
    <w:p w:rsidR="000C0748" w:rsidRDefault="000C0748" w:rsidP="000C0748">
      <w:pPr>
        <w:bidi w:val="0"/>
        <w:spacing w:before="150" w:after="150" w:line="284" w:lineRule="atLeast"/>
        <w:jc w:val="center"/>
        <w:rPr>
          <w:rStyle w:val="divx11"/>
          <w:rFonts w:cs="Times New Roman"/>
          <w:spacing w:val="10"/>
          <w:sz w:val="40"/>
          <w:szCs w:val="40"/>
        </w:rPr>
      </w:pPr>
    </w:p>
    <w:p w:rsidR="000C0748" w:rsidRDefault="000C0748" w:rsidP="000C0748">
      <w:pPr>
        <w:bidi w:val="0"/>
        <w:spacing w:before="150" w:after="150" w:line="284" w:lineRule="atLeast"/>
        <w:jc w:val="center"/>
        <w:rPr>
          <w:rStyle w:val="divx11"/>
          <w:rFonts w:cs="Times New Roman"/>
          <w:spacing w:val="10"/>
          <w:sz w:val="40"/>
          <w:szCs w:val="40"/>
        </w:rPr>
      </w:pPr>
    </w:p>
    <w:p w:rsidR="000C0748" w:rsidRDefault="000C0748" w:rsidP="000C0748">
      <w:pPr>
        <w:bidi w:val="0"/>
        <w:spacing w:before="150" w:after="150" w:line="284" w:lineRule="atLeast"/>
        <w:jc w:val="center"/>
        <w:rPr>
          <w:rStyle w:val="divx11"/>
          <w:rFonts w:cs="Times New Roman"/>
          <w:spacing w:val="10"/>
          <w:sz w:val="40"/>
          <w:szCs w:val="40"/>
        </w:rPr>
      </w:pPr>
    </w:p>
    <w:p w:rsidR="000C0748" w:rsidRPr="00B611C7" w:rsidRDefault="000C0748" w:rsidP="000C0748">
      <w:pPr>
        <w:bidi w:val="0"/>
        <w:spacing w:before="150" w:after="150" w:line="284" w:lineRule="atLeast"/>
        <w:jc w:val="center"/>
        <w:rPr>
          <w:rStyle w:val="divx11"/>
          <w:rFonts w:cs="Times New Roman"/>
          <w:spacing w:val="10"/>
          <w:sz w:val="40"/>
          <w:szCs w:val="40"/>
          <w:rtl/>
        </w:rPr>
      </w:pPr>
    </w:p>
    <w:p w:rsidR="00056BB0" w:rsidRPr="00B611C7" w:rsidRDefault="00494F2A" w:rsidP="000C0748">
      <w:pPr>
        <w:bidi w:val="0"/>
        <w:jc w:val="center"/>
        <w:rPr>
          <w:rFonts w:cs="Times New Roman"/>
          <w:color w:val="800000"/>
          <w:spacing w:val="10"/>
          <w:sz w:val="28"/>
          <w:szCs w:val="28"/>
          <w:rtl/>
          <w:lang w:val="es-AR"/>
        </w:rPr>
      </w:pPr>
      <w:r w:rsidRPr="00B611C7">
        <w:rPr>
          <w:rFonts w:cs="Times New Roman"/>
          <w:spacing w:val="10"/>
          <w:sz w:val="28"/>
          <w:szCs w:val="28"/>
        </w:rPr>
        <w:t>20</w:t>
      </w:r>
      <w:r w:rsidR="00E62E57" w:rsidRPr="00B611C7">
        <w:rPr>
          <w:rFonts w:cs="Times New Roman"/>
          <w:spacing w:val="10"/>
          <w:sz w:val="28"/>
          <w:szCs w:val="28"/>
        </w:rPr>
        <w:t>1</w:t>
      </w:r>
      <w:r w:rsidR="000C0748">
        <w:rPr>
          <w:rFonts w:cs="Times New Roman"/>
          <w:spacing w:val="10"/>
          <w:sz w:val="28"/>
          <w:szCs w:val="28"/>
        </w:rPr>
        <w:t>5</w:t>
      </w:r>
      <w:r w:rsidRPr="00B611C7">
        <w:rPr>
          <w:rFonts w:cs="Times New Roman"/>
          <w:spacing w:val="10"/>
          <w:sz w:val="28"/>
          <w:szCs w:val="28"/>
        </w:rPr>
        <w:t xml:space="preserve"> - 143</w:t>
      </w:r>
      <w:r w:rsidR="00AB053F" w:rsidRPr="00B611C7">
        <w:rPr>
          <w:rFonts w:cs="Times New Roman"/>
          <w:spacing w:val="10"/>
          <w:sz w:val="28"/>
          <w:szCs w:val="28"/>
        </w:rPr>
        <w:t>6</w:t>
      </w:r>
    </w:p>
    <w:p w:rsidR="00056BB0" w:rsidRPr="00B611C7" w:rsidRDefault="00EA50AA" w:rsidP="00056BB0">
      <w:pPr>
        <w:bidi w:val="0"/>
        <w:spacing w:before="150" w:after="150" w:line="284" w:lineRule="atLeast"/>
        <w:jc w:val="center"/>
        <w:rPr>
          <w:rFonts w:cs="Times New Roman"/>
          <w:b/>
          <w:bCs/>
          <w:color w:val="800000"/>
          <w:spacing w:val="10"/>
          <w:sz w:val="32"/>
          <w:szCs w:val="32"/>
          <w:rtl/>
          <w:lang w:bidi="ar-EG"/>
        </w:rPr>
      </w:pPr>
      <w:r w:rsidRPr="00B611C7">
        <w:rPr>
          <w:rFonts w:cs="Times New Roman"/>
          <w:b/>
          <w:bCs/>
          <w:noProof/>
          <w:color w:val="800000"/>
          <w:spacing w:val="10"/>
          <w:sz w:val="32"/>
          <w:szCs w:val="32"/>
        </w:rPr>
        <w:drawing>
          <wp:inline distT="0" distB="0" distL="0" distR="0">
            <wp:extent cx="1652270" cy="311785"/>
            <wp:effectExtent l="0" t="0" r="0" b="0"/>
            <wp:docPr id="1" name="Picture 1" descr="elogo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31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1FB" w:rsidRPr="00B611C7" w:rsidRDefault="007161FB" w:rsidP="007161FB">
      <w:pPr>
        <w:bidi w:val="0"/>
        <w:spacing w:before="150" w:after="150" w:line="284" w:lineRule="atLeast"/>
        <w:jc w:val="center"/>
        <w:rPr>
          <w:rFonts w:cs="Times New Roman"/>
          <w:b/>
          <w:bCs/>
          <w:color w:val="800000"/>
          <w:spacing w:val="10"/>
          <w:sz w:val="40"/>
          <w:szCs w:val="40"/>
          <w:rtl/>
          <w:lang w:bidi="ar-EG"/>
        </w:rPr>
      </w:pPr>
    </w:p>
    <w:p w:rsidR="00A66D83" w:rsidRPr="00B91AE8" w:rsidRDefault="00FD6FAC" w:rsidP="00B91AE8">
      <w:pPr>
        <w:pStyle w:val="NormalWeb"/>
        <w:spacing w:after="98" w:afterAutospacing="0" w:line="360" w:lineRule="auto"/>
        <w:ind w:firstLine="458"/>
        <w:jc w:val="both"/>
        <w:rPr>
          <w:rStyle w:val="Strong"/>
          <w:color w:val="800000"/>
          <w:sz w:val="27"/>
          <w:szCs w:val="27"/>
          <w:rtl/>
          <w:cs/>
        </w:rPr>
      </w:pPr>
      <w:r w:rsidRPr="00B611C7">
        <w:rPr>
          <w:b/>
          <w:bCs/>
          <w:color w:val="800000"/>
          <w:spacing w:val="10"/>
          <w:sz w:val="40"/>
          <w:szCs w:val="40"/>
          <w:lang w:bidi="ar-EG"/>
        </w:rPr>
        <w:br w:type="page"/>
      </w:r>
      <w:r w:rsidR="00A66D83" w:rsidRPr="00B91AE8">
        <w:rPr>
          <w:rStyle w:val="Strong"/>
          <w:color w:val="800000"/>
          <w:spacing w:val="10"/>
          <w:sz w:val="27"/>
          <w:szCs w:val="27"/>
          <w:lang w:bidi="te-IN"/>
        </w:rPr>
        <w:lastRenderedPageBreak/>
        <w:t xml:space="preserve">1. </w:t>
      </w:r>
      <w:r w:rsidR="00AB053F" w:rsidRPr="00B91AE8">
        <w:rPr>
          <w:rStyle w:val="Strong"/>
          <w:rFonts w:ascii="Gautami" w:hAnsi="Gautami" w:cs="Gautami" w:hint="cs"/>
          <w:color w:val="800000"/>
          <w:spacing w:val="10"/>
          <w:sz w:val="27"/>
          <w:szCs w:val="27"/>
          <w:cs/>
          <w:lang w:bidi="te-IN"/>
        </w:rPr>
        <w:t>ఇస్లాం</w:t>
      </w:r>
      <w:r w:rsidR="00AB053F" w:rsidRPr="00B91AE8">
        <w:rPr>
          <w:rStyle w:val="Strong"/>
          <w:color w:val="800000"/>
          <w:spacing w:val="10"/>
          <w:sz w:val="27"/>
          <w:szCs w:val="27"/>
          <w:cs/>
          <w:lang w:bidi="te-IN"/>
        </w:rPr>
        <w:t xml:space="preserve"> </w:t>
      </w:r>
      <w:r w:rsidR="00AB053F" w:rsidRPr="00B91AE8">
        <w:rPr>
          <w:rStyle w:val="Strong"/>
          <w:rFonts w:ascii="Gautami" w:hAnsi="Gautami" w:cs="Gautami" w:hint="cs"/>
          <w:color w:val="800000"/>
          <w:spacing w:val="10"/>
          <w:sz w:val="27"/>
          <w:szCs w:val="27"/>
          <w:cs/>
          <w:lang w:bidi="te-IN"/>
        </w:rPr>
        <w:t>అంటే</w:t>
      </w:r>
      <w:r w:rsidR="00AB053F" w:rsidRPr="00B91AE8">
        <w:rPr>
          <w:rStyle w:val="Strong"/>
          <w:color w:val="800000"/>
          <w:spacing w:val="10"/>
          <w:sz w:val="27"/>
          <w:szCs w:val="27"/>
          <w:cs/>
          <w:lang w:bidi="te-IN"/>
        </w:rPr>
        <w:t xml:space="preserve"> </w:t>
      </w:r>
      <w:r w:rsidR="00AB053F" w:rsidRPr="00B91AE8">
        <w:rPr>
          <w:rStyle w:val="Strong"/>
          <w:rFonts w:ascii="Gautami" w:hAnsi="Gautami" w:cs="Gautami" w:hint="cs"/>
          <w:color w:val="800000"/>
          <w:spacing w:val="10"/>
          <w:sz w:val="27"/>
          <w:szCs w:val="27"/>
          <w:cs/>
          <w:lang w:bidi="te-IN"/>
        </w:rPr>
        <w:t>ఏమిట</w:t>
      </w:r>
      <w:proofErr w:type="gramStart"/>
      <w:r w:rsidR="00AB053F" w:rsidRPr="00B91AE8">
        <w:rPr>
          <w:rStyle w:val="Strong"/>
          <w:rFonts w:ascii="Gautami" w:hAnsi="Gautami" w:cs="Gautami" w:hint="cs"/>
          <w:color w:val="800000"/>
          <w:spacing w:val="10"/>
          <w:sz w:val="27"/>
          <w:szCs w:val="27"/>
          <w:cs/>
          <w:lang w:bidi="te-IN"/>
        </w:rPr>
        <w:t>ి</w:t>
      </w:r>
      <w:r w:rsidR="00AB053F" w:rsidRPr="00B91AE8">
        <w:rPr>
          <w:rStyle w:val="Strong"/>
          <w:color w:val="800000"/>
          <w:spacing w:val="10"/>
          <w:sz w:val="27"/>
          <w:szCs w:val="27"/>
          <w:cs/>
          <w:lang w:bidi="te-IN"/>
        </w:rPr>
        <w:t xml:space="preserve"> </w:t>
      </w:r>
      <w:r w:rsidR="00A66D83" w:rsidRPr="00B91AE8">
        <w:rPr>
          <w:rStyle w:val="Strong"/>
          <w:color w:val="800000"/>
          <w:spacing w:val="10"/>
          <w:sz w:val="27"/>
          <w:szCs w:val="27"/>
          <w:lang w:bidi="te-IN"/>
        </w:rPr>
        <w:t>?</w:t>
      </w:r>
      <w:proofErr w:type="gramEnd"/>
    </w:p>
    <w:p w:rsidR="00A66D83" w:rsidRPr="00B91AE8" w:rsidRDefault="00AB053F" w:rsidP="00962091">
      <w:pPr>
        <w:pStyle w:val="NormalWeb"/>
        <w:spacing w:after="98" w:afterAutospacing="0"/>
        <w:ind w:firstLine="458"/>
        <w:jc w:val="both"/>
        <w:rPr>
          <w:spacing w:val="10"/>
        </w:rPr>
      </w:pPr>
      <w:r w:rsidRPr="00B91AE8">
        <w:rPr>
          <w:rFonts w:ascii="Gautami" w:hAnsi="Gautami" w:cs="Gautami" w:hint="cs"/>
          <w:spacing w:val="10"/>
          <w:cs/>
          <w:lang w:bidi="te-IN"/>
        </w:rPr>
        <w:t>ఇస్లాం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అనేది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సర్వలోక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సృష్టికర్త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అయిన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అల్లాహ్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అవతరింపజేసిన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మరియు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ప్రజల</w:t>
      </w:r>
      <w:r w:rsidRPr="00B91AE8">
        <w:rPr>
          <w:spacing w:val="10"/>
          <w:cs/>
          <w:lang w:bidi="te-IN"/>
        </w:rPr>
        <w:t xml:space="preserve"> </w:t>
      </w:r>
      <w:r w:rsidR="00CC4643" w:rsidRPr="00B91AE8">
        <w:rPr>
          <w:rFonts w:ascii="Gautami" w:hAnsi="Gautami" w:cs="Gautami" w:hint="cs"/>
          <w:spacing w:val="10"/>
          <w:cs/>
          <w:lang w:bidi="te-IN"/>
        </w:rPr>
        <w:t>వైపుకు</w:t>
      </w:r>
      <w:r w:rsidR="00CC4643" w:rsidRPr="00B91AE8">
        <w:rPr>
          <w:spacing w:val="10"/>
          <w:cs/>
          <w:lang w:bidi="te-IN"/>
        </w:rPr>
        <w:t xml:space="preserve"> </w:t>
      </w:r>
      <w:r w:rsidR="00CC4643" w:rsidRPr="00B91AE8">
        <w:rPr>
          <w:rFonts w:ascii="Gautami" w:hAnsi="Gautami" w:cs="Gautami" w:hint="cs"/>
          <w:spacing w:val="10"/>
          <w:cs/>
          <w:lang w:bidi="te-IN"/>
        </w:rPr>
        <w:t>అల్లాహ్</w:t>
      </w:r>
      <w:r w:rsidR="00CC4643"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పంపిన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ప్రవక్తలందరూ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ఆచరించి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చూపిన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ఒక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సత్యధర్మం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పేరు</w:t>
      </w:r>
      <w:r w:rsidRPr="00B91AE8">
        <w:rPr>
          <w:spacing w:val="10"/>
          <w:cs/>
          <w:lang w:bidi="te-IN"/>
        </w:rPr>
        <w:t xml:space="preserve">, </w:t>
      </w:r>
      <w:r w:rsidRPr="00B91AE8">
        <w:rPr>
          <w:rFonts w:ascii="Gautami" w:hAnsi="Gautami" w:cs="Gautami" w:hint="cs"/>
          <w:spacing w:val="10"/>
          <w:cs/>
          <w:lang w:bidi="te-IN"/>
        </w:rPr>
        <w:t>ఇంకా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సరిగ్గా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చెప్పాలంటే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spacing w:val="10"/>
        </w:rPr>
        <w:t>‘</w:t>
      </w:r>
      <w:r w:rsidRPr="00B91AE8">
        <w:rPr>
          <w:rFonts w:ascii="Gautami" w:hAnsi="Gautami" w:cs="Gautami" w:hint="cs"/>
          <w:spacing w:val="10"/>
          <w:cs/>
          <w:lang w:bidi="te-IN"/>
        </w:rPr>
        <w:t>ఒక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ఆదర్శ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జీవన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విధానం</w:t>
      </w:r>
      <w:r w:rsidRPr="00B91AE8">
        <w:rPr>
          <w:spacing w:val="10"/>
        </w:rPr>
        <w:t>’</w:t>
      </w:r>
      <w:r w:rsidR="00CC4643" w:rsidRPr="00B91AE8">
        <w:rPr>
          <w:spacing w:val="10"/>
          <w:cs/>
          <w:lang w:bidi="te-IN"/>
        </w:rPr>
        <w:t>.</w:t>
      </w:r>
      <w:r w:rsidRPr="00B91AE8">
        <w:rPr>
          <w:spacing w:val="10"/>
          <w:cs/>
          <w:lang w:bidi="te-IN"/>
        </w:rPr>
        <w:t xml:space="preserve"> </w:t>
      </w:r>
      <w:r w:rsidR="00CC4643" w:rsidRPr="00B91AE8">
        <w:rPr>
          <w:rFonts w:ascii="Gautami" w:hAnsi="Gautami" w:cs="Gautami" w:hint="cs"/>
          <w:spacing w:val="10"/>
          <w:cs/>
          <w:lang w:bidi="te-IN"/>
        </w:rPr>
        <w:t>ఇతర</w:t>
      </w:r>
      <w:r w:rsidR="00CC4643" w:rsidRPr="00B91AE8">
        <w:rPr>
          <w:spacing w:val="10"/>
          <w:cs/>
          <w:lang w:bidi="te-IN"/>
        </w:rPr>
        <w:t xml:space="preserve"> </w:t>
      </w:r>
      <w:r w:rsidR="00CC4643" w:rsidRPr="00B91AE8">
        <w:rPr>
          <w:rFonts w:ascii="Gautami" w:hAnsi="Gautami" w:cs="Gautami" w:hint="cs"/>
          <w:spacing w:val="10"/>
          <w:cs/>
          <w:lang w:bidi="te-IN"/>
        </w:rPr>
        <w:t>ధర్మాలతో</w:t>
      </w:r>
      <w:r w:rsidR="00CC4643" w:rsidRPr="00B91AE8">
        <w:rPr>
          <w:spacing w:val="10"/>
          <w:cs/>
          <w:lang w:bidi="te-IN"/>
        </w:rPr>
        <w:t xml:space="preserve"> </w:t>
      </w:r>
      <w:r w:rsidR="00CC4643" w:rsidRPr="00B91AE8">
        <w:rPr>
          <w:rFonts w:ascii="Gautami" w:hAnsi="Gautami" w:cs="Gautami" w:hint="cs"/>
          <w:spacing w:val="10"/>
          <w:cs/>
          <w:lang w:bidi="te-IN"/>
        </w:rPr>
        <w:t>పోల్చితే</w:t>
      </w:r>
      <w:r w:rsidR="00CC4643" w:rsidRPr="00B91AE8">
        <w:rPr>
          <w:spacing w:val="10"/>
          <w:cs/>
          <w:lang w:bidi="te-IN"/>
        </w:rPr>
        <w:t xml:space="preserve"> </w:t>
      </w:r>
      <w:r w:rsidR="00CC4643" w:rsidRPr="00B91AE8">
        <w:rPr>
          <w:rFonts w:ascii="Gautami" w:hAnsi="Gautami" w:cs="Gautami" w:hint="cs"/>
          <w:spacing w:val="10"/>
          <w:cs/>
          <w:lang w:bidi="te-IN"/>
        </w:rPr>
        <w:t>ఇస్లాం</w:t>
      </w:r>
      <w:r w:rsidR="00CC4643" w:rsidRPr="00B91AE8">
        <w:rPr>
          <w:spacing w:val="10"/>
          <w:cs/>
          <w:lang w:bidi="te-IN"/>
        </w:rPr>
        <w:t xml:space="preserve"> </w:t>
      </w:r>
      <w:r w:rsidR="00CC4643" w:rsidRPr="00B91AE8">
        <w:rPr>
          <w:rFonts w:ascii="Gautami" w:hAnsi="Gautami" w:cs="Gautami" w:hint="cs"/>
          <w:spacing w:val="10"/>
          <w:cs/>
          <w:lang w:bidi="te-IN"/>
        </w:rPr>
        <w:t>ధర్మం</w:t>
      </w:r>
      <w:r w:rsidR="00CC4643" w:rsidRPr="00B91AE8">
        <w:rPr>
          <w:spacing w:val="10"/>
          <w:cs/>
          <w:lang w:bidi="te-IN"/>
        </w:rPr>
        <w:t xml:space="preserve"> </w:t>
      </w:r>
      <w:r w:rsidR="00CC4643" w:rsidRPr="00B91AE8">
        <w:rPr>
          <w:rFonts w:ascii="Gautami" w:hAnsi="Gautami" w:cs="Gautami" w:hint="cs"/>
          <w:spacing w:val="10"/>
          <w:cs/>
          <w:lang w:bidi="te-IN"/>
        </w:rPr>
        <w:t>యొక్క</w:t>
      </w:r>
      <w:r w:rsidR="00CC4643" w:rsidRPr="00B91AE8">
        <w:rPr>
          <w:spacing w:val="10"/>
          <w:cs/>
          <w:lang w:bidi="te-IN"/>
        </w:rPr>
        <w:t xml:space="preserve"> </w:t>
      </w:r>
      <w:r w:rsidR="00CC4643" w:rsidRPr="00B91AE8">
        <w:rPr>
          <w:rFonts w:ascii="Gautami" w:hAnsi="Gautami" w:cs="Gautami" w:hint="cs"/>
          <w:spacing w:val="10"/>
          <w:cs/>
          <w:lang w:bidi="te-IN"/>
        </w:rPr>
        <w:t>పేరు</w:t>
      </w:r>
      <w:r w:rsidR="00CC4643" w:rsidRPr="00B91AE8">
        <w:rPr>
          <w:spacing w:val="10"/>
          <w:cs/>
          <w:lang w:bidi="te-IN"/>
        </w:rPr>
        <w:t xml:space="preserve"> </w:t>
      </w:r>
      <w:r w:rsidR="00CC4643" w:rsidRPr="00B91AE8">
        <w:rPr>
          <w:rFonts w:ascii="Gautami" w:hAnsi="Gautami" w:cs="Gautami" w:hint="cs"/>
          <w:spacing w:val="10"/>
          <w:cs/>
          <w:lang w:bidi="te-IN"/>
        </w:rPr>
        <w:t>ఒక</w:t>
      </w:r>
      <w:r w:rsidR="00CC4643" w:rsidRPr="00B91AE8">
        <w:rPr>
          <w:spacing w:val="10"/>
          <w:cs/>
          <w:lang w:bidi="te-IN"/>
        </w:rPr>
        <w:t xml:space="preserve"> </w:t>
      </w:r>
      <w:r w:rsidR="00CC4643" w:rsidRPr="00B91AE8">
        <w:rPr>
          <w:rFonts w:ascii="Gautami" w:hAnsi="Gautami" w:cs="Gautami" w:hint="cs"/>
          <w:spacing w:val="10"/>
          <w:cs/>
          <w:lang w:bidi="te-IN"/>
        </w:rPr>
        <w:t>ప్రత్యేకమైన</w:t>
      </w:r>
      <w:r w:rsidR="00CC4643" w:rsidRPr="00B91AE8">
        <w:rPr>
          <w:spacing w:val="10"/>
          <w:cs/>
          <w:lang w:bidi="te-IN"/>
        </w:rPr>
        <w:t xml:space="preserve"> </w:t>
      </w:r>
      <w:r w:rsidR="00CC4643" w:rsidRPr="00B91AE8">
        <w:rPr>
          <w:rFonts w:ascii="Gautami" w:hAnsi="Gautami" w:cs="Gautami" w:hint="cs"/>
          <w:spacing w:val="10"/>
          <w:cs/>
          <w:lang w:bidi="te-IN"/>
        </w:rPr>
        <w:t>సజీవ</w:t>
      </w:r>
      <w:r w:rsidR="00CC4643" w:rsidRPr="00B91AE8">
        <w:rPr>
          <w:spacing w:val="10"/>
          <w:cs/>
          <w:lang w:bidi="te-IN"/>
        </w:rPr>
        <w:t xml:space="preserve"> </w:t>
      </w:r>
      <w:r w:rsidR="00CC4643" w:rsidRPr="00B91AE8">
        <w:rPr>
          <w:rFonts w:ascii="Gautami" w:hAnsi="Gautami" w:cs="Gautami" w:hint="cs"/>
          <w:spacing w:val="10"/>
          <w:cs/>
          <w:lang w:bidi="te-IN"/>
        </w:rPr>
        <w:t>ధర్మం</w:t>
      </w:r>
      <w:r w:rsidR="00CC4643" w:rsidRPr="00B91AE8">
        <w:rPr>
          <w:spacing w:val="10"/>
          <w:cs/>
          <w:lang w:bidi="te-IN"/>
        </w:rPr>
        <w:t xml:space="preserve"> </w:t>
      </w:r>
      <w:r w:rsidR="00CC4643" w:rsidRPr="00B91AE8">
        <w:rPr>
          <w:rFonts w:ascii="Gautami" w:hAnsi="Gautami" w:cs="Gautami" w:hint="cs"/>
          <w:spacing w:val="10"/>
          <w:cs/>
          <w:lang w:bidi="te-IN"/>
        </w:rPr>
        <w:t>పేరుగా</w:t>
      </w:r>
      <w:r w:rsidR="00CC4643" w:rsidRPr="00B91AE8">
        <w:rPr>
          <w:spacing w:val="10"/>
          <w:cs/>
          <w:lang w:bidi="te-IN"/>
        </w:rPr>
        <w:t xml:space="preserve"> </w:t>
      </w:r>
      <w:r w:rsidR="00CC4643" w:rsidRPr="00B91AE8">
        <w:rPr>
          <w:rFonts w:ascii="Gautami" w:hAnsi="Gautami" w:cs="Gautami" w:hint="cs"/>
          <w:spacing w:val="10"/>
          <w:cs/>
          <w:lang w:bidi="te-IN"/>
        </w:rPr>
        <w:t>నిలుస్తుంది</w:t>
      </w:r>
      <w:r w:rsidR="00A66D83" w:rsidRPr="00B91AE8">
        <w:rPr>
          <w:spacing w:val="10"/>
        </w:rPr>
        <w:t xml:space="preserve">; </w:t>
      </w:r>
      <w:r w:rsidR="00D94C32" w:rsidRPr="00B91AE8">
        <w:rPr>
          <w:rFonts w:ascii="Gautami" w:hAnsi="Gautami" w:cs="Gautami" w:hint="cs"/>
          <w:spacing w:val="10"/>
          <w:cs/>
          <w:lang w:bidi="te-IN"/>
        </w:rPr>
        <w:t>క్రైస్తవమతం</w:t>
      </w:r>
      <w:r w:rsidR="00CC4643" w:rsidRPr="00B91AE8">
        <w:rPr>
          <w:spacing w:val="10"/>
          <w:cs/>
          <w:lang w:bidi="te-IN"/>
        </w:rPr>
        <w:t xml:space="preserve">, </w:t>
      </w:r>
      <w:r w:rsidR="00CC4643" w:rsidRPr="00B91AE8">
        <w:rPr>
          <w:rFonts w:ascii="Gautami" w:hAnsi="Gautami" w:cs="Gautami" w:hint="cs"/>
          <w:spacing w:val="10"/>
          <w:cs/>
          <w:lang w:bidi="te-IN"/>
        </w:rPr>
        <w:t>బౌద్ధ</w:t>
      </w:r>
      <w:r w:rsidR="00D94C32" w:rsidRPr="00B91AE8">
        <w:rPr>
          <w:rFonts w:ascii="Gautami" w:hAnsi="Gautami" w:cs="Gautami" w:hint="cs"/>
          <w:spacing w:val="10"/>
          <w:cs/>
          <w:lang w:bidi="te-IN"/>
        </w:rPr>
        <w:t>మతం</w:t>
      </w:r>
      <w:r w:rsidR="00CC4643" w:rsidRPr="00B91AE8">
        <w:rPr>
          <w:spacing w:val="10"/>
          <w:cs/>
          <w:lang w:bidi="te-IN"/>
        </w:rPr>
        <w:t xml:space="preserve"> </w:t>
      </w:r>
      <w:r w:rsidR="00CC4643" w:rsidRPr="00B91AE8">
        <w:rPr>
          <w:rFonts w:ascii="Gautami" w:hAnsi="Gautami" w:cs="Gautami" w:hint="cs"/>
          <w:spacing w:val="10"/>
          <w:cs/>
          <w:lang w:bidi="te-IN"/>
        </w:rPr>
        <w:t>లేదా</w:t>
      </w:r>
      <w:r w:rsidR="00CC4643" w:rsidRPr="00B91AE8">
        <w:rPr>
          <w:spacing w:val="10"/>
          <w:cs/>
          <w:lang w:bidi="te-IN"/>
        </w:rPr>
        <w:t xml:space="preserve"> </w:t>
      </w:r>
      <w:r w:rsidR="00CC4643" w:rsidRPr="00B91AE8">
        <w:rPr>
          <w:rFonts w:ascii="Gautami" w:hAnsi="Gautami" w:cs="Gautami" w:hint="cs"/>
          <w:spacing w:val="10"/>
          <w:cs/>
          <w:lang w:bidi="te-IN"/>
        </w:rPr>
        <w:t>జొరా</w:t>
      </w:r>
      <w:r w:rsidR="00D94C32" w:rsidRPr="00B91AE8">
        <w:rPr>
          <w:rFonts w:ascii="Gautami" w:hAnsi="Gautami" w:cs="Gautami" w:hint="cs"/>
          <w:spacing w:val="10"/>
          <w:cs/>
          <w:lang w:bidi="te-IN"/>
        </w:rPr>
        <w:t>స్ట్రియనిజం</w:t>
      </w:r>
      <w:r w:rsidR="00D94C32" w:rsidRPr="00B91AE8">
        <w:rPr>
          <w:spacing w:val="10"/>
          <w:cs/>
          <w:lang w:bidi="te-IN"/>
        </w:rPr>
        <w:t xml:space="preserve"> </w:t>
      </w:r>
      <w:r w:rsidR="00CC4643" w:rsidRPr="00B91AE8">
        <w:rPr>
          <w:rFonts w:ascii="Gautami" w:hAnsi="Gautami" w:cs="Gautami" w:hint="cs"/>
          <w:spacing w:val="10"/>
          <w:cs/>
          <w:lang w:bidi="te-IN"/>
        </w:rPr>
        <w:t>మాదిరిగా</w:t>
      </w:r>
      <w:r w:rsidR="00CC4643" w:rsidRPr="00B91AE8">
        <w:rPr>
          <w:spacing w:val="10"/>
          <w:cs/>
          <w:lang w:bidi="te-IN"/>
        </w:rPr>
        <w:t xml:space="preserve"> </w:t>
      </w:r>
      <w:r w:rsidR="00CC4643" w:rsidRPr="00B91AE8">
        <w:rPr>
          <w:rFonts w:ascii="Gautami" w:hAnsi="Gautami" w:cs="Gautami" w:hint="cs"/>
          <w:spacing w:val="10"/>
          <w:cs/>
          <w:lang w:bidi="te-IN"/>
        </w:rPr>
        <w:t>అది</w:t>
      </w:r>
      <w:r w:rsidR="00CC4643" w:rsidRPr="00B91AE8">
        <w:rPr>
          <w:spacing w:val="10"/>
          <w:cs/>
          <w:lang w:bidi="te-IN"/>
        </w:rPr>
        <w:t xml:space="preserve"> </w:t>
      </w:r>
      <w:r w:rsidR="00CC4643" w:rsidRPr="00B91AE8">
        <w:rPr>
          <w:rFonts w:ascii="Gautami" w:hAnsi="Gautami" w:cs="Gautami" w:hint="cs"/>
          <w:spacing w:val="10"/>
          <w:cs/>
          <w:lang w:bidi="te-IN"/>
        </w:rPr>
        <w:t>ఎవరో</w:t>
      </w:r>
      <w:r w:rsidR="00CC4643" w:rsidRPr="00B91AE8">
        <w:rPr>
          <w:spacing w:val="10"/>
          <w:cs/>
          <w:lang w:bidi="te-IN"/>
        </w:rPr>
        <w:t xml:space="preserve"> </w:t>
      </w:r>
      <w:r w:rsidR="00CC4643" w:rsidRPr="00B91AE8">
        <w:rPr>
          <w:rFonts w:ascii="Gautami" w:hAnsi="Gautami" w:cs="Gautami" w:hint="cs"/>
          <w:spacing w:val="10"/>
          <w:cs/>
          <w:lang w:bidi="te-IN"/>
        </w:rPr>
        <w:t>ఒక</w:t>
      </w:r>
      <w:r w:rsidR="00CC4643" w:rsidRPr="00B91AE8">
        <w:rPr>
          <w:spacing w:val="10"/>
          <w:cs/>
          <w:lang w:bidi="te-IN"/>
        </w:rPr>
        <w:t xml:space="preserve"> </w:t>
      </w:r>
      <w:r w:rsidR="00CC4643" w:rsidRPr="00B91AE8">
        <w:rPr>
          <w:rFonts w:ascii="Gautami" w:hAnsi="Gautami" w:cs="Gautami" w:hint="cs"/>
          <w:spacing w:val="10"/>
          <w:cs/>
          <w:lang w:bidi="te-IN"/>
        </w:rPr>
        <w:t>వ్యక్తి</w:t>
      </w:r>
      <w:r w:rsidR="00CC4643" w:rsidRPr="00B91AE8">
        <w:rPr>
          <w:spacing w:val="10"/>
          <w:cs/>
          <w:lang w:bidi="te-IN"/>
        </w:rPr>
        <w:t xml:space="preserve"> </w:t>
      </w:r>
      <w:r w:rsidR="00CC4643" w:rsidRPr="00B91AE8">
        <w:rPr>
          <w:rFonts w:ascii="Gautami" w:hAnsi="Gautami" w:cs="Gautami" w:hint="cs"/>
          <w:spacing w:val="10"/>
          <w:cs/>
          <w:lang w:bidi="te-IN"/>
        </w:rPr>
        <w:t>పేరును</w:t>
      </w:r>
      <w:r w:rsidR="00A66D83" w:rsidRPr="00B91AE8">
        <w:rPr>
          <w:spacing w:val="10"/>
        </w:rPr>
        <w:t xml:space="preserve">; </w:t>
      </w:r>
      <w:r w:rsidR="00CC4643" w:rsidRPr="00B91AE8">
        <w:rPr>
          <w:rFonts w:ascii="Gautami" w:hAnsi="Gautami" w:cs="Gautami" w:hint="cs"/>
          <w:spacing w:val="10"/>
          <w:cs/>
          <w:lang w:bidi="te-IN"/>
        </w:rPr>
        <w:t>యూదమతం</w:t>
      </w:r>
      <w:r w:rsidR="00CC4643" w:rsidRPr="00B91AE8">
        <w:rPr>
          <w:spacing w:val="10"/>
          <w:cs/>
          <w:lang w:bidi="te-IN"/>
        </w:rPr>
        <w:t xml:space="preserve"> </w:t>
      </w:r>
      <w:r w:rsidR="00CC4643" w:rsidRPr="00B91AE8">
        <w:rPr>
          <w:rFonts w:ascii="Gautami" w:hAnsi="Gautami" w:cs="Gautami" w:hint="cs"/>
          <w:spacing w:val="10"/>
          <w:cs/>
          <w:lang w:bidi="te-IN"/>
        </w:rPr>
        <w:t>వలే</w:t>
      </w:r>
      <w:r w:rsidR="00CC4643" w:rsidRPr="00B91AE8">
        <w:rPr>
          <w:spacing w:val="10"/>
          <w:cs/>
          <w:lang w:bidi="te-IN"/>
        </w:rPr>
        <w:t xml:space="preserve"> </w:t>
      </w:r>
      <w:r w:rsidR="00CC4643" w:rsidRPr="00B91AE8">
        <w:rPr>
          <w:rFonts w:ascii="Gautami" w:hAnsi="Gautami" w:cs="Gautami" w:hint="cs"/>
          <w:spacing w:val="10"/>
          <w:cs/>
          <w:lang w:bidi="te-IN"/>
        </w:rPr>
        <w:t>ఒక</w:t>
      </w:r>
      <w:r w:rsidR="00CC4643" w:rsidRPr="00B91AE8">
        <w:rPr>
          <w:spacing w:val="10"/>
          <w:cs/>
          <w:lang w:bidi="te-IN"/>
        </w:rPr>
        <w:t xml:space="preserve"> </w:t>
      </w:r>
      <w:r w:rsidR="00CC4643" w:rsidRPr="00B91AE8">
        <w:rPr>
          <w:rFonts w:ascii="Gautami" w:hAnsi="Gautami" w:cs="Gautami" w:hint="cs"/>
          <w:spacing w:val="10"/>
          <w:cs/>
          <w:lang w:bidi="te-IN"/>
        </w:rPr>
        <w:t>తెగ</w:t>
      </w:r>
      <w:r w:rsidR="00CC4643" w:rsidRPr="00B91AE8">
        <w:rPr>
          <w:spacing w:val="10"/>
          <w:cs/>
          <w:lang w:bidi="te-IN"/>
        </w:rPr>
        <w:t xml:space="preserve"> </w:t>
      </w:r>
      <w:r w:rsidR="00CC4643" w:rsidRPr="00B91AE8">
        <w:rPr>
          <w:rFonts w:ascii="Gautami" w:hAnsi="Gautami" w:cs="Gautami" w:hint="cs"/>
          <w:spacing w:val="10"/>
          <w:cs/>
          <w:lang w:bidi="te-IN"/>
        </w:rPr>
        <w:t>పేరును</w:t>
      </w:r>
      <w:r w:rsidR="00A66D83" w:rsidRPr="00B91AE8">
        <w:rPr>
          <w:spacing w:val="10"/>
        </w:rPr>
        <w:t xml:space="preserve">; </w:t>
      </w:r>
      <w:r w:rsidR="00CC4643" w:rsidRPr="00B91AE8">
        <w:rPr>
          <w:rFonts w:ascii="Gautami" w:hAnsi="Gautami" w:cs="Gautami" w:hint="cs"/>
          <w:spacing w:val="10"/>
          <w:cs/>
          <w:lang w:bidi="te-IN"/>
        </w:rPr>
        <w:t>లేక</w:t>
      </w:r>
      <w:r w:rsidR="00CC4643" w:rsidRPr="00B91AE8">
        <w:rPr>
          <w:spacing w:val="10"/>
          <w:cs/>
          <w:lang w:bidi="te-IN"/>
        </w:rPr>
        <w:t xml:space="preserve"> </w:t>
      </w:r>
      <w:r w:rsidR="00CC4643" w:rsidRPr="00B91AE8">
        <w:rPr>
          <w:rFonts w:ascii="Gautami" w:hAnsi="Gautami" w:cs="Gautami" w:hint="cs"/>
          <w:spacing w:val="10"/>
          <w:cs/>
          <w:lang w:bidi="te-IN"/>
        </w:rPr>
        <w:t>హిందూమతం</w:t>
      </w:r>
      <w:r w:rsidR="00CC4643" w:rsidRPr="00B91AE8">
        <w:rPr>
          <w:spacing w:val="10"/>
          <w:cs/>
          <w:lang w:bidi="te-IN"/>
        </w:rPr>
        <w:t xml:space="preserve"> </w:t>
      </w:r>
      <w:r w:rsidR="00CC4643" w:rsidRPr="00B91AE8">
        <w:rPr>
          <w:rFonts w:ascii="Gautami" w:hAnsi="Gautami" w:cs="Gautami" w:hint="cs"/>
          <w:spacing w:val="10"/>
          <w:cs/>
          <w:lang w:bidi="te-IN"/>
        </w:rPr>
        <w:t>వలే</w:t>
      </w:r>
      <w:r w:rsidR="00CC4643" w:rsidRPr="00B91AE8">
        <w:rPr>
          <w:spacing w:val="10"/>
          <w:cs/>
          <w:lang w:bidi="te-IN"/>
        </w:rPr>
        <w:t xml:space="preserve"> </w:t>
      </w:r>
      <w:r w:rsidR="00CC4643" w:rsidRPr="00B91AE8">
        <w:rPr>
          <w:rFonts w:ascii="Gautami" w:hAnsi="Gautami" w:cs="Gautami" w:hint="cs"/>
          <w:spacing w:val="10"/>
          <w:cs/>
          <w:lang w:bidi="te-IN"/>
        </w:rPr>
        <w:t>ఒక</w:t>
      </w:r>
      <w:r w:rsidR="00CC4643" w:rsidRPr="00B91AE8">
        <w:rPr>
          <w:spacing w:val="10"/>
          <w:cs/>
          <w:lang w:bidi="te-IN"/>
        </w:rPr>
        <w:t xml:space="preserve"> </w:t>
      </w:r>
      <w:r w:rsidR="00CC4643" w:rsidRPr="00B91AE8">
        <w:rPr>
          <w:rFonts w:ascii="Gautami" w:hAnsi="Gautami" w:cs="Gautami" w:hint="cs"/>
          <w:spacing w:val="10"/>
          <w:cs/>
          <w:lang w:bidi="te-IN"/>
        </w:rPr>
        <w:t>ప్రాంతం</w:t>
      </w:r>
      <w:r w:rsidR="00CC4643" w:rsidRPr="00B91AE8">
        <w:rPr>
          <w:spacing w:val="10"/>
          <w:cs/>
          <w:lang w:bidi="te-IN"/>
        </w:rPr>
        <w:t xml:space="preserve"> </w:t>
      </w:r>
      <w:r w:rsidR="00CC4643" w:rsidRPr="00B91AE8">
        <w:rPr>
          <w:rFonts w:ascii="Gautami" w:hAnsi="Gautami" w:cs="Gautami" w:hint="cs"/>
          <w:spacing w:val="10"/>
          <w:cs/>
          <w:lang w:bidi="te-IN"/>
        </w:rPr>
        <w:t>పేరును</w:t>
      </w:r>
      <w:r w:rsidR="00CC4643" w:rsidRPr="00B91AE8">
        <w:rPr>
          <w:spacing w:val="10"/>
          <w:cs/>
          <w:lang w:bidi="te-IN"/>
        </w:rPr>
        <w:t xml:space="preserve"> </w:t>
      </w:r>
      <w:r w:rsidR="00CC4643" w:rsidRPr="00B91AE8">
        <w:rPr>
          <w:rFonts w:ascii="Gautami" w:hAnsi="Gautami" w:cs="Gautami" w:hint="cs"/>
          <w:spacing w:val="10"/>
          <w:cs/>
          <w:lang w:bidi="te-IN"/>
        </w:rPr>
        <w:t>సూచించుట</w:t>
      </w:r>
      <w:r w:rsidR="00CC4643" w:rsidRPr="00B91AE8">
        <w:rPr>
          <w:spacing w:val="10"/>
          <w:cs/>
          <w:lang w:bidi="te-IN"/>
        </w:rPr>
        <w:t xml:space="preserve"> </w:t>
      </w:r>
      <w:r w:rsidR="00CC4643" w:rsidRPr="00B91AE8">
        <w:rPr>
          <w:rFonts w:ascii="Gautami" w:hAnsi="Gautami" w:cs="Gautami" w:hint="cs"/>
          <w:spacing w:val="10"/>
          <w:cs/>
          <w:lang w:bidi="te-IN"/>
        </w:rPr>
        <w:t>లేదు</w:t>
      </w:r>
      <w:r w:rsidR="00A66D83" w:rsidRPr="00B91AE8">
        <w:rPr>
          <w:spacing w:val="10"/>
        </w:rPr>
        <w:t xml:space="preserve">. </w:t>
      </w:r>
      <w:r w:rsidR="00CC4643" w:rsidRPr="00B91AE8">
        <w:rPr>
          <w:rFonts w:ascii="Gautami" w:hAnsi="Gautami" w:cs="Gautami" w:hint="cs"/>
          <w:spacing w:val="10"/>
          <w:cs/>
          <w:lang w:bidi="te-IN"/>
        </w:rPr>
        <w:t>ఇస్లాం</w:t>
      </w:r>
      <w:r w:rsidR="00CC4643" w:rsidRPr="00B91AE8">
        <w:rPr>
          <w:spacing w:val="10"/>
          <w:cs/>
          <w:lang w:bidi="te-IN"/>
        </w:rPr>
        <w:t xml:space="preserve"> </w:t>
      </w:r>
      <w:r w:rsidR="00CC4643" w:rsidRPr="00B91AE8">
        <w:rPr>
          <w:rFonts w:ascii="Gautami" w:hAnsi="Gautami" w:cs="Gautami" w:hint="cs"/>
          <w:spacing w:val="10"/>
          <w:cs/>
          <w:lang w:bidi="te-IN"/>
        </w:rPr>
        <w:t>అనే</w:t>
      </w:r>
      <w:r w:rsidR="00CC4643" w:rsidRPr="00B91AE8">
        <w:rPr>
          <w:spacing w:val="10"/>
          <w:cs/>
          <w:lang w:bidi="te-IN"/>
        </w:rPr>
        <w:t xml:space="preserve"> </w:t>
      </w:r>
      <w:r w:rsidR="00CC4643" w:rsidRPr="00B91AE8">
        <w:rPr>
          <w:rFonts w:ascii="Gautami" w:hAnsi="Gautami" w:cs="Gautami" w:hint="cs"/>
          <w:spacing w:val="10"/>
          <w:cs/>
          <w:lang w:bidi="te-IN"/>
        </w:rPr>
        <w:t>పదం</w:t>
      </w:r>
      <w:r w:rsidR="00CC4643" w:rsidRPr="00B91AE8">
        <w:rPr>
          <w:spacing w:val="10"/>
          <w:cs/>
          <w:lang w:bidi="te-IN"/>
        </w:rPr>
        <w:t xml:space="preserve"> </w:t>
      </w:r>
      <w:r w:rsidR="00CC4643" w:rsidRPr="00B91AE8">
        <w:rPr>
          <w:rFonts w:ascii="Gautami" w:hAnsi="Gautami" w:cs="Gautami" w:hint="cs"/>
          <w:spacing w:val="10"/>
          <w:cs/>
          <w:lang w:bidi="te-IN"/>
        </w:rPr>
        <w:t>వచ్చిన</w:t>
      </w:r>
      <w:r w:rsidR="00CC4643" w:rsidRPr="00B91AE8">
        <w:rPr>
          <w:spacing w:val="10"/>
          <w:cs/>
          <w:lang w:bidi="te-IN"/>
        </w:rPr>
        <w:t xml:space="preserve"> </w:t>
      </w:r>
      <w:r w:rsidR="00CC4643" w:rsidRPr="00B91AE8">
        <w:rPr>
          <w:rFonts w:ascii="Gautami" w:hAnsi="Gautami" w:cs="Gautami" w:hint="cs"/>
          <w:spacing w:val="10"/>
          <w:cs/>
          <w:lang w:bidi="te-IN"/>
        </w:rPr>
        <w:t>అరబీ</w:t>
      </w:r>
      <w:r w:rsidR="00CC4643" w:rsidRPr="00B91AE8">
        <w:rPr>
          <w:spacing w:val="10"/>
          <w:cs/>
          <w:lang w:bidi="te-IN"/>
        </w:rPr>
        <w:t xml:space="preserve"> </w:t>
      </w:r>
      <w:r w:rsidR="00CC4643" w:rsidRPr="00B91AE8">
        <w:rPr>
          <w:rFonts w:ascii="Gautami" w:hAnsi="Gautami" w:cs="Gautami" w:hint="cs"/>
          <w:spacing w:val="10"/>
          <w:cs/>
          <w:lang w:bidi="te-IN"/>
        </w:rPr>
        <w:t>మూలపదానికి</w:t>
      </w:r>
      <w:r w:rsidR="00CC4643" w:rsidRPr="00B91AE8">
        <w:rPr>
          <w:spacing w:val="10"/>
          <w:cs/>
          <w:lang w:bidi="te-IN"/>
        </w:rPr>
        <w:t xml:space="preserve"> </w:t>
      </w:r>
      <w:r w:rsidR="00CC4643" w:rsidRPr="00B91AE8">
        <w:rPr>
          <w:rFonts w:ascii="Gautami" w:hAnsi="Gautami" w:cs="Gautami" w:hint="cs"/>
          <w:spacing w:val="10"/>
          <w:cs/>
          <w:lang w:bidi="te-IN"/>
        </w:rPr>
        <w:t>అసలు</w:t>
      </w:r>
      <w:r w:rsidR="00CC4643" w:rsidRPr="00B91AE8">
        <w:rPr>
          <w:spacing w:val="10"/>
          <w:cs/>
          <w:lang w:bidi="te-IN"/>
        </w:rPr>
        <w:t xml:space="preserve"> </w:t>
      </w:r>
      <w:r w:rsidR="00CC4643" w:rsidRPr="00B91AE8">
        <w:rPr>
          <w:rFonts w:ascii="Gautami" w:hAnsi="Gautami" w:cs="Gautami" w:hint="cs"/>
          <w:spacing w:val="10"/>
          <w:cs/>
          <w:lang w:bidi="te-IN"/>
        </w:rPr>
        <w:t>అర్థం</w:t>
      </w:r>
      <w:r w:rsidR="00CC4643" w:rsidRPr="00B91AE8">
        <w:rPr>
          <w:spacing w:val="10"/>
          <w:cs/>
          <w:lang w:bidi="te-IN"/>
        </w:rPr>
        <w:t xml:space="preserve"> </w:t>
      </w:r>
      <w:r w:rsidR="00CC4643" w:rsidRPr="00B91AE8">
        <w:rPr>
          <w:rFonts w:ascii="Gautami" w:hAnsi="Gautami" w:cs="Gautami" w:hint="cs"/>
          <w:spacing w:val="10"/>
          <w:cs/>
          <w:lang w:bidi="te-IN"/>
        </w:rPr>
        <w:t>శాంతి</w:t>
      </w:r>
      <w:r w:rsidR="00CC4643" w:rsidRPr="00B91AE8">
        <w:rPr>
          <w:spacing w:val="10"/>
          <w:cs/>
          <w:lang w:bidi="te-IN"/>
        </w:rPr>
        <w:t xml:space="preserve">, </w:t>
      </w:r>
      <w:r w:rsidR="00CC4643" w:rsidRPr="00B91AE8">
        <w:rPr>
          <w:rFonts w:ascii="Gautami" w:hAnsi="Gautami" w:cs="Gautami" w:hint="cs"/>
          <w:spacing w:val="10"/>
          <w:cs/>
          <w:lang w:bidi="te-IN"/>
        </w:rPr>
        <w:t>సంరక్షణ</w:t>
      </w:r>
      <w:r w:rsidR="00CC4643" w:rsidRPr="00B91AE8">
        <w:rPr>
          <w:spacing w:val="10"/>
          <w:cs/>
          <w:lang w:bidi="te-IN"/>
        </w:rPr>
        <w:t xml:space="preserve">, </w:t>
      </w:r>
      <w:r w:rsidR="00D94C32" w:rsidRPr="00B91AE8">
        <w:rPr>
          <w:rFonts w:ascii="Gautami" w:hAnsi="Gautami" w:cs="Gautami" w:hint="cs"/>
          <w:spacing w:val="10"/>
          <w:cs/>
          <w:lang w:bidi="te-IN"/>
        </w:rPr>
        <w:t>అభివాదన</w:t>
      </w:r>
      <w:r w:rsidR="00D94C32" w:rsidRPr="00B91AE8">
        <w:rPr>
          <w:spacing w:val="10"/>
          <w:cs/>
          <w:lang w:bidi="te-IN"/>
        </w:rPr>
        <w:t xml:space="preserve">, </w:t>
      </w:r>
      <w:r w:rsidR="00D94C32" w:rsidRPr="00B91AE8">
        <w:rPr>
          <w:rFonts w:ascii="Gautami" w:hAnsi="Gautami" w:cs="Gautami" w:hint="cs"/>
          <w:spacing w:val="10"/>
          <w:cs/>
          <w:lang w:bidi="te-IN"/>
        </w:rPr>
        <w:t>అభయం</w:t>
      </w:r>
      <w:r w:rsidR="00D94C32" w:rsidRPr="00B91AE8">
        <w:rPr>
          <w:spacing w:val="10"/>
          <w:cs/>
          <w:lang w:bidi="te-IN"/>
        </w:rPr>
        <w:t xml:space="preserve">, </w:t>
      </w:r>
      <w:r w:rsidR="00D94C32" w:rsidRPr="00B91AE8">
        <w:rPr>
          <w:rFonts w:ascii="Gautami" w:hAnsi="Gautami" w:cs="Gautami" w:hint="cs"/>
          <w:spacing w:val="10"/>
          <w:cs/>
          <w:lang w:bidi="te-IN"/>
        </w:rPr>
        <w:t>నిరపరాధిత్వం</w:t>
      </w:r>
      <w:r w:rsidR="00D94C32" w:rsidRPr="00B91AE8">
        <w:rPr>
          <w:spacing w:val="10"/>
          <w:cs/>
          <w:lang w:bidi="te-IN"/>
        </w:rPr>
        <w:t xml:space="preserve">, </w:t>
      </w:r>
      <w:r w:rsidR="00CC4643" w:rsidRPr="00B91AE8">
        <w:rPr>
          <w:rFonts w:ascii="Gautami" w:hAnsi="Gautami" w:cs="Gautami" w:hint="cs"/>
          <w:spacing w:val="10"/>
          <w:cs/>
          <w:lang w:bidi="te-IN"/>
        </w:rPr>
        <w:t>పరిపూర్ణత</w:t>
      </w:r>
      <w:r w:rsidR="00D94C32" w:rsidRPr="00B91AE8">
        <w:rPr>
          <w:rFonts w:ascii="Gautami" w:hAnsi="Gautami" w:cs="Gautami" w:hint="cs"/>
          <w:spacing w:val="10"/>
          <w:cs/>
          <w:lang w:bidi="te-IN"/>
        </w:rPr>
        <w:t>్వం</w:t>
      </w:r>
      <w:r w:rsidR="00CC4643" w:rsidRPr="00B91AE8">
        <w:rPr>
          <w:spacing w:val="10"/>
          <w:cs/>
          <w:lang w:bidi="te-IN"/>
        </w:rPr>
        <w:t xml:space="preserve">, </w:t>
      </w:r>
      <w:r w:rsidR="00CC4643" w:rsidRPr="00B91AE8">
        <w:rPr>
          <w:rFonts w:ascii="Gautami" w:hAnsi="Gautami" w:cs="Gautami" w:hint="cs"/>
          <w:spacing w:val="10"/>
          <w:cs/>
          <w:lang w:bidi="te-IN"/>
        </w:rPr>
        <w:t>సమర్పణ</w:t>
      </w:r>
      <w:r w:rsidR="00CC4643" w:rsidRPr="00B91AE8">
        <w:rPr>
          <w:spacing w:val="10"/>
          <w:cs/>
          <w:lang w:bidi="te-IN"/>
        </w:rPr>
        <w:t xml:space="preserve">, </w:t>
      </w:r>
      <w:r w:rsidR="00CC4643" w:rsidRPr="00B91AE8">
        <w:rPr>
          <w:rFonts w:ascii="Gautami" w:hAnsi="Gautami" w:cs="Gautami" w:hint="cs"/>
          <w:spacing w:val="10"/>
          <w:cs/>
          <w:lang w:bidi="te-IN"/>
        </w:rPr>
        <w:t>స్వీకరణ</w:t>
      </w:r>
      <w:r w:rsidR="00CC4643" w:rsidRPr="00B91AE8">
        <w:rPr>
          <w:spacing w:val="10"/>
          <w:cs/>
          <w:lang w:bidi="te-IN"/>
        </w:rPr>
        <w:t xml:space="preserve">, </w:t>
      </w:r>
      <w:r w:rsidR="00D94C32" w:rsidRPr="00B91AE8">
        <w:rPr>
          <w:rFonts w:ascii="Gautami" w:hAnsi="Gautami" w:cs="Gautami" w:hint="cs"/>
          <w:spacing w:val="10"/>
          <w:cs/>
          <w:lang w:bidi="te-IN"/>
        </w:rPr>
        <w:t>లొంగుబాటు</w:t>
      </w:r>
      <w:r w:rsidR="00D94C32" w:rsidRPr="00B91AE8">
        <w:rPr>
          <w:spacing w:val="10"/>
          <w:cs/>
          <w:lang w:bidi="te-IN"/>
        </w:rPr>
        <w:t xml:space="preserve">, </w:t>
      </w:r>
      <w:r w:rsidR="00CC4643" w:rsidRPr="00B91AE8">
        <w:rPr>
          <w:rFonts w:ascii="Gautami" w:hAnsi="Gautami" w:cs="Gautami" w:hint="cs"/>
          <w:spacing w:val="10"/>
          <w:cs/>
          <w:lang w:bidi="te-IN"/>
        </w:rPr>
        <w:t>అర్పించుకొనుట</w:t>
      </w:r>
      <w:r w:rsidR="00CC4643" w:rsidRPr="00B91AE8">
        <w:rPr>
          <w:spacing w:val="10"/>
          <w:cs/>
          <w:lang w:bidi="te-IN"/>
        </w:rPr>
        <w:t xml:space="preserve"> </w:t>
      </w:r>
      <w:r w:rsidR="00CC4643" w:rsidRPr="00B91AE8">
        <w:rPr>
          <w:rFonts w:ascii="Gautami" w:hAnsi="Gautami" w:cs="Gautami" w:hint="cs"/>
          <w:spacing w:val="10"/>
          <w:cs/>
          <w:lang w:bidi="te-IN"/>
        </w:rPr>
        <w:t>మరియు</w:t>
      </w:r>
      <w:r w:rsidR="00CC4643" w:rsidRPr="00B91AE8">
        <w:rPr>
          <w:spacing w:val="10"/>
          <w:cs/>
          <w:lang w:bidi="te-IN"/>
        </w:rPr>
        <w:t xml:space="preserve"> </w:t>
      </w:r>
      <w:r w:rsidR="00CC4643" w:rsidRPr="00B91AE8">
        <w:rPr>
          <w:rFonts w:ascii="Gautami" w:hAnsi="Gautami" w:cs="Gautami" w:hint="cs"/>
          <w:spacing w:val="10"/>
          <w:cs/>
          <w:lang w:bidi="te-IN"/>
        </w:rPr>
        <w:t>మోక్షం</w:t>
      </w:r>
      <w:r w:rsidR="00CC4643" w:rsidRPr="00B91AE8">
        <w:rPr>
          <w:spacing w:val="10"/>
          <w:cs/>
          <w:lang w:bidi="te-IN"/>
        </w:rPr>
        <w:t xml:space="preserve">. </w:t>
      </w:r>
      <w:r w:rsidR="00FE7C4F" w:rsidRPr="00B91AE8">
        <w:rPr>
          <w:rFonts w:ascii="Gautami" w:hAnsi="Gautami" w:cs="Gautami" w:hint="cs"/>
          <w:spacing w:val="10"/>
          <w:cs/>
          <w:lang w:bidi="te-IN"/>
        </w:rPr>
        <w:t>ఇస్లాం</w:t>
      </w:r>
      <w:r w:rsidR="00FE7C4F" w:rsidRPr="00B91AE8">
        <w:rPr>
          <w:spacing w:val="10"/>
          <w:cs/>
          <w:lang w:bidi="te-IN"/>
        </w:rPr>
        <w:t xml:space="preserve"> </w:t>
      </w:r>
      <w:r w:rsidR="00FE7C4F" w:rsidRPr="00B91AE8">
        <w:rPr>
          <w:rFonts w:ascii="Gautami" w:hAnsi="Gautami" w:cs="Gautami" w:hint="cs"/>
          <w:spacing w:val="10"/>
          <w:cs/>
          <w:lang w:bidi="te-IN"/>
        </w:rPr>
        <w:t>అనే</w:t>
      </w:r>
      <w:r w:rsidR="00FE7C4F" w:rsidRPr="00B91AE8">
        <w:rPr>
          <w:spacing w:val="10"/>
          <w:cs/>
          <w:lang w:bidi="te-IN"/>
        </w:rPr>
        <w:t xml:space="preserve"> </w:t>
      </w:r>
      <w:r w:rsidR="00FE7C4F" w:rsidRPr="00B91AE8">
        <w:rPr>
          <w:rFonts w:ascii="Gautami" w:hAnsi="Gautami" w:cs="Gautami" w:hint="cs"/>
          <w:spacing w:val="10"/>
          <w:cs/>
          <w:lang w:bidi="te-IN"/>
        </w:rPr>
        <w:t>పదానికి</w:t>
      </w:r>
      <w:r w:rsidR="00FE7C4F" w:rsidRPr="00B91AE8">
        <w:rPr>
          <w:spacing w:val="10"/>
          <w:cs/>
          <w:lang w:bidi="te-IN"/>
        </w:rPr>
        <w:t xml:space="preserve"> </w:t>
      </w:r>
      <w:r w:rsidR="00FE7C4F" w:rsidRPr="00B91AE8">
        <w:rPr>
          <w:rFonts w:ascii="Gautami" w:hAnsi="Gautami" w:cs="Gautami" w:hint="cs"/>
          <w:spacing w:val="10"/>
          <w:cs/>
          <w:lang w:bidi="te-IN"/>
        </w:rPr>
        <w:t>ప్రత్యేకమైన</w:t>
      </w:r>
      <w:r w:rsidR="00FE7C4F" w:rsidRPr="00B91AE8">
        <w:rPr>
          <w:spacing w:val="10"/>
          <w:cs/>
          <w:lang w:bidi="te-IN"/>
        </w:rPr>
        <w:t xml:space="preserve"> </w:t>
      </w:r>
      <w:r w:rsidR="00FE7C4F" w:rsidRPr="00B91AE8">
        <w:rPr>
          <w:rFonts w:ascii="Gautami" w:hAnsi="Gautami" w:cs="Gautami" w:hint="cs"/>
          <w:spacing w:val="10"/>
          <w:cs/>
          <w:lang w:bidi="te-IN"/>
        </w:rPr>
        <w:t>అర్థం</w:t>
      </w:r>
      <w:r w:rsidR="00FE7C4F" w:rsidRPr="00B91AE8">
        <w:rPr>
          <w:spacing w:val="10"/>
          <w:cs/>
          <w:lang w:bidi="te-IN"/>
        </w:rPr>
        <w:t xml:space="preserve"> </w:t>
      </w:r>
      <w:r w:rsidR="00FE7C4F" w:rsidRPr="00B91AE8">
        <w:rPr>
          <w:rFonts w:ascii="Gautami" w:hAnsi="Gautami" w:cs="Gautami" w:hint="cs"/>
          <w:spacing w:val="10"/>
          <w:cs/>
          <w:lang w:bidi="te-IN"/>
        </w:rPr>
        <w:t>ఏమిటంటే</w:t>
      </w:r>
      <w:r w:rsidR="00FE7C4F" w:rsidRPr="00B91AE8">
        <w:rPr>
          <w:spacing w:val="10"/>
          <w:cs/>
          <w:lang w:bidi="te-IN"/>
        </w:rPr>
        <w:t xml:space="preserve"> </w:t>
      </w:r>
      <w:r w:rsidR="00FE7C4F" w:rsidRPr="00B91AE8">
        <w:rPr>
          <w:rFonts w:ascii="Gautami" w:hAnsi="Gautami" w:cs="Gautami" w:hint="cs"/>
          <w:spacing w:val="10"/>
          <w:cs/>
          <w:lang w:bidi="te-IN"/>
        </w:rPr>
        <w:t>అల్లాహ్</w:t>
      </w:r>
      <w:r w:rsidR="00FE7C4F" w:rsidRPr="00B91AE8">
        <w:rPr>
          <w:spacing w:val="10"/>
          <w:cs/>
          <w:lang w:bidi="te-IN"/>
        </w:rPr>
        <w:t xml:space="preserve"> </w:t>
      </w:r>
      <w:r w:rsidR="00FE7C4F" w:rsidRPr="00B91AE8">
        <w:rPr>
          <w:rFonts w:ascii="Gautami" w:hAnsi="Gautami" w:cs="Gautami" w:hint="cs"/>
          <w:spacing w:val="10"/>
          <w:cs/>
          <w:lang w:bidi="te-IN"/>
        </w:rPr>
        <w:t>కు</w:t>
      </w:r>
      <w:r w:rsidR="00FE7C4F" w:rsidRPr="00B91AE8">
        <w:rPr>
          <w:spacing w:val="10"/>
          <w:cs/>
          <w:lang w:bidi="te-IN"/>
        </w:rPr>
        <w:t xml:space="preserve"> </w:t>
      </w:r>
      <w:r w:rsidR="00FE7C4F" w:rsidRPr="00B91AE8">
        <w:rPr>
          <w:rFonts w:ascii="Gautami" w:hAnsi="Gautami" w:cs="Gautami" w:hint="cs"/>
          <w:spacing w:val="10"/>
          <w:cs/>
          <w:lang w:bidi="te-IN"/>
        </w:rPr>
        <w:t>సమర్పించుకొనుట</w:t>
      </w:r>
      <w:r w:rsidR="00FE7C4F" w:rsidRPr="00B91AE8">
        <w:rPr>
          <w:spacing w:val="10"/>
          <w:cs/>
          <w:lang w:bidi="te-IN"/>
        </w:rPr>
        <w:t xml:space="preserve">, </w:t>
      </w:r>
      <w:r w:rsidR="00FE7C4F" w:rsidRPr="00B91AE8">
        <w:rPr>
          <w:rFonts w:ascii="Gautami" w:hAnsi="Gautami" w:cs="Gautami" w:hint="cs"/>
          <w:spacing w:val="10"/>
          <w:cs/>
          <w:lang w:bidi="te-IN"/>
        </w:rPr>
        <w:t>కేవలం</w:t>
      </w:r>
      <w:r w:rsidR="00FE7C4F" w:rsidRPr="00B91AE8">
        <w:rPr>
          <w:spacing w:val="10"/>
          <w:cs/>
          <w:lang w:bidi="te-IN"/>
        </w:rPr>
        <w:t xml:space="preserve"> </w:t>
      </w:r>
      <w:r w:rsidR="00FE7C4F" w:rsidRPr="00B91AE8">
        <w:rPr>
          <w:rFonts w:ascii="Gautami" w:hAnsi="Gautami" w:cs="Gautami" w:hint="cs"/>
          <w:spacing w:val="10"/>
          <w:cs/>
          <w:lang w:bidi="te-IN"/>
        </w:rPr>
        <w:t>ఆయనను</w:t>
      </w:r>
      <w:r w:rsidR="00FE7C4F" w:rsidRPr="00B91AE8">
        <w:rPr>
          <w:spacing w:val="10"/>
          <w:cs/>
          <w:lang w:bidi="te-IN"/>
        </w:rPr>
        <w:t xml:space="preserve"> </w:t>
      </w:r>
      <w:r w:rsidR="00FE7C4F" w:rsidRPr="00B91AE8">
        <w:rPr>
          <w:rFonts w:ascii="Gautami" w:hAnsi="Gautami" w:cs="Gautami" w:hint="cs"/>
          <w:spacing w:val="10"/>
          <w:cs/>
          <w:lang w:bidi="te-IN"/>
        </w:rPr>
        <w:t>మాత్రమే</w:t>
      </w:r>
      <w:r w:rsidR="00FE7C4F" w:rsidRPr="00B91AE8">
        <w:rPr>
          <w:spacing w:val="10"/>
          <w:cs/>
          <w:lang w:bidi="te-IN"/>
        </w:rPr>
        <w:t xml:space="preserve"> </w:t>
      </w:r>
      <w:r w:rsidR="00FE7C4F" w:rsidRPr="00B91AE8">
        <w:rPr>
          <w:rFonts w:ascii="Gautami" w:hAnsi="Gautami" w:cs="Gautami" w:hint="cs"/>
          <w:spacing w:val="10"/>
          <w:cs/>
          <w:lang w:bidi="te-IN"/>
        </w:rPr>
        <w:t>ఆరాధించడం</w:t>
      </w:r>
      <w:r w:rsidR="00FE7C4F" w:rsidRPr="00B91AE8">
        <w:rPr>
          <w:spacing w:val="10"/>
          <w:cs/>
          <w:lang w:bidi="te-IN"/>
        </w:rPr>
        <w:t xml:space="preserve">, </w:t>
      </w:r>
      <w:r w:rsidR="00FE7C4F" w:rsidRPr="00B91AE8">
        <w:rPr>
          <w:rFonts w:ascii="Gautami" w:hAnsi="Gautami" w:cs="Gautami" w:hint="cs"/>
          <w:spacing w:val="10"/>
          <w:cs/>
          <w:lang w:bidi="te-IN"/>
        </w:rPr>
        <w:t>మనస్పూర్తిగా</w:t>
      </w:r>
      <w:r w:rsidR="00FE7C4F" w:rsidRPr="00B91AE8">
        <w:rPr>
          <w:spacing w:val="10"/>
          <w:cs/>
          <w:lang w:bidi="te-IN"/>
        </w:rPr>
        <w:t xml:space="preserve"> </w:t>
      </w:r>
      <w:r w:rsidR="00FE7C4F" w:rsidRPr="00B91AE8">
        <w:rPr>
          <w:rFonts w:ascii="Gautami" w:hAnsi="Gautami" w:cs="Gautami" w:hint="cs"/>
          <w:spacing w:val="10"/>
          <w:cs/>
          <w:lang w:bidi="te-IN"/>
        </w:rPr>
        <w:t>ఆయన</w:t>
      </w:r>
      <w:r w:rsidR="00FE7C4F" w:rsidRPr="00B91AE8">
        <w:rPr>
          <w:spacing w:val="10"/>
          <w:cs/>
          <w:lang w:bidi="te-IN"/>
        </w:rPr>
        <w:t xml:space="preserve"> </w:t>
      </w:r>
      <w:r w:rsidR="00FE7C4F" w:rsidRPr="00B91AE8">
        <w:rPr>
          <w:rFonts w:ascii="Gautami" w:hAnsi="Gautami" w:cs="Gautami" w:hint="cs"/>
          <w:spacing w:val="10"/>
          <w:cs/>
          <w:lang w:bidi="te-IN"/>
        </w:rPr>
        <w:t>ధర్మచట్టాలకు</w:t>
      </w:r>
      <w:r w:rsidR="00FE7C4F" w:rsidRPr="00B91AE8">
        <w:rPr>
          <w:spacing w:val="10"/>
          <w:cs/>
          <w:lang w:bidi="te-IN"/>
        </w:rPr>
        <w:t xml:space="preserve"> </w:t>
      </w:r>
      <w:r w:rsidR="00FE7C4F" w:rsidRPr="00B91AE8">
        <w:rPr>
          <w:rFonts w:ascii="Gautami" w:hAnsi="Gautami" w:cs="Gautami" w:hint="cs"/>
          <w:spacing w:val="10"/>
          <w:cs/>
          <w:lang w:bidi="te-IN"/>
        </w:rPr>
        <w:t>సమ్మతించడం</w:t>
      </w:r>
      <w:r w:rsidR="00FE7C4F" w:rsidRPr="00B91AE8">
        <w:rPr>
          <w:spacing w:val="10"/>
          <w:cs/>
          <w:lang w:bidi="te-IN"/>
        </w:rPr>
        <w:t xml:space="preserve"> </w:t>
      </w:r>
      <w:r w:rsidR="00FE7C4F" w:rsidRPr="00B91AE8">
        <w:rPr>
          <w:rFonts w:ascii="Gautami" w:hAnsi="Gautami" w:cs="Gautami" w:hint="cs"/>
          <w:spacing w:val="10"/>
          <w:cs/>
          <w:lang w:bidi="te-IN"/>
        </w:rPr>
        <w:t>మరియు</w:t>
      </w:r>
      <w:r w:rsidR="00FE7C4F" w:rsidRPr="00B91AE8">
        <w:rPr>
          <w:spacing w:val="10"/>
          <w:cs/>
          <w:lang w:bidi="te-IN"/>
        </w:rPr>
        <w:t xml:space="preserve"> </w:t>
      </w:r>
      <w:r w:rsidR="00FE7C4F" w:rsidRPr="00B91AE8">
        <w:rPr>
          <w:rFonts w:ascii="Gautami" w:hAnsi="Gautami" w:cs="Gautami" w:hint="cs"/>
          <w:spacing w:val="10"/>
          <w:cs/>
          <w:lang w:bidi="te-IN"/>
        </w:rPr>
        <w:t>విధేయత</w:t>
      </w:r>
      <w:r w:rsidR="00FE7C4F" w:rsidRPr="00B91AE8">
        <w:rPr>
          <w:spacing w:val="10"/>
          <w:cs/>
          <w:lang w:bidi="te-IN"/>
        </w:rPr>
        <w:t xml:space="preserve"> </w:t>
      </w:r>
      <w:r w:rsidR="00FE7C4F" w:rsidRPr="00B91AE8">
        <w:rPr>
          <w:rFonts w:ascii="Gautami" w:hAnsi="Gautami" w:cs="Gautami" w:hint="cs"/>
          <w:spacing w:val="10"/>
          <w:cs/>
          <w:lang w:bidi="te-IN"/>
        </w:rPr>
        <w:t>చూపడం</w:t>
      </w:r>
      <w:r w:rsidR="00FE7C4F" w:rsidRPr="00B91AE8">
        <w:rPr>
          <w:spacing w:val="10"/>
          <w:cs/>
          <w:lang w:bidi="te-IN"/>
        </w:rPr>
        <w:t xml:space="preserve">. </w:t>
      </w:r>
      <w:r w:rsidR="00FE7C4F" w:rsidRPr="00B91AE8">
        <w:rPr>
          <w:rFonts w:ascii="Gautami" w:hAnsi="Gautami" w:cs="Gautami" w:hint="cs"/>
          <w:spacing w:val="10"/>
          <w:cs/>
          <w:lang w:bidi="te-IN"/>
        </w:rPr>
        <w:t>ఇలా</w:t>
      </w:r>
      <w:r w:rsidR="00FE7C4F" w:rsidRPr="00B91AE8">
        <w:rPr>
          <w:spacing w:val="10"/>
          <w:cs/>
          <w:lang w:bidi="te-IN"/>
        </w:rPr>
        <w:t xml:space="preserve"> </w:t>
      </w:r>
      <w:r w:rsidR="00FE7C4F" w:rsidRPr="00B91AE8">
        <w:rPr>
          <w:rFonts w:ascii="Gautami" w:hAnsi="Gautami" w:cs="Gautami" w:hint="cs"/>
          <w:spacing w:val="10"/>
          <w:cs/>
          <w:lang w:bidi="te-IN"/>
        </w:rPr>
        <w:t>సమర్పించుకోవడం</w:t>
      </w:r>
      <w:r w:rsidR="00FE7C4F" w:rsidRPr="00B91AE8">
        <w:rPr>
          <w:spacing w:val="10"/>
          <w:cs/>
          <w:lang w:bidi="te-IN"/>
        </w:rPr>
        <w:t xml:space="preserve"> </w:t>
      </w:r>
      <w:r w:rsidR="00FE7C4F" w:rsidRPr="00B91AE8">
        <w:rPr>
          <w:rFonts w:ascii="Gautami" w:hAnsi="Gautami" w:cs="Gautami" w:hint="cs"/>
          <w:spacing w:val="10"/>
          <w:cs/>
          <w:lang w:bidi="te-IN"/>
        </w:rPr>
        <w:t>ద్వారా</w:t>
      </w:r>
      <w:r w:rsidR="00FE7C4F" w:rsidRPr="00B91AE8">
        <w:rPr>
          <w:spacing w:val="10"/>
          <w:cs/>
          <w:lang w:bidi="te-IN"/>
        </w:rPr>
        <w:t xml:space="preserve"> </w:t>
      </w:r>
      <w:r w:rsidR="00FE7C4F" w:rsidRPr="00B91AE8">
        <w:rPr>
          <w:rFonts w:ascii="Gautami" w:hAnsi="Gautami" w:cs="Gautami" w:hint="cs"/>
          <w:spacing w:val="10"/>
          <w:cs/>
          <w:lang w:bidi="te-IN"/>
        </w:rPr>
        <w:t>ఆ</w:t>
      </w:r>
      <w:r w:rsidR="00FE7C4F" w:rsidRPr="00B91AE8">
        <w:rPr>
          <w:spacing w:val="10"/>
          <w:cs/>
          <w:lang w:bidi="te-IN"/>
        </w:rPr>
        <w:t xml:space="preserve"> </w:t>
      </w:r>
      <w:r w:rsidR="00FE7C4F" w:rsidRPr="00B91AE8">
        <w:rPr>
          <w:rFonts w:ascii="Gautami" w:hAnsi="Gautami" w:cs="Gautami" w:hint="cs"/>
          <w:spacing w:val="10"/>
          <w:cs/>
          <w:lang w:bidi="te-IN"/>
        </w:rPr>
        <w:t>పదం</w:t>
      </w:r>
      <w:r w:rsidR="00FE7C4F" w:rsidRPr="00B91AE8">
        <w:rPr>
          <w:spacing w:val="10"/>
          <w:cs/>
          <w:lang w:bidi="te-IN"/>
        </w:rPr>
        <w:t xml:space="preserve"> </w:t>
      </w:r>
      <w:r w:rsidR="00FE7C4F" w:rsidRPr="00B91AE8">
        <w:rPr>
          <w:rFonts w:ascii="Gautami" w:hAnsi="Gautami" w:cs="Gautami" w:hint="cs"/>
          <w:spacing w:val="10"/>
          <w:cs/>
          <w:lang w:bidi="te-IN"/>
        </w:rPr>
        <w:t>యొక్క</w:t>
      </w:r>
      <w:r w:rsidR="00FE7C4F" w:rsidRPr="00B91AE8">
        <w:rPr>
          <w:spacing w:val="10"/>
          <w:cs/>
          <w:lang w:bidi="te-IN"/>
        </w:rPr>
        <w:t xml:space="preserve"> </w:t>
      </w:r>
      <w:r w:rsidR="00282023" w:rsidRPr="00B91AE8">
        <w:rPr>
          <w:rFonts w:ascii="Gautami" w:hAnsi="Gautami" w:cs="Gautami" w:hint="cs"/>
          <w:spacing w:val="10"/>
          <w:cs/>
          <w:lang w:bidi="te-IN"/>
        </w:rPr>
        <w:t>భాషాపరమైన</w:t>
      </w:r>
      <w:r w:rsidR="00282023" w:rsidRPr="00B91AE8">
        <w:rPr>
          <w:spacing w:val="10"/>
          <w:cs/>
          <w:lang w:bidi="te-IN"/>
        </w:rPr>
        <w:t xml:space="preserve"> </w:t>
      </w:r>
      <w:r w:rsidR="00FE7C4F" w:rsidRPr="00B91AE8">
        <w:rPr>
          <w:rFonts w:ascii="Gautami" w:hAnsi="Gautami" w:cs="Gautami" w:hint="cs"/>
          <w:spacing w:val="10"/>
          <w:cs/>
          <w:lang w:bidi="te-IN"/>
        </w:rPr>
        <w:t>అర్థంలోని</w:t>
      </w:r>
      <w:r w:rsidR="00FE7C4F" w:rsidRPr="00B91AE8">
        <w:rPr>
          <w:spacing w:val="10"/>
          <w:cs/>
          <w:lang w:bidi="te-IN"/>
        </w:rPr>
        <w:t xml:space="preserve"> </w:t>
      </w:r>
      <w:r w:rsidR="00FE7C4F" w:rsidRPr="00B91AE8">
        <w:rPr>
          <w:rFonts w:ascii="Gautami" w:hAnsi="Gautami" w:cs="Gautami" w:hint="cs"/>
          <w:spacing w:val="10"/>
          <w:cs/>
          <w:lang w:bidi="te-IN"/>
        </w:rPr>
        <w:t>శాంతి</w:t>
      </w:r>
      <w:r w:rsidR="00FE7C4F" w:rsidRPr="00B91AE8">
        <w:rPr>
          <w:spacing w:val="10"/>
          <w:cs/>
          <w:lang w:bidi="te-IN"/>
        </w:rPr>
        <w:t xml:space="preserve">, </w:t>
      </w:r>
      <w:r w:rsidR="00FE7C4F" w:rsidRPr="00B91AE8">
        <w:rPr>
          <w:rFonts w:ascii="Gautami" w:hAnsi="Gautami" w:cs="Gautami" w:hint="cs"/>
          <w:spacing w:val="10"/>
          <w:cs/>
          <w:lang w:bidi="te-IN"/>
        </w:rPr>
        <w:t>సంరక్షణ</w:t>
      </w:r>
      <w:r w:rsidR="00FE7C4F" w:rsidRPr="00B91AE8">
        <w:rPr>
          <w:spacing w:val="10"/>
          <w:cs/>
          <w:lang w:bidi="te-IN"/>
        </w:rPr>
        <w:t xml:space="preserve"> </w:t>
      </w:r>
      <w:r w:rsidR="00FE7C4F" w:rsidRPr="00B91AE8">
        <w:rPr>
          <w:rFonts w:ascii="Gautami" w:hAnsi="Gautami" w:cs="Gautami" w:hint="cs"/>
          <w:spacing w:val="10"/>
          <w:cs/>
          <w:lang w:bidi="te-IN"/>
        </w:rPr>
        <w:t>మరియు</w:t>
      </w:r>
      <w:r w:rsidR="00FE7C4F" w:rsidRPr="00B91AE8">
        <w:rPr>
          <w:spacing w:val="10"/>
          <w:cs/>
          <w:lang w:bidi="te-IN"/>
        </w:rPr>
        <w:t xml:space="preserve"> </w:t>
      </w:r>
      <w:r w:rsidR="00FE7C4F" w:rsidRPr="00B91AE8">
        <w:rPr>
          <w:rFonts w:ascii="Gautami" w:hAnsi="Gautami" w:cs="Gautami" w:hint="cs"/>
          <w:spacing w:val="10"/>
          <w:cs/>
          <w:lang w:bidi="te-IN"/>
        </w:rPr>
        <w:t>పరిపూర్ణత</w:t>
      </w:r>
      <w:r w:rsidR="00FE7C4F" w:rsidRPr="00B91AE8">
        <w:rPr>
          <w:spacing w:val="10"/>
          <w:cs/>
          <w:lang w:bidi="te-IN"/>
        </w:rPr>
        <w:t xml:space="preserve"> </w:t>
      </w:r>
      <w:r w:rsidR="00FE7C4F" w:rsidRPr="00B91AE8">
        <w:rPr>
          <w:rFonts w:ascii="Gautami" w:hAnsi="Gautami" w:cs="Gautami" w:hint="cs"/>
          <w:spacing w:val="10"/>
          <w:cs/>
          <w:lang w:bidi="te-IN"/>
        </w:rPr>
        <w:t>పొందుతారు</w:t>
      </w:r>
      <w:r w:rsidR="00FE7C4F" w:rsidRPr="00B91AE8">
        <w:rPr>
          <w:spacing w:val="10"/>
          <w:cs/>
          <w:lang w:bidi="te-IN"/>
        </w:rPr>
        <w:t xml:space="preserve">. </w:t>
      </w:r>
      <w:r w:rsidR="00282023" w:rsidRPr="00B91AE8">
        <w:rPr>
          <w:rFonts w:ascii="Gautami" w:hAnsi="Gautami" w:cs="Gautami" w:hint="cs"/>
          <w:spacing w:val="10"/>
          <w:cs/>
          <w:lang w:bidi="te-IN"/>
        </w:rPr>
        <w:t>కాబట్టి</w:t>
      </w:r>
      <w:r w:rsidR="00282023" w:rsidRPr="00B91AE8">
        <w:rPr>
          <w:spacing w:val="10"/>
          <w:cs/>
          <w:lang w:bidi="te-IN"/>
        </w:rPr>
        <w:t xml:space="preserve">, </w:t>
      </w:r>
      <w:r w:rsidR="00282023" w:rsidRPr="00B91AE8">
        <w:rPr>
          <w:rFonts w:ascii="Gautami" w:hAnsi="Gautami" w:cs="Gautami" w:hint="cs"/>
          <w:spacing w:val="10"/>
          <w:cs/>
          <w:lang w:bidi="te-IN"/>
        </w:rPr>
        <w:t>ఒక</w:t>
      </w:r>
      <w:r w:rsidR="00282023" w:rsidRPr="00B91AE8">
        <w:rPr>
          <w:spacing w:val="10"/>
          <w:cs/>
          <w:lang w:bidi="te-IN"/>
        </w:rPr>
        <w:t xml:space="preserve"> </w:t>
      </w:r>
      <w:r w:rsidR="00282023" w:rsidRPr="00B91AE8">
        <w:rPr>
          <w:rFonts w:ascii="Gautami" w:hAnsi="Gautami" w:cs="Gautami" w:hint="cs"/>
          <w:spacing w:val="10"/>
          <w:cs/>
          <w:lang w:bidi="te-IN"/>
        </w:rPr>
        <w:t>ముస్లిం</w:t>
      </w:r>
      <w:r w:rsidR="00282023" w:rsidRPr="00B91AE8">
        <w:rPr>
          <w:spacing w:val="10"/>
          <w:cs/>
          <w:lang w:bidi="te-IN"/>
        </w:rPr>
        <w:t xml:space="preserve"> </w:t>
      </w:r>
      <w:r w:rsidR="00282023" w:rsidRPr="00B91AE8">
        <w:rPr>
          <w:rFonts w:ascii="Gautami" w:hAnsi="Gautami" w:cs="Gautami" w:hint="cs"/>
          <w:spacing w:val="10"/>
          <w:cs/>
          <w:lang w:bidi="te-IN"/>
        </w:rPr>
        <w:t>లేదా</w:t>
      </w:r>
      <w:r w:rsidR="00282023" w:rsidRPr="00B91AE8">
        <w:rPr>
          <w:spacing w:val="10"/>
          <w:cs/>
          <w:lang w:bidi="te-IN"/>
        </w:rPr>
        <w:t xml:space="preserve"> </w:t>
      </w:r>
      <w:r w:rsidR="00282023" w:rsidRPr="00B91AE8">
        <w:rPr>
          <w:rFonts w:ascii="Gautami" w:hAnsi="Gautami" w:cs="Gautami" w:hint="cs"/>
          <w:spacing w:val="10"/>
          <w:cs/>
          <w:lang w:bidi="te-IN"/>
        </w:rPr>
        <w:t>ముస్లిమహ్</w:t>
      </w:r>
      <w:r w:rsidR="00282023" w:rsidRPr="00B91AE8">
        <w:rPr>
          <w:spacing w:val="10"/>
          <w:cs/>
          <w:lang w:bidi="te-IN"/>
        </w:rPr>
        <w:t xml:space="preserve"> </w:t>
      </w:r>
      <w:r w:rsidR="00282023" w:rsidRPr="00B91AE8">
        <w:rPr>
          <w:rFonts w:ascii="Gautami" w:hAnsi="Gautami" w:cs="Gautami" w:hint="cs"/>
          <w:spacing w:val="10"/>
          <w:cs/>
          <w:lang w:bidi="te-IN"/>
        </w:rPr>
        <w:t>అంటే</w:t>
      </w:r>
      <w:r w:rsidR="00282023" w:rsidRPr="00B91AE8">
        <w:rPr>
          <w:spacing w:val="10"/>
          <w:cs/>
          <w:lang w:bidi="te-IN"/>
        </w:rPr>
        <w:t xml:space="preserve"> </w:t>
      </w:r>
      <w:r w:rsidR="00282023" w:rsidRPr="00B91AE8">
        <w:rPr>
          <w:rFonts w:ascii="Gautami" w:hAnsi="Gautami" w:cs="Gautami" w:hint="cs"/>
          <w:spacing w:val="10"/>
          <w:cs/>
          <w:lang w:bidi="te-IN"/>
        </w:rPr>
        <w:t>అల్లాహ్</w:t>
      </w:r>
      <w:r w:rsidR="00282023" w:rsidRPr="00B91AE8">
        <w:rPr>
          <w:spacing w:val="10"/>
          <w:cs/>
          <w:lang w:bidi="te-IN"/>
        </w:rPr>
        <w:t xml:space="preserve"> </w:t>
      </w:r>
      <w:r w:rsidR="00282023" w:rsidRPr="00B91AE8">
        <w:rPr>
          <w:rFonts w:ascii="Gautami" w:hAnsi="Gautami" w:cs="Gautami" w:hint="cs"/>
          <w:spacing w:val="10"/>
          <w:cs/>
          <w:lang w:bidi="te-IN"/>
        </w:rPr>
        <w:t>కు</w:t>
      </w:r>
      <w:r w:rsidR="00282023" w:rsidRPr="00B91AE8">
        <w:rPr>
          <w:spacing w:val="10"/>
          <w:cs/>
          <w:lang w:bidi="te-IN"/>
        </w:rPr>
        <w:t xml:space="preserve"> </w:t>
      </w:r>
      <w:r w:rsidR="00282023" w:rsidRPr="00B91AE8">
        <w:rPr>
          <w:rFonts w:ascii="Gautami" w:hAnsi="Gautami" w:cs="Gautami" w:hint="cs"/>
          <w:spacing w:val="10"/>
          <w:cs/>
          <w:lang w:bidi="te-IN"/>
        </w:rPr>
        <w:t>సమర్పించుకున్నవారు</w:t>
      </w:r>
      <w:r w:rsidR="00282023" w:rsidRPr="00B91AE8">
        <w:rPr>
          <w:spacing w:val="10"/>
          <w:cs/>
          <w:lang w:bidi="te-IN"/>
        </w:rPr>
        <w:t xml:space="preserve">. </w:t>
      </w:r>
      <w:r w:rsidR="00282023" w:rsidRPr="00B91AE8">
        <w:rPr>
          <w:rFonts w:ascii="Gautami" w:hAnsi="Gautami" w:cs="Gautami" w:hint="cs"/>
          <w:spacing w:val="10"/>
          <w:cs/>
          <w:lang w:bidi="te-IN"/>
        </w:rPr>
        <w:t>ఒక</w:t>
      </w:r>
      <w:r w:rsidR="00282023" w:rsidRPr="00B91AE8">
        <w:rPr>
          <w:spacing w:val="10"/>
          <w:cs/>
          <w:lang w:bidi="te-IN"/>
        </w:rPr>
        <w:t xml:space="preserve"> </w:t>
      </w:r>
      <w:r w:rsidR="00282023" w:rsidRPr="00B91AE8">
        <w:rPr>
          <w:rFonts w:ascii="Gautami" w:hAnsi="Gautami" w:cs="Gautami" w:hint="cs"/>
          <w:spacing w:val="10"/>
          <w:cs/>
          <w:lang w:bidi="te-IN"/>
        </w:rPr>
        <w:t>వ్యక్తి</w:t>
      </w:r>
      <w:r w:rsidR="00282023" w:rsidRPr="00B91AE8">
        <w:rPr>
          <w:spacing w:val="10"/>
          <w:cs/>
          <w:lang w:bidi="te-IN"/>
        </w:rPr>
        <w:t xml:space="preserve"> </w:t>
      </w:r>
      <w:r w:rsidR="00282023" w:rsidRPr="00B91AE8">
        <w:rPr>
          <w:rFonts w:ascii="Gautami" w:hAnsi="Gautami" w:cs="Gautami" w:hint="cs"/>
          <w:spacing w:val="10"/>
          <w:cs/>
          <w:lang w:bidi="te-IN"/>
        </w:rPr>
        <w:t>యొక్క</w:t>
      </w:r>
      <w:r w:rsidR="00282023" w:rsidRPr="00B91AE8">
        <w:rPr>
          <w:spacing w:val="10"/>
          <w:cs/>
          <w:lang w:bidi="te-IN"/>
        </w:rPr>
        <w:t xml:space="preserve"> </w:t>
      </w:r>
      <w:r w:rsidR="00282023" w:rsidRPr="00B91AE8">
        <w:rPr>
          <w:rFonts w:ascii="Gautami" w:hAnsi="Gautami" w:cs="Gautami" w:hint="cs"/>
          <w:spacing w:val="10"/>
          <w:cs/>
          <w:lang w:bidi="te-IN"/>
        </w:rPr>
        <w:t>ఇస్లాం</w:t>
      </w:r>
      <w:r w:rsidR="00282023" w:rsidRPr="00B91AE8">
        <w:rPr>
          <w:spacing w:val="10"/>
          <w:cs/>
          <w:lang w:bidi="te-IN"/>
        </w:rPr>
        <w:t xml:space="preserve"> </w:t>
      </w:r>
      <w:r w:rsidR="00282023" w:rsidRPr="00B91AE8">
        <w:rPr>
          <w:rFonts w:ascii="Gautami" w:hAnsi="Gautami" w:cs="Gautami" w:hint="cs"/>
          <w:spacing w:val="10"/>
          <w:cs/>
          <w:lang w:bidi="te-IN"/>
        </w:rPr>
        <w:t>పాపాల</w:t>
      </w:r>
      <w:r w:rsidR="00282023" w:rsidRPr="00B91AE8">
        <w:rPr>
          <w:spacing w:val="10"/>
          <w:cs/>
          <w:lang w:bidi="te-IN"/>
        </w:rPr>
        <w:t xml:space="preserve"> </w:t>
      </w:r>
      <w:r w:rsidR="00282023" w:rsidRPr="00B91AE8">
        <w:rPr>
          <w:rFonts w:ascii="Gautami" w:hAnsi="Gautami" w:cs="Gautami" w:hint="cs"/>
          <w:spacing w:val="10"/>
          <w:cs/>
          <w:lang w:bidi="te-IN"/>
        </w:rPr>
        <w:t>వలన</w:t>
      </w:r>
      <w:r w:rsidR="00282023" w:rsidRPr="00B91AE8">
        <w:rPr>
          <w:spacing w:val="10"/>
          <w:cs/>
          <w:lang w:bidi="te-IN"/>
        </w:rPr>
        <w:t xml:space="preserve">, </w:t>
      </w:r>
      <w:r w:rsidR="00282023" w:rsidRPr="00B91AE8">
        <w:rPr>
          <w:rFonts w:ascii="Gautami" w:hAnsi="Gautami" w:cs="Gautami" w:hint="cs"/>
          <w:spacing w:val="10"/>
          <w:cs/>
          <w:lang w:bidi="te-IN"/>
        </w:rPr>
        <w:t>అజ్ఞానం</w:t>
      </w:r>
      <w:r w:rsidR="00282023" w:rsidRPr="00B91AE8">
        <w:rPr>
          <w:spacing w:val="10"/>
          <w:cs/>
          <w:lang w:bidi="te-IN"/>
        </w:rPr>
        <w:t xml:space="preserve"> </w:t>
      </w:r>
      <w:r w:rsidR="00282023" w:rsidRPr="00B91AE8">
        <w:rPr>
          <w:rFonts w:ascii="Gautami" w:hAnsi="Gautami" w:cs="Gautami" w:hint="cs"/>
          <w:spacing w:val="10"/>
          <w:cs/>
          <w:lang w:bidi="te-IN"/>
        </w:rPr>
        <w:t>వలన</w:t>
      </w:r>
      <w:r w:rsidR="00282023" w:rsidRPr="00B91AE8">
        <w:rPr>
          <w:spacing w:val="10"/>
          <w:cs/>
          <w:lang w:bidi="te-IN"/>
        </w:rPr>
        <w:t xml:space="preserve">, </w:t>
      </w:r>
      <w:r w:rsidR="00282023" w:rsidRPr="00B91AE8">
        <w:rPr>
          <w:rFonts w:ascii="Gautami" w:hAnsi="Gautami" w:cs="Gautami" w:hint="cs"/>
          <w:spacing w:val="10"/>
          <w:cs/>
          <w:lang w:bidi="te-IN"/>
        </w:rPr>
        <w:t>తప్పుడు</w:t>
      </w:r>
      <w:r w:rsidR="00282023" w:rsidRPr="00B91AE8">
        <w:rPr>
          <w:spacing w:val="10"/>
          <w:cs/>
          <w:lang w:bidi="te-IN"/>
        </w:rPr>
        <w:t xml:space="preserve"> </w:t>
      </w:r>
      <w:r w:rsidR="00282023" w:rsidRPr="00B91AE8">
        <w:rPr>
          <w:rFonts w:ascii="Gautami" w:hAnsi="Gautami" w:cs="Gautami" w:hint="cs"/>
          <w:spacing w:val="10"/>
          <w:cs/>
          <w:lang w:bidi="te-IN"/>
        </w:rPr>
        <w:t>పనులు</w:t>
      </w:r>
      <w:r w:rsidR="00282023" w:rsidRPr="00B91AE8">
        <w:rPr>
          <w:spacing w:val="10"/>
          <w:cs/>
          <w:lang w:bidi="te-IN"/>
        </w:rPr>
        <w:t xml:space="preserve"> </w:t>
      </w:r>
      <w:r w:rsidR="00282023" w:rsidRPr="00B91AE8">
        <w:rPr>
          <w:rFonts w:ascii="Gautami" w:hAnsi="Gautami" w:cs="Gautami" w:hint="cs"/>
          <w:spacing w:val="10"/>
          <w:cs/>
          <w:lang w:bidi="te-IN"/>
        </w:rPr>
        <w:t>చేయడం</w:t>
      </w:r>
      <w:r w:rsidR="00282023" w:rsidRPr="00B91AE8">
        <w:rPr>
          <w:spacing w:val="10"/>
          <w:cs/>
          <w:lang w:bidi="te-IN"/>
        </w:rPr>
        <w:t xml:space="preserve"> </w:t>
      </w:r>
      <w:r w:rsidR="00282023" w:rsidRPr="00B91AE8">
        <w:rPr>
          <w:rFonts w:ascii="Gautami" w:hAnsi="Gautami" w:cs="Gautami" w:hint="cs"/>
          <w:spacing w:val="10"/>
          <w:cs/>
          <w:lang w:bidi="te-IN"/>
        </w:rPr>
        <w:t>వలన</w:t>
      </w:r>
      <w:r w:rsidR="00282023" w:rsidRPr="00B91AE8">
        <w:rPr>
          <w:spacing w:val="10"/>
          <w:cs/>
          <w:lang w:bidi="te-IN"/>
        </w:rPr>
        <w:t xml:space="preserve"> </w:t>
      </w:r>
      <w:r w:rsidR="00282023" w:rsidRPr="00B91AE8">
        <w:rPr>
          <w:rFonts w:ascii="Gautami" w:hAnsi="Gautami" w:cs="Gautami" w:hint="cs"/>
          <w:spacing w:val="10"/>
          <w:cs/>
          <w:lang w:bidi="te-IN"/>
        </w:rPr>
        <w:t>బలహీనమై</w:t>
      </w:r>
      <w:r w:rsidR="00282023" w:rsidRPr="00B91AE8">
        <w:rPr>
          <w:spacing w:val="10"/>
          <w:cs/>
          <w:lang w:bidi="te-IN"/>
        </w:rPr>
        <w:t xml:space="preserve"> </w:t>
      </w:r>
      <w:r w:rsidR="00282023" w:rsidRPr="00B91AE8">
        <w:rPr>
          <w:rFonts w:ascii="Gautami" w:hAnsi="Gautami" w:cs="Gautami" w:hint="cs"/>
          <w:spacing w:val="10"/>
          <w:cs/>
          <w:lang w:bidi="te-IN"/>
        </w:rPr>
        <w:t>పోతుంది</w:t>
      </w:r>
      <w:r w:rsidR="00282023" w:rsidRPr="00B91AE8">
        <w:rPr>
          <w:spacing w:val="10"/>
          <w:cs/>
          <w:lang w:bidi="te-IN"/>
        </w:rPr>
        <w:t xml:space="preserve">. </w:t>
      </w:r>
      <w:r w:rsidR="00282023" w:rsidRPr="00B91AE8">
        <w:rPr>
          <w:rFonts w:ascii="Gautami" w:hAnsi="Gautami" w:cs="Gautami" w:hint="cs"/>
          <w:spacing w:val="10"/>
          <w:cs/>
          <w:lang w:bidi="te-IN"/>
        </w:rPr>
        <w:t>అల్లాహ్</w:t>
      </w:r>
      <w:r w:rsidR="00282023" w:rsidRPr="00B91AE8">
        <w:rPr>
          <w:spacing w:val="10"/>
          <w:cs/>
          <w:lang w:bidi="te-IN"/>
        </w:rPr>
        <w:t xml:space="preserve"> </w:t>
      </w:r>
      <w:r w:rsidR="00282023" w:rsidRPr="00B91AE8">
        <w:rPr>
          <w:rFonts w:ascii="Gautami" w:hAnsi="Gautami" w:cs="Gautami" w:hint="cs"/>
          <w:spacing w:val="10"/>
          <w:cs/>
          <w:lang w:bidi="te-IN"/>
        </w:rPr>
        <w:t>కు</w:t>
      </w:r>
      <w:r w:rsidR="00282023" w:rsidRPr="00B91AE8">
        <w:rPr>
          <w:spacing w:val="10"/>
          <w:cs/>
          <w:lang w:bidi="te-IN"/>
        </w:rPr>
        <w:t xml:space="preserve"> </w:t>
      </w:r>
      <w:r w:rsidR="00282023" w:rsidRPr="00B91AE8">
        <w:rPr>
          <w:rFonts w:ascii="Gautami" w:hAnsi="Gautami" w:cs="Gautami" w:hint="cs"/>
          <w:spacing w:val="10"/>
          <w:cs/>
          <w:lang w:bidi="te-IN"/>
        </w:rPr>
        <w:t>సాటి</w:t>
      </w:r>
      <w:r w:rsidR="00282023" w:rsidRPr="00B91AE8">
        <w:rPr>
          <w:spacing w:val="10"/>
          <w:cs/>
          <w:lang w:bidi="te-IN"/>
        </w:rPr>
        <w:t xml:space="preserve"> </w:t>
      </w:r>
      <w:r w:rsidR="00282023" w:rsidRPr="00B91AE8">
        <w:rPr>
          <w:rFonts w:ascii="Gautami" w:hAnsi="Gautami" w:cs="Gautami" w:hint="cs"/>
          <w:spacing w:val="10"/>
          <w:cs/>
          <w:lang w:bidi="te-IN"/>
        </w:rPr>
        <w:t>కల్పించడం</w:t>
      </w:r>
      <w:r w:rsidR="00282023" w:rsidRPr="00B91AE8">
        <w:rPr>
          <w:spacing w:val="10"/>
          <w:cs/>
          <w:lang w:bidi="te-IN"/>
        </w:rPr>
        <w:t xml:space="preserve"> </w:t>
      </w:r>
      <w:r w:rsidR="00282023" w:rsidRPr="00B91AE8">
        <w:rPr>
          <w:rFonts w:ascii="Gautami" w:hAnsi="Gautami" w:cs="Gautami" w:hint="cs"/>
          <w:spacing w:val="10"/>
          <w:cs/>
          <w:lang w:bidi="te-IN"/>
        </w:rPr>
        <w:t>లేదా</w:t>
      </w:r>
      <w:r w:rsidR="00282023" w:rsidRPr="00B91AE8">
        <w:rPr>
          <w:spacing w:val="10"/>
          <w:cs/>
          <w:lang w:bidi="te-IN"/>
        </w:rPr>
        <w:t xml:space="preserve"> </w:t>
      </w:r>
      <w:r w:rsidR="00282023" w:rsidRPr="00B91AE8">
        <w:rPr>
          <w:rFonts w:ascii="Gautami" w:hAnsi="Gautami" w:cs="Gautami" w:hint="cs"/>
          <w:spacing w:val="10"/>
          <w:cs/>
          <w:lang w:bidi="te-IN"/>
        </w:rPr>
        <w:t>అల్లాహ్</w:t>
      </w:r>
      <w:r w:rsidR="00282023" w:rsidRPr="00B91AE8">
        <w:rPr>
          <w:spacing w:val="10"/>
          <w:cs/>
          <w:lang w:bidi="te-IN"/>
        </w:rPr>
        <w:t xml:space="preserve"> </w:t>
      </w:r>
      <w:r w:rsidR="00282023" w:rsidRPr="00B91AE8">
        <w:rPr>
          <w:rFonts w:ascii="Gautami" w:hAnsi="Gautami" w:cs="Gautami" w:hint="cs"/>
          <w:spacing w:val="10"/>
          <w:cs/>
          <w:lang w:bidi="te-IN"/>
        </w:rPr>
        <w:t>కు</w:t>
      </w:r>
      <w:r w:rsidR="00282023" w:rsidRPr="00B91AE8">
        <w:rPr>
          <w:spacing w:val="10"/>
          <w:cs/>
          <w:lang w:bidi="te-IN"/>
        </w:rPr>
        <w:t xml:space="preserve"> </w:t>
      </w:r>
      <w:r w:rsidR="00282023" w:rsidRPr="00B91AE8">
        <w:rPr>
          <w:rFonts w:ascii="Gautami" w:hAnsi="Gautami" w:cs="Gautami" w:hint="cs"/>
          <w:spacing w:val="10"/>
          <w:cs/>
          <w:lang w:bidi="te-IN"/>
        </w:rPr>
        <w:t>అవిధేయత</w:t>
      </w:r>
      <w:r w:rsidR="00282023" w:rsidRPr="00B91AE8">
        <w:rPr>
          <w:spacing w:val="10"/>
          <w:cs/>
          <w:lang w:bidi="te-IN"/>
        </w:rPr>
        <w:t xml:space="preserve"> </w:t>
      </w:r>
      <w:r w:rsidR="00282023" w:rsidRPr="00B91AE8">
        <w:rPr>
          <w:rFonts w:ascii="Gautami" w:hAnsi="Gautami" w:cs="Gautami" w:hint="cs"/>
          <w:spacing w:val="10"/>
          <w:cs/>
          <w:lang w:bidi="te-IN"/>
        </w:rPr>
        <w:t>చూపడం</w:t>
      </w:r>
      <w:r w:rsidR="00282023" w:rsidRPr="00B91AE8">
        <w:rPr>
          <w:spacing w:val="10"/>
          <w:cs/>
          <w:lang w:bidi="te-IN"/>
        </w:rPr>
        <w:t xml:space="preserve"> </w:t>
      </w:r>
      <w:r w:rsidR="00282023" w:rsidRPr="00B91AE8">
        <w:rPr>
          <w:rFonts w:ascii="Gautami" w:hAnsi="Gautami" w:cs="Gautami" w:hint="cs"/>
          <w:spacing w:val="10"/>
          <w:cs/>
          <w:lang w:bidi="te-IN"/>
        </w:rPr>
        <w:t>ద్వారా</w:t>
      </w:r>
      <w:r w:rsidR="00282023" w:rsidRPr="00B91AE8">
        <w:rPr>
          <w:spacing w:val="10"/>
          <w:cs/>
          <w:lang w:bidi="te-IN"/>
        </w:rPr>
        <w:t xml:space="preserve"> </w:t>
      </w:r>
      <w:r w:rsidR="00282023" w:rsidRPr="00B91AE8">
        <w:rPr>
          <w:rFonts w:ascii="Gautami" w:hAnsi="Gautami" w:cs="Gautami" w:hint="cs"/>
          <w:spacing w:val="10"/>
          <w:cs/>
          <w:lang w:bidi="te-IN"/>
        </w:rPr>
        <w:t>ఇస్లాం</w:t>
      </w:r>
      <w:r w:rsidR="00282023" w:rsidRPr="00B91AE8">
        <w:rPr>
          <w:spacing w:val="10"/>
          <w:cs/>
          <w:lang w:bidi="te-IN"/>
        </w:rPr>
        <w:t xml:space="preserve"> </w:t>
      </w:r>
      <w:r w:rsidR="00282023" w:rsidRPr="00B91AE8">
        <w:rPr>
          <w:rFonts w:ascii="Gautami" w:hAnsi="Gautami" w:cs="Gautami" w:hint="cs"/>
          <w:spacing w:val="10"/>
          <w:cs/>
          <w:lang w:bidi="te-IN"/>
        </w:rPr>
        <w:t>ధర్మాన్ని</w:t>
      </w:r>
      <w:r w:rsidR="00282023" w:rsidRPr="00B91AE8">
        <w:rPr>
          <w:spacing w:val="10"/>
          <w:cs/>
          <w:lang w:bidi="te-IN"/>
        </w:rPr>
        <w:t xml:space="preserve"> </w:t>
      </w:r>
      <w:r w:rsidR="00282023" w:rsidRPr="00B91AE8">
        <w:rPr>
          <w:rFonts w:ascii="Gautami" w:hAnsi="Gautami" w:cs="Gautami" w:hint="cs"/>
          <w:spacing w:val="10"/>
          <w:cs/>
          <w:lang w:bidi="te-IN"/>
        </w:rPr>
        <w:t>పూర్తిగా</w:t>
      </w:r>
      <w:r w:rsidR="00282023" w:rsidRPr="00B91AE8">
        <w:rPr>
          <w:spacing w:val="10"/>
          <w:cs/>
          <w:lang w:bidi="te-IN"/>
        </w:rPr>
        <w:t xml:space="preserve"> </w:t>
      </w:r>
      <w:r w:rsidR="00282023" w:rsidRPr="00B91AE8">
        <w:rPr>
          <w:rFonts w:ascii="Gautami" w:hAnsi="Gautami" w:cs="Gautami" w:hint="cs"/>
          <w:spacing w:val="10"/>
          <w:cs/>
          <w:lang w:bidi="te-IN"/>
        </w:rPr>
        <w:t>విడిచి</w:t>
      </w:r>
      <w:r w:rsidR="00282023" w:rsidRPr="00B91AE8">
        <w:rPr>
          <w:spacing w:val="10"/>
          <w:cs/>
          <w:lang w:bidi="te-IN"/>
        </w:rPr>
        <w:t xml:space="preserve"> </w:t>
      </w:r>
      <w:r w:rsidR="00282023" w:rsidRPr="00B91AE8">
        <w:rPr>
          <w:rFonts w:ascii="Gautami" w:hAnsi="Gautami" w:cs="Gautami" w:hint="cs"/>
          <w:spacing w:val="10"/>
          <w:cs/>
          <w:lang w:bidi="te-IN"/>
        </w:rPr>
        <w:t>పెట్టినట్లవుతుంది</w:t>
      </w:r>
      <w:r w:rsidR="00282023" w:rsidRPr="00B91AE8">
        <w:rPr>
          <w:spacing w:val="10"/>
          <w:cs/>
          <w:lang w:bidi="te-IN"/>
        </w:rPr>
        <w:t xml:space="preserve">. </w:t>
      </w:r>
    </w:p>
    <w:p w:rsidR="00A66D83" w:rsidRPr="00B91AE8" w:rsidRDefault="00A66D83" w:rsidP="00194CA5">
      <w:pPr>
        <w:pStyle w:val="NormalWeb"/>
        <w:spacing w:after="98" w:afterAutospacing="0"/>
        <w:ind w:firstLine="458"/>
        <w:jc w:val="both"/>
        <w:rPr>
          <w:rStyle w:val="Strong"/>
          <w:color w:val="800000"/>
          <w:sz w:val="27"/>
          <w:szCs w:val="27"/>
          <w:lang w:bidi="te-IN"/>
        </w:rPr>
      </w:pPr>
      <w:r w:rsidRPr="00B91AE8">
        <w:rPr>
          <w:rStyle w:val="Strong"/>
          <w:color w:val="800000"/>
          <w:spacing w:val="10"/>
          <w:sz w:val="27"/>
          <w:szCs w:val="27"/>
          <w:lang w:bidi="te-IN"/>
        </w:rPr>
        <w:t xml:space="preserve">2. </w:t>
      </w:r>
      <w:r w:rsidR="00282023" w:rsidRPr="00B91AE8">
        <w:rPr>
          <w:rStyle w:val="Strong"/>
          <w:rFonts w:ascii="Gautami" w:hAnsi="Gautami" w:cs="Gautami" w:hint="cs"/>
          <w:color w:val="800000"/>
          <w:spacing w:val="10"/>
          <w:sz w:val="27"/>
          <w:szCs w:val="27"/>
          <w:cs/>
          <w:lang w:bidi="te-IN"/>
        </w:rPr>
        <w:t>ముస్లింలు</w:t>
      </w:r>
      <w:r w:rsidR="00282023" w:rsidRPr="00B91AE8">
        <w:rPr>
          <w:rStyle w:val="Strong"/>
          <w:color w:val="800000"/>
          <w:spacing w:val="10"/>
          <w:sz w:val="27"/>
          <w:szCs w:val="27"/>
          <w:cs/>
          <w:lang w:bidi="te-IN"/>
        </w:rPr>
        <w:t xml:space="preserve"> </w:t>
      </w:r>
      <w:r w:rsidR="00282023" w:rsidRPr="00B91AE8">
        <w:rPr>
          <w:rStyle w:val="Strong"/>
          <w:rFonts w:ascii="Gautami" w:hAnsi="Gautami" w:cs="Gautami" w:hint="cs"/>
          <w:color w:val="800000"/>
          <w:spacing w:val="10"/>
          <w:sz w:val="27"/>
          <w:szCs w:val="27"/>
          <w:cs/>
          <w:lang w:bidi="te-IN"/>
        </w:rPr>
        <w:t>అంటే</w:t>
      </w:r>
      <w:r w:rsidR="00282023" w:rsidRPr="00B91AE8">
        <w:rPr>
          <w:rStyle w:val="Strong"/>
          <w:color w:val="800000"/>
          <w:spacing w:val="10"/>
          <w:sz w:val="27"/>
          <w:szCs w:val="27"/>
          <w:cs/>
          <w:lang w:bidi="te-IN"/>
        </w:rPr>
        <w:t xml:space="preserve"> </w:t>
      </w:r>
      <w:r w:rsidR="00282023" w:rsidRPr="00B91AE8">
        <w:rPr>
          <w:rStyle w:val="Strong"/>
          <w:rFonts w:ascii="Gautami" w:hAnsi="Gautami" w:cs="Gautami" w:hint="cs"/>
          <w:color w:val="800000"/>
          <w:spacing w:val="10"/>
          <w:sz w:val="27"/>
          <w:szCs w:val="27"/>
          <w:cs/>
          <w:lang w:bidi="te-IN"/>
        </w:rPr>
        <w:t>ఎవరు</w:t>
      </w:r>
      <w:r w:rsidRPr="00B91AE8">
        <w:rPr>
          <w:rStyle w:val="Strong"/>
          <w:color w:val="800000"/>
          <w:spacing w:val="10"/>
          <w:sz w:val="27"/>
          <w:szCs w:val="27"/>
          <w:lang w:bidi="te-IN"/>
        </w:rPr>
        <w:t>?</w:t>
      </w:r>
    </w:p>
    <w:p w:rsidR="00A66D83" w:rsidRPr="00B91AE8" w:rsidRDefault="00A66D83" w:rsidP="00194CA5">
      <w:pPr>
        <w:pStyle w:val="NormalWeb"/>
        <w:spacing w:after="98" w:afterAutospacing="0"/>
        <w:ind w:firstLine="458"/>
        <w:jc w:val="both"/>
        <w:rPr>
          <w:spacing w:val="10"/>
        </w:rPr>
      </w:pPr>
      <w:proofErr w:type="gramStart"/>
      <w:r w:rsidRPr="00B91AE8">
        <w:rPr>
          <w:spacing w:val="10"/>
        </w:rPr>
        <w:t>“</w:t>
      </w:r>
      <w:r w:rsidR="00A0783C" w:rsidRPr="00B91AE8">
        <w:rPr>
          <w:rFonts w:ascii="Gautami" w:hAnsi="Gautami" w:cs="Gautami" w:hint="cs"/>
          <w:spacing w:val="10"/>
          <w:cs/>
          <w:lang w:bidi="te-IN"/>
        </w:rPr>
        <w:t>ముస్లిం</w:t>
      </w:r>
      <w:r w:rsidRPr="00B91AE8">
        <w:rPr>
          <w:spacing w:val="10"/>
        </w:rPr>
        <w:t xml:space="preserve">” </w:t>
      </w:r>
      <w:r w:rsidR="00A0783C" w:rsidRPr="00B91AE8">
        <w:rPr>
          <w:rFonts w:ascii="Gautami" w:hAnsi="Gautami" w:cs="Gautami" w:hint="cs"/>
          <w:spacing w:val="10"/>
          <w:cs/>
          <w:lang w:bidi="te-IN"/>
        </w:rPr>
        <w:t>అనే</w:t>
      </w:r>
      <w:r w:rsidR="00A0783C" w:rsidRPr="00B91AE8">
        <w:rPr>
          <w:spacing w:val="10"/>
          <w:cs/>
          <w:lang w:bidi="te-IN"/>
        </w:rPr>
        <w:t xml:space="preserve"> </w:t>
      </w:r>
      <w:r w:rsidR="00A0783C" w:rsidRPr="00B91AE8">
        <w:rPr>
          <w:rFonts w:ascii="Gautami" w:hAnsi="Gautami" w:cs="Gautami" w:hint="cs"/>
          <w:spacing w:val="10"/>
          <w:cs/>
          <w:lang w:bidi="te-IN"/>
        </w:rPr>
        <w:t>అరబీ</w:t>
      </w:r>
      <w:r w:rsidR="00A0783C" w:rsidRPr="00B91AE8">
        <w:rPr>
          <w:spacing w:val="10"/>
          <w:cs/>
          <w:lang w:bidi="te-IN"/>
        </w:rPr>
        <w:t xml:space="preserve"> </w:t>
      </w:r>
      <w:r w:rsidR="00A0783C" w:rsidRPr="00B91AE8">
        <w:rPr>
          <w:rFonts w:ascii="Gautami" w:hAnsi="Gautami" w:cs="Gautami" w:hint="cs"/>
          <w:spacing w:val="10"/>
          <w:cs/>
          <w:lang w:bidi="te-IN"/>
        </w:rPr>
        <w:t>పదం</w:t>
      </w:r>
      <w:r w:rsidR="00A0783C" w:rsidRPr="00B91AE8">
        <w:rPr>
          <w:spacing w:val="10"/>
          <w:cs/>
          <w:lang w:bidi="te-IN"/>
        </w:rPr>
        <w:t xml:space="preserve"> </w:t>
      </w:r>
      <w:r w:rsidR="00A0783C" w:rsidRPr="00B91AE8">
        <w:rPr>
          <w:rFonts w:ascii="Gautami" w:hAnsi="Gautami" w:cs="Gautami" w:hint="cs"/>
          <w:spacing w:val="10"/>
          <w:cs/>
          <w:lang w:bidi="te-IN"/>
        </w:rPr>
        <w:t>యొక్క</w:t>
      </w:r>
      <w:r w:rsidR="00A0783C" w:rsidRPr="00B91AE8">
        <w:rPr>
          <w:spacing w:val="10"/>
          <w:cs/>
          <w:lang w:bidi="te-IN"/>
        </w:rPr>
        <w:t xml:space="preserve"> </w:t>
      </w:r>
      <w:r w:rsidR="00A0783C" w:rsidRPr="00B91AE8">
        <w:rPr>
          <w:rFonts w:ascii="Gautami" w:hAnsi="Gautami" w:cs="Gautami" w:hint="cs"/>
          <w:spacing w:val="10"/>
          <w:cs/>
          <w:lang w:bidi="te-IN"/>
        </w:rPr>
        <w:t>భాషాపరమైన</w:t>
      </w:r>
      <w:r w:rsidR="00A0783C" w:rsidRPr="00B91AE8">
        <w:rPr>
          <w:spacing w:val="10"/>
          <w:cs/>
          <w:lang w:bidi="te-IN"/>
        </w:rPr>
        <w:t xml:space="preserve"> </w:t>
      </w:r>
      <w:r w:rsidR="00A0783C" w:rsidRPr="00B91AE8">
        <w:rPr>
          <w:rFonts w:ascii="Gautami" w:hAnsi="Gautami" w:cs="Gautami" w:hint="cs"/>
          <w:spacing w:val="10"/>
          <w:cs/>
          <w:lang w:bidi="te-IN"/>
        </w:rPr>
        <w:t>అర్థం</w:t>
      </w:r>
      <w:r w:rsidR="00A0783C" w:rsidRPr="00B91AE8">
        <w:rPr>
          <w:spacing w:val="10"/>
          <w:cs/>
          <w:lang w:bidi="te-IN"/>
        </w:rPr>
        <w:t xml:space="preserve"> </w:t>
      </w:r>
      <w:r w:rsidR="00A0783C" w:rsidRPr="00B91AE8">
        <w:rPr>
          <w:rFonts w:ascii="Gautami" w:hAnsi="Gautami" w:cs="Gautami" w:hint="cs"/>
          <w:spacing w:val="10"/>
          <w:cs/>
          <w:lang w:bidi="te-IN"/>
        </w:rPr>
        <w:t>ఏమిటంటే</w:t>
      </w:r>
      <w:r w:rsidR="00A0783C" w:rsidRPr="00B91AE8">
        <w:rPr>
          <w:spacing w:val="10"/>
          <w:cs/>
          <w:lang w:bidi="te-IN"/>
        </w:rPr>
        <w:t xml:space="preserve"> </w:t>
      </w:r>
      <w:r w:rsidRPr="00B91AE8">
        <w:rPr>
          <w:spacing w:val="10"/>
        </w:rPr>
        <w:t>“</w:t>
      </w:r>
      <w:r w:rsidR="00A0783C" w:rsidRPr="00B91AE8">
        <w:rPr>
          <w:spacing w:val="10"/>
          <w:cs/>
          <w:lang w:bidi="te-IN"/>
        </w:rPr>
        <w:t>(</w:t>
      </w:r>
      <w:r w:rsidR="00A0783C" w:rsidRPr="00B91AE8">
        <w:rPr>
          <w:rFonts w:ascii="Gautami" w:hAnsi="Gautami" w:cs="Gautami" w:hint="cs"/>
          <w:spacing w:val="10"/>
          <w:cs/>
          <w:lang w:bidi="te-IN"/>
        </w:rPr>
        <w:t>ఇస్లాం</w:t>
      </w:r>
      <w:r w:rsidR="00A0783C" w:rsidRPr="00B91AE8">
        <w:rPr>
          <w:spacing w:val="10"/>
          <w:cs/>
          <w:lang w:bidi="te-IN"/>
        </w:rPr>
        <w:t xml:space="preserve"> </w:t>
      </w:r>
      <w:r w:rsidR="00A0783C" w:rsidRPr="00B91AE8">
        <w:rPr>
          <w:rFonts w:ascii="Gautami" w:hAnsi="Gautami" w:cs="Gautami" w:hint="cs"/>
          <w:spacing w:val="10"/>
          <w:cs/>
          <w:lang w:bidi="te-IN"/>
        </w:rPr>
        <w:t>ధర్మానుసారం</w:t>
      </w:r>
      <w:r w:rsidR="00A0783C" w:rsidRPr="00B91AE8">
        <w:rPr>
          <w:spacing w:val="10"/>
          <w:cs/>
          <w:lang w:bidi="te-IN"/>
        </w:rPr>
        <w:t xml:space="preserve">) </w:t>
      </w:r>
      <w:r w:rsidR="00A0783C" w:rsidRPr="00B91AE8">
        <w:rPr>
          <w:rFonts w:ascii="Gautami" w:hAnsi="Gautami" w:cs="Gautami" w:hint="cs"/>
          <w:spacing w:val="10"/>
          <w:cs/>
          <w:lang w:bidi="te-IN"/>
        </w:rPr>
        <w:t>అల్లాహ్</w:t>
      </w:r>
      <w:r w:rsidR="00A0783C" w:rsidRPr="00B91AE8">
        <w:rPr>
          <w:spacing w:val="10"/>
          <w:cs/>
          <w:lang w:bidi="te-IN"/>
        </w:rPr>
        <w:t xml:space="preserve"> </w:t>
      </w:r>
      <w:r w:rsidR="00A0783C" w:rsidRPr="00B91AE8">
        <w:rPr>
          <w:rFonts w:ascii="Gautami" w:hAnsi="Gautami" w:cs="Gautami" w:hint="cs"/>
          <w:spacing w:val="10"/>
          <w:cs/>
          <w:lang w:bidi="te-IN"/>
        </w:rPr>
        <w:t>కు</w:t>
      </w:r>
      <w:r w:rsidR="00A0783C" w:rsidRPr="00B91AE8">
        <w:rPr>
          <w:spacing w:val="10"/>
          <w:cs/>
          <w:lang w:bidi="te-IN"/>
        </w:rPr>
        <w:t xml:space="preserve"> </w:t>
      </w:r>
      <w:r w:rsidR="00A0783C" w:rsidRPr="00B91AE8">
        <w:rPr>
          <w:rFonts w:ascii="Gautami" w:hAnsi="Gautami" w:cs="Gautami" w:hint="cs"/>
          <w:spacing w:val="10"/>
          <w:cs/>
          <w:lang w:bidi="te-IN"/>
        </w:rPr>
        <w:t>సమర్పించుకున్నవారు</w:t>
      </w:r>
      <w:r w:rsidRPr="00B91AE8">
        <w:rPr>
          <w:spacing w:val="10"/>
        </w:rPr>
        <w:t>”.</w:t>
      </w:r>
      <w:proofErr w:type="gramEnd"/>
      <w:r w:rsidRPr="00B91AE8">
        <w:rPr>
          <w:spacing w:val="10"/>
        </w:rPr>
        <w:t xml:space="preserve"> </w:t>
      </w:r>
      <w:r w:rsidR="00A0783C" w:rsidRPr="00B91AE8">
        <w:rPr>
          <w:rFonts w:ascii="Gautami" w:hAnsi="Gautami" w:cs="Gautami" w:hint="cs"/>
          <w:spacing w:val="10"/>
          <w:cs/>
          <w:lang w:bidi="te-IN"/>
        </w:rPr>
        <w:t>ఇస్లాం</w:t>
      </w:r>
      <w:r w:rsidR="00A0783C" w:rsidRPr="00B91AE8">
        <w:rPr>
          <w:spacing w:val="10"/>
          <w:cs/>
          <w:lang w:bidi="te-IN"/>
        </w:rPr>
        <w:t xml:space="preserve"> </w:t>
      </w:r>
      <w:r w:rsidR="00A0783C" w:rsidRPr="00B91AE8">
        <w:rPr>
          <w:rFonts w:ascii="Gautami" w:hAnsi="Gautami" w:cs="Gautami" w:hint="cs"/>
          <w:spacing w:val="10"/>
          <w:cs/>
          <w:lang w:bidi="te-IN"/>
        </w:rPr>
        <w:t>ధర్మసందేశం</w:t>
      </w:r>
      <w:r w:rsidR="00A0783C" w:rsidRPr="00B91AE8">
        <w:rPr>
          <w:spacing w:val="10"/>
          <w:cs/>
          <w:lang w:bidi="te-IN"/>
        </w:rPr>
        <w:t xml:space="preserve"> </w:t>
      </w:r>
      <w:r w:rsidR="00A0783C" w:rsidRPr="00B91AE8">
        <w:rPr>
          <w:rFonts w:ascii="Gautami" w:hAnsi="Gautami" w:cs="Gautami" w:hint="cs"/>
          <w:spacing w:val="10"/>
          <w:cs/>
          <w:lang w:bidi="te-IN"/>
        </w:rPr>
        <w:t>మొత్తం</w:t>
      </w:r>
      <w:r w:rsidR="00A0783C" w:rsidRPr="00B91AE8">
        <w:rPr>
          <w:spacing w:val="10"/>
          <w:cs/>
          <w:lang w:bidi="te-IN"/>
        </w:rPr>
        <w:t xml:space="preserve"> </w:t>
      </w:r>
      <w:r w:rsidR="00A0783C" w:rsidRPr="00B91AE8">
        <w:rPr>
          <w:rFonts w:ascii="Gautami" w:hAnsi="Gautami" w:cs="Gautami" w:hint="cs"/>
          <w:spacing w:val="10"/>
          <w:cs/>
          <w:lang w:bidi="te-IN"/>
        </w:rPr>
        <w:t>ప్రపంచం</w:t>
      </w:r>
      <w:r w:rsidR="00A0783C" w:rsidRPr="00B91AE8">
        <w:rPr>
          <w:spacing w:val="10"/>
          <w:cs/>
          <w:lang w:bidi="te-IN"/>
        </w:rPr>
        <w:t xml:space="preserve"> </w:t>
      </w:r>
      <w:r w:rsidR="00A0783C" w:rsidRPr="00B91AE8">
        <w:rPr>
          <w:rFonts w:ascii="Gautami" w:hAnsi="Gautami" w:cs="Gautami" w:hint="cs"/>
          <w:spacing w:val="10"/>
          <w:cs/>
          <w:lang w:bidi="te-IN"/>
        </w:rPr>
        <w:t>కోసం</w:t>
      </w:r>
      <w:r w:rsidR="00A0783C" w:rsidRPr="00B91AE8">
        <w:rPr>
          <w:spacing w:val="10"/>
          <w:cs/>
          <w:lang w:bidi="te-IN"/>
        </w:rPr>
        <w:t xml:space="preserve"> </w:t>
      </w:r>
      <w:r w:rsidR="00A0783C" w:rsidRPr="00B91AE8">
        <w:rPr>
          <w:rFonts w:ascii="Gautami" w:hAnsi="Gautami" w:cs="Gautami" w:hint="cs"/>
          <w:spacing w:val="10"/>
          <w:cs/>
          <w:lang w:bidi="te-IN"/>
        </w:rPr>
        <w:t>పంపబడింది</w:t>
      </w:r>
      <w:r w:rsidR="00A0783C" w:rsidRPr="00B91AE8">
        <w:rPr>
          <w:spacing w:val="10"/>
          <w:cs/>
          <w:lang w:bidi="te-IN"/>
        </w:rPr>
        <w:t xml:space="preserve">. </w:t>
      </w:r>
      <w:r w:rsidR="00A0783C" w:rsidRPr="00B91AE8">
        <w:rPr>
          <w:rFonts w:ascii="Gautami" w:hAnsi="Gautami" w:cs="Gautami" w:hint="cs"/>
          <w:spacing w:val="10"/>
          <w:cs/>
          <w:lang w:bidi="te-IN"/>
        </w:rPr>
        <w:t>ఎవరైతే</w:t>
      </w:r>
      <w:r w:rsidR="00A0783C" w:rsidRPr="00B91AE8">
        <w:rPr>
          <w:spacing w:val="10"/>
          <w:cs/>
          <w:lang w:bidi="te-IN"/>
        </w:rPr>
        <w:t xml:space="preserve"> </w:t>
      </w:r>
      <w:r w:rsidR="00A0783C" w:rsidRPr="00B91AE8">
        <w:rPr>
          <w:rFonts w:ascii="Gautami" w:hAnsi="Gautami" w:cs="Gautami" w:hint="cs"/>
          <w:spacing w:val="10"/>
          <w:cs/>
          <w:lang w:bidi="te-IN"/>
        </w:rPr>
        <w:t>ఇస్లాం</w:t>
      </w:r>
      <w:r w:rsidR="00A0783C" w:rsidRPr="00B91AE8">
        <w:rPr>
          <w:spacing w:val="10"/>
          <w:cs/>
          <w:lang w:bidi="te-IN"/>
        </w:rPr>
        <w:t xml:space="preserve"> </w:t>
      </w:r>
      <w:r w:rsidR="00A0783C" w:rsidRPr="00B91AE8">
        <w:rPr>
          <w:rFonts w:ascii="Gautami" w:hAnsi="Gautami" w:cs="Gautami" w:hint="cs"/>
          <w:spacing w:val="10"/>
          <w:cs/>
          <w:lang w:bidi="te-IN"/>
        </w:rPr>
        <w:t>సందేశాన్ని</w:t>
      </w:r>
      <w:r w:rsidR="00A0783C" w:rsidRPr="00B91AE8">
        <w:rPr>
          <w:spacing w:val="10"/>
          <w:cs/>
          <w:lang w:bidi="te-IN"/>
        </w:rPr>
        <w:t xml:space="preserve"> </w:t>
      </w:r>
      <w:r w:rsidR="00A0783C" w:rsidRPr="00B91AE8">
        <w:rPr>
          <w:rFonts w:ascii="Gautami" w:hAnsi="Gautami" w:cs="Gautami" w:hint="cs"/>
          <w:spacing w:val="10"/>
          <w:cs/>
          <w:lang w:bidi="te-IN"/>
        </w:rPr>
        <w:t>స్వీకరిస్తారో</w:t>
      </w:r>
      <w:r w:rsidR="00A0783C" w:rsidRPr="00B91AE8">
        <w:rPr>
          <w:spacing w:val="10"/>
          <w:cs/>
          <w:lang w:bidi="te-IN"/>
        </w:rPr>
        <w:t xml:space="preserve">, </w:t>
      </w:r>
      <w:r w:rsidR="00A0783C" w:rsidRPr="00B91AE8">
        <w:rPr>
          <w:rFonts w:ascii="Gautami" w:hAnsi="Gautami" w:cs="Gautami" w:hint="cs"/>
          <w:spacing w:val="10"/>
          <w:cs/>
          <w:lang w:bidi="te-IN"/>
        </w:rPr>
        <w:t>వారు</w:t>
      </w:r>
      <w:r w:rsidR="00A0783C" w:rsidRPr="00B91AE8">
        <w:rPr>
          <w:spacing w:val="10"/>
          <w:cs/>
          <w:lang w:bidi="te-IN"/>
        </w:rPr>
        <w:t xml:space="preserve"> </w:t>
      </w:r>
      <w:r w:rsidR="00A0783C" w:rsidRPr="00B91AE8">
        <w:rPr>
          <w:rFonts w:ascii="Gautami" w:hAnsi="Gautami" w:cs="Gautami" w:hint="cs"/>
          <w:spacing w:val="10"/>
          <w:cs/>
          <w:lang w:bidi="te-IN"/>
        </w:rPr>
        <w:t>ముస్లింగా</w:t>
      </w:r>
      <w:r w:rsidR="00A0783C" w:rsidRPr="00B91AE8">
        <w:rPr>
          <w:spacing w:val="10"/>
          <w:cs/>
          <w:lang w:bidi="te-IN"/>
        </w:rPr>
        <w:t xml:space="preserve"> </w:t>
      </w:r>
      <w:r w:rsidR="00A0783C" w:rsidRPr="00B91AE8">
        <w:rPr>
          <w:rFonts w:ascii="Gautami" w:hAnsi="Gautami" w:cs="Gautami" w:hint="cs"/>
          <w:spacing w:val="10"/>
          <w:cs/>
          <w:lang w:bidi="te-IN"/>
        </w:rPr>
        <w:t>మారిపోతారు</w:t>
      </w:r>
      <w:r w:rsidRPr="00B91AE8">
        <w:rPr>
          <w:spacing w:val="10"/>
        </w:rPr>
        <w:t xml:space="preserve">. </w:t>
      </w:r>
      <w:r w:rsidR="00A0783C" w:rsidRPr="00B91AE8">
        <w:rPr>
          <w:rFonts w:ascii="Gautami" w:hAnsi="Gautami" w:cs="Gautami" w:hint="cs"/>
          <w:spacing w:val="10"/>
          <w:cs/>
          <w:lang w:bidi="te-IN"/>
        </w:rPr>
        <w:t>ఇస్లాం</w:t>
      </w:r>
      <w:r w:rsidR="00A0783C" w:rsidRPr="00B91AE8">
        <w:rPr>
          <w:spacing w:val="10"/>
          <w:cs/>
          <w:lang w:bidi="te-IN"/>
        </w:rPr>
        <w:t xml:space="preserve"> </w:t>
      </w:r>
      <w:r w:rsidR="00A0783C" w:rsidRPr="00B91AE8">
        <w:rPr>
          <w:rFonts w:ascii="Gautami" w:hAnsi="Gautami" w:cs="Gautami" w:hint="cs"/>
          <w:spacing w:val="10"/>
          <w:cs/>
          <w:lang w:bidi="te-IN"/>
        </w:rPr>
        <w:t>కేవలం</w:t>
      </w:r>
      <w:r w:rsidR="00A0783C" w:rsidRPr="00B91AE8">
        <w:rPr>
          <w:spacing w:val="10"/>
          <w:cs/>
          <w:lang w:bidi="te-IN"/>
        </w:rPr>
        <w:t xml:space="preserve"> </w:t>
      </w:r>
      <w:r w:rsidR="00A0783C" w:rsidRPr="00B91AE8">
        <w:rPr>
          <w:rFonts w:ascii="Gautami" w:hAnsi="Gautami" w:cs="Gautami" w:hint="cs"/>
          <w:spacing w:val="10"/>
          <w:cs/>
          <w:lang w:bidi="te-IN"/>
        </w:rPr>
        <w:t>అరబ్బు</w:t>
      </w:r>
      <w:r w:rsidR="00A0783C" w:rsidRPr="00B91AE8">
        <w:rPr>
          <w:spacing w:val="10"/>
          <w:cs/>
          <w:lang w:bidi="te-IN"/>
        </w:rPr>
        <w:t xml:space="preserve"> </w:t>
      </w:r>
      <w:r w:rsidR="00A0783C" w:rsidRPr="00B91AE8">
        <w:rPr>
          <w:rFonts w:ascii="Gautami" w:hAnsi="Gautami" w:cs="Gautami" w:hint="cs"/>
          <w:spacing w:val="10"/>
          <w:cs/>
          <w:lang w:bidi="te-IN"/>
        </w:rPr>
        <w:t>ప్రజల</w:t>
      </w:r>
      <w:r w:rsidR="00A0783C" w:rsidRPr="00B91AE8">
        <w:rPr>
          <w:spacing w:val="10"/>
          <w:cs/>
          <w:lang w:bidi="te-IN"/>
        </w:rPr>
        <w:t xml:space="preserve"> </w:t>
      </w:r>
      <w:r w:rsidR="00A0783C" w:rsidRPr="00B91AE8">
        <w:rPr>
          <w:rFonts w:ascii="Gautami" w:hAnsi="Gautami" w:cs="Gautami" w:hint="cs"/>
          <w:spacing w:val="10"/>
          <w:cs/>
          <w:lang w:bidi="te-IN"/>
        </w:rPr>
        <w:t>ధర్మమని</w:t>
      </w:r>
      <w:r w:rsidR="00A0783C" w:rsidRPr="00B91AE8">
        <w:rPr>
          <w:spacing w:val="10"/>
          <w:cs/>
          <w:lang w:bidi="te-IN"/>
        </w:rPr>
        <w:t xml:space="preserve"> </w:t>
      </w:r>
      <w:r w:rsidR="00A0783C" w:rsidRPr="00B91AE8">
        <w:rPr>
          <w:rFonts w:ascii="Gautami" w:hAnsi="Gautami" w:cs="Gautami" w:hint="cs"/>
          <w:spacing w:val="10"/>
          <w:cs/>
          <w:lang w:bidi="te-IN"/>
        </w:rPr>
        <w:t>కొందరు</w:t>
      </w:r>
      <w:r w:rsidR="00A0783C" w:rsidRPr="00B91AE8">
        <w:rPr>
          <w:spacing w:val="10"/>
          <w:cs/>
          <w:lang w:bidi="te-IN"/>
        </w:rPr>
        <w:t xml:space="preserve"> </w:t>
      </w:r>
      <w:r w:rsidR="00A0783C" w:rsidRPr="00B91AE8">
        <w:rPr>
          <w:rFonts w:ascii="Gautami" w:hAnsi="Gautami" w:cs="Gautami" w:hint="cs"/>
          <w:spacing w:val="10"/>
          <w:cs/>
          <w:lang w:bidi="te-IN"/>
        </w:rPr>
        <w:t>అపోహ</w:t>
      </w:r>
      <w:r w:rsidR="00A0783C" w:rsidRPr="00B91AE8">
        <w:rPr>
          <w:spacing w:val="10"/>
          <w:cs/>
          <w:lang w:bidi="te-IN"/>
        </w:rPr>
        <w:t xml:space="preserve"> </w:t>
      </w:r>
      <w:r w:rsidR="00A0783C" w:rsidRPr="00B91AE8">
        <w:rPr>
          <w:rFonts w:ascii="Gautami" w:hAnsi="Gautami" w:cs="Gautami" w:hint="cs"/>
          <w:spacing w:val="10"/>
          <w:cs/>
          <w:lang w:bidi="te-IN"/>
        </w:rPr>
        <w:t>పడుతున్నారు</w:t>
      </w:r>
      <w:r w:rsidR="00A0783C" w:rsidRPr="00B91AE8">
        <w:rPr>
          <w:spacing w:val="10"/>
          <w:cs/>
          <w:lang w:bidi="te-IN"/>
        </w:rPr>
        <w:t xml:space="preserve">. </w:t>
      </w:r>
      <w:r w:rsidR="00A0783C" w:rsidRPr="00B91AE8">
        <w:rPr>
          <w:rFonts w:ascii="Gautami" w:hAnsi="Gautami" w:cs="Gautami" w:hint="cs"/>
          <w:spacing w:val="10"/>
          <w:cs/>
          <w:lang w:bidi="te-IN"/>
        </w:rPr>
        <w:t>అయితే</w:t>
      </w:r>
      <w:r w:rsidR="00A0783C" w:rsidRPr="00B91AE8">
        <w:rPr>
          <w:spacing w:val="10"/>
          <w:cs/>
          <w:lang w:bidi="te-IN"/>
        </w:rPr>
        <w:t xml:space="preserve"> </w:t>
      </w:r>
      <w:r w:rsidR="00A0783C" w:rsidRPr="00B91AE8">
        <w:rPr>
          <w:rFonts w:ascii="Gautami" w:hAnsi="Gautami" w:cs="Gautami" w:hint="cs"/>
          <w:spacing w:val="10"/>
          <w:cs/>
          <w:lang w:bidi="te-IN"/>
        </w:rPr>
        <w:t>అది</w:t>
      </w:r>
      <w:r w:rsidR="00A0783C" w:rsidRPr="00B91AE8">
        <w:rPr>
          <w:spacing w:val="10"/>
          <w:cs/>
          <w:lang w:bidi="te-IN"/>
        </w:rPr>
        <w:t xml:space="preserve"> </w:t>
      </w:r>
      <w:r w:rsidR="00A0783C" w:rsidRPr="00B91AE8">
        <w:rPr>
          <w:rFonts w:ascii="Gautami" w:hAnsi="Gautami" w:cs="Gautami" w:hint="cs"/>
          <w:spacing w:val="10"/>
          <w:cs/>
          <w:lang w:bidi="te-IN"/>
        </w:rPr>
        <w:t>సత్యం</w:t>
      </w:r>
      <w:r w:rsidR="00A0783C" w:rsidRPr="00B91AE8">
        <w:rPr>
          <w:spacing w:val="10"/>
          <w:cs/>
          <w:lang w:bidi="te-IN"/>
        </w:rPr>
        <w:t xml:space="preserve"> </w:t>
      </w:r>
      <w:r w:rsidR="00A0783C" w:rsidRPr="00B91AE8">
        <w:rPr>
          <w:rFonts w:ascii="Gautami" w:hAnsi="Gautami" w:cs="Gautami" w:hint="cs"/>
          <w:spacing w:val="10"/>
          <w:cs/>
          <w:lang w:bidi="te-IN"/>
        </w:rPr>
        <w:t>కాదు</w:t>
      </w:r>
      <w:r w:rsidR="00A0783C" w:rsidRPr="00B91AE8">
        <w:rPr>
          <w:spacing w:val="10"/>
          <w:cs/>
          <w:lang w:bidi="te-IN"/>
        </w:rPr>
        <w:t xml:space="preserve">. </w:t>
      </w:r>
      <w:r w:rsidR="00A0783C" w:rsidRPr="00B91AE8">
        <w:rPr>
          <w:rFonts w:ascii="Gautami" w:hAnsi="Gautami" w:cs="Gautami" w:hint="cs"/>
          <w:spacing w:val="10"/>
          <w:cs/>
          <w:lang w:bidi="te-IN"/>
        </w:rPr>
        <w:t>వాస్తవానికి</w:t>
      </w:r>
      <w:r w:rsidR="00A0783C" w:rsidRPr="00B91AE8">
        <w:rPr>
          <w:spacing w:val="10"/>
          <w:cs/>
          <w:lang w:bidi="te-IN"/>
        </w:rPr>
        <w:t xml:space="preserve">, </w:t>
      </w:r>
      <w:r w:rsidR="00A0783C" w:rsidRPr="00B91AE8">
        <w:rPr>
          <w:rFonts w:ascii="Gautami" w:hAnsi="Gautami" w:cs="Gautami" w:hint="cs"/>
          <w:spacing w:val="10"/>
          <w:cs/>
          <w:lang w:bidi="te-IN"/>
        </w:rPr>
        <w:t>ప్రపంచ</w:t>
      </w:r>
      <w:r w:rsidR="00A0783C" w:rsidRPr="00B91AE8">
        <w:rPr>
          <w:spacing w:val="10"/>
          <w:cs/>
          <w:lang w:bidi="te-IN"/>
        </w:rPr>
        <w:t xml:space="preserve"> </w:t>
      </w:r>
      <w:r w:rsidR="00A0783C" w:rsidRPr="00B91AE8">
        <w:rPr>
          <w:rFonts w:ascii="Gautami" w:hAnsi="Gautami" w:cs="Gautami" w:hint="cs"/>
          <w:spacing w:val="10"/>
          <w:cs/>
          <w:lang w:bidi="te-IN"/>
        </w:rPr>
        <w:t>ముస్లింలలో</w:t>
      </w:r>
      <w:r w:rsidR="00A0783C" w:rsidRPr="00B91AE8">
        <w:rPr>
          <w:spacing w:val="10"/>
          <w:cs/>
          <w:lang w:bidi="te-IN"/>
        </w:rPr>
        <w:t xml:space="preserve"> </w:t>
      </w:r>
      <w:r w:rsidRPr="00B91AE8">
        <w:rPr>
          <w:spacing w:val="10"/>
        </w:rPr>
        <w:t xml:space="preserve">80% </w:t>
      </w:r>
      <w:r w:rsidR="00A0783C" w:rsidRPr="00B91AE8">
        <w:rPr>
          <w:rFonts w:ascii="Gautami" w:hAnsi="Gautami" w:cs="Gautami" w:hint="cs"/>
          <w:spacing w:val="10"/>
          <w:cs/>
          <w:lang w:bidi="te-IN"/>
        </w:rPr>
        <w:t>కంటే</w:t>
      </w:r>
      <w:r w:rsidR="00A0783C" w:rsidRPr="00B91AE8">
        <w:rPr>
          <w:spacing w:val="10"/>
          <w:cs/>
          <w:lang w:bidi="te-IN"/>
        </w:rPr>
        <w:t xml:space="preserve"> </w:t>
      </w:r>
      <w:r w:rsidR="00A0783C" w:rsidRPr="00B91AE8">
        <w:rPr>
          <w:rFonts w:ascii="Gautami" w:hAnsi="Gautami" w:cs="Gautami" w:hint="cs"/>
          <w:spacing w:val="10"/>
          <w:cs/>
          <w:lang w:bidi="te-IN"/>
        </w:rPr>
        <w:t>ఎక్కువ</w:t>
      </w:r>
      <w:r w:rsidR="00A0783C" w:rsidRPr="00B91AE8">
        <w:rPr>
          <w:spacing w:val="10"/>
          <w:cs/>
          <w:lang w:bidi="te-IN"/>
        </w:rPr>
        <w:t xml:space="preserve"> </w:t>
      </w:r>
      <w:r w:rsidR="00A0783C" w:rsidRPr="00B91AE8">
        <w:rPr>
          <w:rFonts w:ascii="Gautami" w:hAnsi="Gautami" w:cs="Gautami" w:hint="cs"/>
          <w:spacing w:val="10"/>
          <w:cs/>
          <w:lang w:bidi="te-IN"/>
        </w:rPr>
        <w:t>మంది</w:t>
      </w:r>
      <w:r w:rsidR="00A0783C" w:rsidRPr="00B91AE8">
        <w:rPr>
          <w:spacing w:val="10"/>
          <w:cs/>
          <w:lang w:bidi="te-IN"/>
        </w:rPr>
        <w:t xml:space="preserve"> </w:t>
      </w:r>
      <w:r w:rsidR="00A0783C" w:rsidRPr="00B91AE8">
        <w:rPr>
          <w:rFonts w:ascii="Gautami" w:hAnsi="Gautami" w:cs="Gautami" w:hint="cs"/>
          <w:spacing w:val="10"/>
          <w:cs/>
          <w:lang w:bidi="te-IN"/>
        </w:rPr>
        <w:t>అరబ్బులు</w:t>
      </w:r>
      <w:r w:rsidR="00A0783C" w:rsidRPr="00B91AE8">
        <w:rPr>
          <w:spacing w:val="10"/>
          <w:cs/>
          <w:lang w:bidi="te-IN"/>
        </w:rPr>
        <w:t xml:space="preserve"> </w:t>
      </w:r>
      <w:r w:rsidR="00A0783C" w:rsidRPr="00B91AE8">
        <w:rPr>
          <w:rFonts w:ascii="Gautami" w:hAnsi="Gautami" w:cs="Gautami" w:hint="cs"/>
          <w:spacing w:val="10"/>
          <w:cs/>
          <w:lang w:bidi="te-IN"/>
        </w:rPr>
        <w:t>కాదు</w:t>
      </w:r>
      <w:r w:rsidRPr="00B91AE8">
        <w:rPr>
          <w:spacing w:val="10"/>
        </w:rPr>
        <w:t xml:space="preserve">! </w:t>
      </w:r>
      <w:r w:rsidR="00A0783C" w:rsidRPr="00B91AE8">
        <w:rPr>
          <w:rFonts w:ascii="Gautami" w:hAnsi="Gautami" w:cs="Gautami" w:hint="cs"/>
          <w:spacing w:val="10"/>
          <w:cs/>
          <w:lang w:bidi="te-IN"/>
        </w:rPr>
        <w:t>అరబ్బులలో</w:t>
      </w:r>
      <w:r w:rsidR="00A0783C" w:rsidRPr="00B91AE8">
        <w:rPr>
          <w:spacing w:val="10"/>
          <w:cs/>
          <w:lang w:bidi="te-IN"/>
        </w:rPr>
        <w:t xml:space="preserve"> </w:t>
      </w:r>
      <w:r w:rsidR="00A0783C" w:rsidRPr="00B91AE8">
        <w:rPr>
          <w:rFonts w:ascii="Gautami" w:hAnsi="Gautami" w:cs="Gautami" w:hint="cs"/>
          <w:spacing w:val="10"/>
          <w:cs/>
          <w:lang w:bidi="te-IN"/>
        </w:rPr>
        <w:t>అధికశాతం</w:t>
      </w:r>
      <w:r w:rsidR="00A0783C" w:rsidRPr="00B91AE8">
        <w:rPr>
          <w:spacing w:val="10"/>
          <w:cs/>
          <w:lang w:bidi="te-IN"/>
        </w:rPr>
        <w:t xml:space="preserve"> </w:t>
      </w:r>
      <w:r w:rsidR="00A0783C" w:rsidRPr="00B91AE8">
        <w:rPr>
          <w:rFonts w:ascii="Gautami" w:hAnsi="Gautami" w:cs="Gautami" w:hint="cs"/>
          <w:spacing w:val="10"/>
          <w:cs/>
          <w:lang w:bidi="te-IN"/>
        </w:rPr>
        <w:t>ముస్లింలు</w:t>
      </w:r>
      <w:r w:rsidR="00A0783C" w:rsidRPr="00B91AE8">
        <w:rPr>
          <w:spacing w:val="10"/>
          <w:cs/>
          <w:lang w:bidi="te-IN"/>
        </w:rPr>
        <w:t xml:space="preserve"> </w:t>
      </w:r>
      <w:r w:rsidR="00A0783C" w:rsidRPr="00B91AE8">
        <w:rPr>
          <w:rFonts w:ascii="Gautami" w:hAnsi="Gautami" w:cs="Gautami" w:hint="cs"/>
          <w:spacing w:val="10"/>
          <w:cs/>
          <w:lang w:bidi="te-IN"/>
        </w:rPr>
        <w:t>అయినప్పటికీ</w:t>
      </w:r>
      <w:r w:rsidR="00A0783C" w:rsidRPr="00B91AE8">
        <w:rPr>
          <w:spacing w:val="10"/>
          <w:cs/>
          <w:lang w:bidi="te-IN"/>
        </w:rPr>
        <w:t xml:space="preserve">, </w:t>
      </w:r>
      <w:r w:rsidR="00A0783C" w:rsidRPr="00B91AE8">
        <w:rPr>
          <w:rFonts w:ascii="Gautami" w:hAnsi="Gautami" w:cs="Gautami" w:hint="cs"/>
          <w:spacing w:val="10"/>
          <w:cs/>
          <w:lang w:bidi="te-IN"/>
        </w:rPr>
        <w:t>అరబ్బులలో</w:t>
      </w:r>
      <w:r w:rsidR="00A0783C" w:rsidRPr="00B91AE8">
        <w:rPr>
          <w:spacing w:val="10"/>
          <w:cs/>
          <w:lang w:bidi="te-IN"/>
        </w:rPr>
        <w:t xml:space="preserve"> </w:t>
      </w:r>
      <w:r w:rsidR="00A0783C" w:rsidRPr="00B91AE8">
        <w:rPr>
          <w:rFonts w:ascii="Gautami" w:hAnsi="Gautami" w:cs="Gautami" w:hint="cs"/>
          <w:spacing w:val="10"/>
          <w:cs/>
          <w:lang w:bidi="te-IN"/>
        </w:rPr>
        <w:t>క్రైస్తవులు</w:t>
      </w:r>
      <w:r w:rsidR="00A0783C" w:rsidRPr="00B91AE8">
        <w:rPr>
          <w:spacing w:val="10"/>
          <w:cs/>
          <w:lang w:bidi="te-IN"/>
        </w:rPr>
        <w:t xml:space="preserve">, </w:t>
      </w:r>
      <w:r w:rsidR="00A0783C" w:rsidRPr="00B91AE8">
        <w:rPr>
          <w:rFonts w:ascii="Gautami" w:hAnsi="Gautami" w:cs="Gautami" w:hint="cs"/>
          <w:spacing w:val="10"/>
          <w:cs/>
          <w:lang w:bidi="te-IN"/>
        </w:rPr>
        <w:t>యూదులు</w:t>
      </w:r>
      <w:r w:rsidR="00A0783C" w:rsidRPr="00B91AE8">
        <w:rPr>
          <w:spacing w:val="10"/>
          <w:cs/>
          <w:lang w:bidi="te-IN"/>
        </w:rPr>
        <w:t xml:space="preserve">, </w:t>
      </w:r>
      <w:r w:rsidR="00A0783C" w:rsidRPr="00B91AE8">
        <w:rPr>
          <w:rFonts w:ascii="Gautami" w:hAnsi="Gautami" w:cs="Gautami" w:hint="cs"/>
          <w:spacing w:val="10"/>
          <w:cs/>
          <w:lang w:bidi="te-IN"/>
        </w:rPr>
        <w:t>నాస్తికులు</w:t>
      </w:r>
      <w:r w:rsidR="00A0783C" w:rsidRPr="00B91AE8">
        <w:rPr>
          <w:spacing w:val="10"/>
          <w:cs/>
          <w:lang w:bidi="te-IN"/>
        </w:rPr>
        <w:t xml:space="preserve"> </w:t>
      </w:r>
      <w:r w:rsidR="00A0783C" w:rsidRPr="00B91AE8">
        <w:rPr>
          <w:rFonts w:ascii="Gautami" w:hAnsi="Gautami" w:cs="Gautami" w:hint="cs"/>
          <w:spacing w:val="10"/>
          <w:cs/>
          <w:lang w:bidi="te-IN"/>
        </w:rPr>
        <w:t>కూడా</w:t>
      </w:r>
      <w:r w:rsidR="00A0783C" w:rsidRPr="00B91AE8">
        <w:rPr>
          <w:spacing w:val="10"/>
          <w:cs/>
          <w:lang w:bidi="te-IN"/>
        </w:rPr>
        <w:t xml:space="preserve"> </w:t>
      </w:r>
      <w:r w:rsidR="00A0783C" w:rsidRPr="00B91AE8">
        <w:rPr>
          <w:rFonts w:ascii="Gautami" w:hAnsi="Gautami" w:cs="Gautami" w:hint="cs"/>
          <w:spacing w:val="10"/>
          <w:cs/>
          <w:lang w:bidi="te-IN"/>
        </w:rPr>
        <w:t>ఉన్నారు</w:t>
      </w:r>
      <w:r w:rsidR="00A0783C" w:rsidRPr="00B91AE8">
        <w:rPr>
          <w:spacing w:val="10"/>
          <w:cs/>
          <w:lang w:bidi="te-IN"/>
        </w:rPr>
        <w:t>.</w:t>
      </w:r>
      <w:r w:rsidR="00210F11" w:rsidRPr="00B91AE8">
        <w:rPr>
          <w:spacing w:val="10"/>
          <w:cs/>
          <w:lang w:bidi="te-IN"/>
        </w:rPr>
        <w:t xml:space="preserve"> </w:t>
      </w:r>
      <w:r w:rsidR="00BF6C64" w:rsidRPr="00B91AE8">
        <w:rPr>
          <w:rFonts w:ascii="Gautami" w:hAnsi="Gautami" w:cs="Gautami" w:hint="cs"/>
          <w:spacing w:val="10"/>
          <w:cs/>
          <w:lang w:bidi="te-IN"/>
        </w:rPr>
        <w:t>ఒకవేళ</w:t>
      </w:r>
      <w:r w:rsidR="00BF6C64" w:rsidRPr="00B91AE8">
        <w:rPr>
          <w:spacing w:val="10"/>
          <w:cs/>
          <w:lang w:bidi="te-IN"/>
        </w:rPr>
        <w:t xml:space="preserve"> </w:t>
      </w:r>
      <w:r w:rsidR="00BF6C64" w:rsidRPr="00B91AE8">
        <w:rPr>
          <w:rFonts w:ascii="Gautami" w:hAnsi="Gautami" w:cs="Gautami" w:hint="cs"/>
          <w:spacing w:val="10"/>
          <w:cs/>
          <w:lang w:bidi="te-IN"/>
        </w:rPr>
        <w:t>నైజీరియా</w:t>
      </w:r>
      <w:r w:rsidR="00BF6C64" w:rsidRPr="00B91AE8">
        <w:rPr>
          <w:spacing w:val="10"/>
          <w:cs/>
          <w:lang w:bidi="te-IN"/>
        </w:rPr>
        <w:t xml:space="preserve"> </w:t>
      </w:r>
      <w:r w:rsidR="00BF6C64" w:rsidRPr="00B91AE8">
        <w:rPr>
          <w:rFonts w:ascii="Gautami" w:hAnsi="Gautami" w:cs="Gautami" w:hint="cs"/>
          <w:spacing w:val="10"/>
          <w:cs/>
          <w:lang w:bidi="te-IN"/>
        </w:rPr>
        <w:t>నుండి</w:t>
      </w:r>
      <w:r w:rsidR="00BF6C64" w:rsidRPr="00B91AE8">
        <w:rPr>
          <w:spacing w:val="10"/>
          <w:cs/>
          <w:lang w:bidi="te-IN"/>
        </w:rPr>
        <w:t xml:space="preserve"> </w:t>
      </w:r>
      <w:r w:rsidR="00BF6C64" w:rsidRPr="00B91AE8">
        <w:rPr>
          <w:rFonts w:ascii="Gautami" w:hAnsi="Gautami" w:cs="Gautami" w:hint="cs"/>
          <w:spacing w:val="10"/>
          <w:cs/>
          <w:lang w:bidi="te-IN"/>
        </w:rPr>
        <w:t>బోస్నియా</w:t>
      </w:r>
      <w:r w:rsidR="00BF6C64" w:rsidRPr="00B91AE8">
        <w:rPr>
          <w:spacing w:val="10"/>
          <w:cs/>
          <w:lang w:bidi="te-IN"/>
        </w:rPr>
        <w:t xml:space="preserve"> </w:t>
      </w:r>
      <w:r w:rsidR="00BF6C64" w:rsidRPr="00B91AE8">
        <w:rPr>
          <w:rFonts w:ascii="Gautami" w:hAnsi="Gautami" w:cs="Gautami" w:hint="cs"/>
          <w:spacing w:val="10"/>
          <w:cs/>
          <w:lang w:bidi="te-IN"/>
        </w:rPr>
        <w:t>వరకు</w:t>
      </w:r>
      <w:r w:rsidR="00BF6C64" w:rsidRPr="00B91AE8">
        <w:rPr>
          <w:spacing w:val="10"/>
          <w:cs/>
          <w:lang w:bidi="te-IN"/>
        </w:rPr>
        <w:t xml:space="preserve"> </w:t>
      </w:r>
      <w:r w:rsidR="00BF6C64" w:rsidRPr="00B91AE8">
        <w:rPr>
          <w:rFonts w:ascii="Gautami" w:hAnsi="Gautami" w:cs="Gautami" w:hint="cs"/>
          <w:spacing w:val="10"/>
          <w:cs/>
          <w:lang w:bidi="te-IN"/>
        </w:rPr>
        <w:t>మరియు</w:t>
      </w:r>
      <w:r w:rsidR="00BF6C64" w:rsidRPr="00B91AE8">
        <w:rPr>
          <w:spacing w:val="10"/>
          <w:cs/>
          <w:lang w:bidi="te-IN"/>
        </w:rPr>
        <w:t xml:space="preserve"> </w:t>
      </w:r>
      <w:r w:rsidR="00BF6C64" w:rsidRPr="00B91AE8">
        <w:rPr>
          <w:rFonts w:ascii="Gautami" w:hAnsi="Gautami" w:cs="Gautami" w:hint="cs"/>
          <w:spacing w:val="10"/>
          <w:cs/>
          <w:lang w:bidi="te-IN"/>
        </w:rPr>
        <w:t>మొరాకో</w:t>
      </w:r>
      <w:r w:rsidR="00BF6C64" w:rsidRPr="00B91AE8">
        <w:rPr>
          <w:spacing w:val="10"/>
          <w:cs/>
          <w:lang w:bidi="te-IN"/>
        </w:rPr>
        <w:t xml:space="preserve"> </w:t>
      </w:r>
      <w:r w:rsidR="00BF6C64" w:rsidRPr="00B91AE8">
        <w:rPr>
          <w:rFonts w:ascii="Gautami" w:hAnsi="Gautami" w:cs="Gautami" w:hint="cs"/>
          <w:spacing w:val="10"/>
          <w:cs/>
          <w:lang w:bidi="te-IN"/>
        </w:rPr>
        <w:t>నుండి</w:t>
      </w:r>
      <w:r w:rsidR="00BF6C64" w:rsidRPr="00B91AE8">
        <w:rPr>
          <w:spacing w:val="10"/>
          <w:cs/>
          <w:lang w:bidi="te-IN"/>
        </w:rPr>
        <w:t xml:space="preserve"> </w:t>
      </w:r>
      <w:r w:rsidR="00BF6C64" w:rsidRPr="00B91AE8">
        <w:rPr>
          <w:rFonts w:ascii="Gautami" w:hAnsi="Gautami" w:cs="Gautami" w:hint="cs"/>
          <w:spacing w:val="10"/>
          <w:cs/>
          <w:lang w:bidi="te-IN"/>
        </w:rPr>
        <w:t>ఇండోనేషియా</w:t>
      </w:r>
      <w:r w:rsidR="00BF6C64" w:rsidRPr="00B91AE8">
        <w:rPr>
          <w:spacing w:val="10"/>
          <w:cs/>
          <w:lang w:bidi="te-IN"/>
        </w:rPr>
        <w:t xml:space="preserve"> </w:t>
      </w:r>
      <w:r w:rsidR="00BF6C64" w:rsidRPr="00B91AE8">
        <w:rPr>
          <w:rFonts w:ascii="Gautami" w:hAnsi="Gautami" w:cs="Gautami" w:hint="cs"/>
          <w:spacing w:val="10"/>
          <w:cs/>
          <w:lang w:bidi="te-IN"/>
        </w:rPr>
        <w:t>వరకు</w:t>
      </w:r>
      <w:r w:rsidR="00BF6C64" w:rsidRPr="00B91AE8">
        <w:rPr>
          <w:spacing w:val="10"/>
          <w:cs/>
          <w:lang w:bidi="te-IN"/>
        </w:rPr>
        <w:t xml:space="preserve"> </w:t>
      </w:r>
      <w:r w:rsidR="00BF6C64" w:rsidRPr="00B91AE8">
        <w:rPr>
          <w:rFonts w:ascii="Gautami" w:hAnsi="Gautami" w:cs="Gautami" w:hint="cs"/>
          <w:spacing w:val="10"/>
          <w:cs/>
          <w:lang w:bidi="te-IN"/>
        </w:rPr>
        <w:t>ముస్లిం</w:t>
      </w:r>
      <w:r w:rsidR="00BF6C64" w:rsidRPr="00B91AE8">
        <w:rPr>
          <w:spacing w:val="10"/>
          <w:cs/>
          <w:lang w:bidi="te-IN"/>
        </w:rPr>
        <w:t xml:space="preserve"> </w:t>
      </w:r>
      <w:r w:rsidR="00BF6C64" w:rsidRPr="00B91AE8">
        <w:rPr>
          <w:rFonts w:ascii="Gautami" w:hAnsi="Gautami" w:cs="Gautami" w:hint="cs"/>
          <w:spacing w:val="10"/>
          <w:cs/>
          <w:lang w:bidi="te-IN"/>
        </w:rPr>
        <w:t>ప్రపంచంలో</w:t>
      </w:r>
      <w:r w:rsidR="00BF6C64" w:rsidRPr="00B91AE8">
        <w:rPr>
          <w:spacing w:val="10"/>
          <w:cs/>
          <w:lang w:bidi="te-IN"/>
        </w:rPr>
        <w:t xml:space="preserve"> </w:t>
      </w:r>
      <w:r w:rsidR="00BF6C64" w:rsidRPr="00B91AE8">
        <w:rPr>
          <w:rFonts w:ascii="Gautami" w:hAnsi="Gautami" w:cs="Gautami" w:hint="cs"/>
          <w:spacing w:val="10"/>
          <w:cs/>
          <w:lang w:bidi="te-IN"/>
        </w:rPr>
        <w:t>నివశిస్తున్న</w:t>
      </w:r>
      <w:r w:rsidR="00BF6C64" w:rsidRPr="00B91AE8">
        <w:rPr>
          <w:spacing w:val="10"/>
          <w:cs/>
          <w:lang w:bidi="te-IN"/>
        </w:rPr>
        <w:t xml:space="preserve"> </w:t>
      </w:r>
      <w:r w:rsidR="00BF6C64" w:rsidRPr="00B91AE8">
        <w:rPr>
          <w:rFonts w:ascii="Gautami" w:hAnsi="Gautami" w:cs="Gautami" w:hint="cs"/>
          <w:spacing w:val="10"/>
          <w:cs/>
          <w:lang w:bidi="te-IN"/>
        </w:rPr>
        <w:t>వేర్వేరు</w:t>
      </w:r>
      <w:r w:rsidR="00BF6C64" w:rsidRPr="00B91AE8">
        <w:rPr>
          <w:spacing w:val="10"/>
          <w:cs/>
          <w:lang w:bidi="te-IN"/>
        </w:rPr>
        <w:t xml:space="preserve"> </w:t>
      </w:r>
      <w:r w:rsidR="00BF6C64" w:rsidRPr="00B91AE8">
        <w:rPr>
          <w:rFonts w:ascii="Gautami" w:hAnsi="Gautami" w:cs="Gautami" w:hint="cs"/>
          <w:spacing w:val="10"/>
          <w:cs/>
          <w:lang w:bidi="te-IN"/>
        </w:rPr>
        <w:t>ప్రజలపై</w:t>
      </w:r>
      <w:r w:rsidR="00BF6C64" w:rsidRPr="00B91AE8">
        <w:rPr>
          <w:spacing w:val="10"/>
          <w:cs/>
          <w:lang w:bidi="te-IN"/>
        </w:rPr>
        <w:t xml:space="preserve"> </w:t>
      </w:r>
      <w:r w:rsidR="00BF6C64" w:rsidRPr="00B91AE8">
        <w:rPr>
          <w:rFonts w:ascii="Gautami" w:hAnsi="Gautami" w:cs="Gautami" w:hint="cs"/>
          <w:spacing w:val="10"/>
          <w:cs/>
          <w:lang w:bidi="te-IN"/>
        </w:rPr>
        <w:t>ఒకసారి</w:t>
      </w:r>
      <w:r w:rsidR="00BF6C64" w:rsidRPr="00B91AE8">
        <w:rPr>
          <w:spacing w:val="10"/>
          <w:cs/>
          <w:lang w:bidi="te-IN"/>
        </w:rPr>
        <w:t xml:space="preserve"> </w:t>
      </w:r>
      <w:r w:rsidR="00BF6C64" w:rsidRPr="00B91AE8">
        <w:rPr>
          <w:rFonts w:ascii="Gautami" w:hAnsi="Gautami" w:cs="Gautami" w:hint="cs"/>
          <w:spacing w:val="10"/>
          <w:cs/>
          <w:lang w:bidi="te-IN"/>
        </w:rPr>
        <w:t>దృష్టిసారిస్తే</w:t>
      </w:r>
      <w:r w:rsidR="00BF6C64" w:rsidRPr="00B91AE8">
        <w:rPr>
          <w:spacing w:val="10"/>
          <w:cs/>
          <w:lang w:bidi="te-IN"/>
        </w:rPr>
        <w:t xml:space="preserve">, </w:t>
      </w:r>
      <w:r w:rsidR="00BF6C64" w:rsidRPr="00B91AE8">
        <w:rPr>
          <w:rFonts w:ascii="Gautami" w:hAnsi="Gautami" w:cs="Gautami" w:hint="cs"/>
          <w:spacing w:val="10"/>
          <w:cs/>
          <w:lang w:bidi="te-IN"/>
        </w:rPr>
        <w:t>ముస్లింలు</w:t>
      </w:r>
      <w:r w:rsidR="00BF6C64" w:rsidRPr="00B91AE8">
        <w:rPr>
          <w:spacing w:val="10"/>
          <w:cs/>
          <w:lang w:bidi="te-IN"/>
        </w:rPr>
        <w:t xml:space="preserve"> </w:t>
      </w:r>
      <w:r w:rsidR="00BF6C64" w:rsidRPr="00B91AE8">
        <w:rPr>
          <w:rFonts w:ascii="Gautami" w:hAnsi="Gautami" w:cs="Gautami" w:hint="cs"/>
          <w:spacing w:val="10"/>
          <w:cs/>
          <w:lang w:bidi="te-IN"/>
        </w:rPr>
        <w:t>వేర్వేరు</w:t>
      </w:r>
      <w:r w:rsidR="00BF6C64" w:rsidRPr="00B91AE8">
        <w:rPr>
          <w:spacing w:val="10"/>
          <w:cs/>
          <w:lang w:bidi="te-IN"/>
        </w:rPr>
        <w:t xml:space="preserve"> </w:t>
      </w:r>
      <w:r w:rsidR="00BF6C64" w:rsidRPr="00B91AE8">
        <w:rPr>
          <w:rFonts w:ascii="Gautami" w:hAnsi="Gautami" w:cs="Gautami" w:hint="cs"/>
          <w:spacing w:val="10"/>
          <w:cs/>
          <w:lang w:bidi="te-IN"/>
        </w:rPr>
        <w:t>జాతుల</w:t>
      </w:r>
      <w:r w:rsidR="00BF6C64" w:rsidRPr="00B91AE8">
        <w:rPr>
          <w:spacing w:val="10"/>
          <w:cs/>
          <w:lang w:bidi="te-IN"/>
        </w:rPr>
        <w:t xml:space="preserve"> </w:t>
      </w:r>
      <w:r w:rsidR="00BF6C64" w:rsidRPr="00B91AE8">
        <w:rPr>
          <w:rFonts w:ascii="Gautami" w:hAnsi="Gautami" w:cs="Gautami" w:hint="cs"/>
          <w:spacing w:val="10"/>
          <w:cs/>
          <w:lang w:bidi="te-IN"/>
        </w:rPr>
        <w:t>నుండి</w:t>
      </w:r>
      <w:r w:rsidR="00BF6C64" w:rsidRPr="00B91AE8">
        <w:rPr>
          <w:spacing w:val="10"/>
          <w:cs/>
          <w:lang w:bidi="te-IN"/>
        </w:rPr>
        <w:t xml:space="preserve">, </w:t>
      </w:r>
      <w:r w:rsidR="00BF6C64" w:rsidRPr="00B91AE8">
        <w:rPr>
          <w:rFonts w:ascii="Gautami" w:hAnsi="Gautami" w:cs="Gautami" w:hint="cs"/>
          <w:spacing w:val="10"/>
          <w:cs/>
          <w:lang w:bidi="te-IN"/>
        </w:rPr>
        <w:t>వర్గాల</w:t>
      </w:r>
      <w:r w:rsidR="00BF6C64" w:rsidRPr="00B91AE8">
        <w:rPr>
          <w:spacing w:val="10"/>
          <w:cs/>
          <w:lang w:bidi="te-IN"/>
        </w:rPr>
        <w:t xml:space="preserve"> </w:t>
      </w:r>
      <w:r w:rsidR="00BF6C64" w:rsidRPr="00B91AE8">
        <w:rPr>
          <w:rFonts w:ascii="Gautami" w:hAnsi="Gautami" w:cs="Gautami" w:hint="cs"/>
          <w:spacing w:val="10"/>
          <w:cs/>
          <w:lang w:bidi="te-IN"/>
        </w:rPr>
        <w:t>నుండి</w:t>
      </w:r>
      <w:r w:rsidR="00BF6C64" w:rsidRPr="00B91AE8">
        <w:rPr>
          <w:spacing w:val="10"/>
          <w:cs/>
          <w:lang w:bidi="te-IN"/>
        </w:rPr>
        <w:t xml:space="preserve">, </w:t>
      </w:r>
      <w:r w:rsidR="00D94C32" w:rsidRPr="00B91AE8">
        <w:rPr>
          <w:rFonts w:ascii="Gautami" w:hAnsi="Gautami" w:cs="Gautami" w:hint="cs"/>
          <w:spacing w:val="10"/>
          <w:cs/>
          <w:lang w:bidi="te-IN"/>
        </w:rPr>
        <w:t>సంస్కృతులు</w:t>
      </w:r>
      <w:r w:rsidR="00D94C32" w:rsidRPr="00B91AE8">
        <w:rPr>
          <w:spacing w:val="10"/>
          <w:cs/>
          <w:lang w:bidi="te-IN"/>
        </w:rPr>
        <w:t xml:space="preserve">, </w:t>
      </w:r>
      <w:r w:rsidR="00BF6C64" w:rsidRPr="00B91AE8">
        <w:rPr>
          <w:rFonts w:ascii="Gautami" w:hAnsi="Gautami" w:cs="Gautami" w:hint="cs"/>
          <w:spacing w:val="10"/>
          <w:cs/>
          <w:lang w:bidi="te-IN"/>
        </w:rPr>
        <w:t>సంప్రదాయాల</w:t>
      </w:r>
      <w:r w:rsidR="00BF6C64" w:rsidRPr="00B91AE8">
        <w:rPr>
          <w:spacing w:val="10"/>
          <w:cs/>
          <w:lang w:bidi="te-IN"/>
        </w:rPr>
        <w:t xml:space="preserve"> </w:t>
      </w:r>
      <w:r w:rsidR="00BF6C64" w:rsidRPr="00B91AE8">
        <w:rPr>
          <w:rFonts w:ascii="Gautami" w:hAnsi="Gautami" w:cs="Gautami" w:hint="cs"/>
          <w:spacing w:val="10"/>
          <w:cs/>
          <w:lang w:bidi="te-IN"/>
        </w:rPr>
        <w:t>నుండి</w:t>
      </w:r>
      <w:r w:rsidR="00BF6C64" w:rsidRPr="00B91AE8">
        <w:rPr>
          <w:spacing w:val="10"/>
          <w:cs/>
          <w:lang w:bidi="te-IN"/>
        </w:rPr>
        <w:t xml:space="preserve"> </w:t>
      </w:r>
      <w:r w:rsidR="00BF6C64" w:rsidRPr="00B91AE8">
        <w:rPr>
          <w:rFonts w:ascii="Gautami" w:hAnsi="Gautami" w:cs="Gautami" w:hint="cs"/>
          <w:spacing w:val="10"/>
          <w:cs/>
          <w:lang w:bidi="te-IN"/>
        </w:rPr>
        <w:t>మరియు</w:t>
      </w:r>
      <w:r w:rsidR="00BF6C64" w:rsidRPr="00B91AE8">
        <w:rPr>
          <w:spacing w:val="10"/>
          <w:cs/>
          <w:lang w:bidi="te-IN"/>
        </w:rPr>
        <w:t xml:space="preserve"> </w:t>
      </w:r>
      <w:r w:rsidR="00BF6C64" w:rsidRPr="00B91AE8">
        <w:rPr>
          <w:rFonts w:ascii="Gautami" w:hAnsi="Gautami" w:cs="Gautami" w:hint="cs"/>
          <w:spacing w:val="10"/>
          <w:cs/>
          <w:lang w:bidi="te-IN"/>
        </w:rPr>
        <w:t>జాతీయతల</w:t>
      </w:r>
      <w:r w:rsidR="00BF6C64" w:rsidRPr="00B91AE8">
        <w:rPr>
          <w:spacing w:val="10"/>
          <w:cs/>
          <w:lang w:bidi="te-IN"/>
        </w:rPr>
        <w:t xml:space="preserve"> </w:t>
      </w:r>
      <w:r w:rsidR="00BF6C64" w:rsidRPr="00B91AE8">
        <w:rPr>
          <w:rFonts w:ascii="Gautami" w:hAnsi="Gautami" w:cs="Gautami" w:hint="cs"/>
          <w:spacing w:val="10"/>
          <w:cs/>
          <w:lang w:bidi="te-IN"/>
        </w:rPr>
        <w:t>నుండి</w:t>
      </w:r>
      <w:r w:rsidR="00BF6C64" w:rsidRPr="00B91AE8">
        <w:rPr>
          <w:spacing w:val="10"/>
          <w:cs/>
          <w:lang w:bidi="te-IN"/>
        </w:rPr>
        <w:t xml:space="preserve"> </w:t>
      </w:r>
      <w:r w:rsidR="00BF6C64" w:rsidRPr="00B91AE8">
        <w:rPr>
          <w:rFonts w:ascii="Gautami" w:hAnsi="Gautami" w:cs="Gautami" w:hint="cs"/>
          <w:spacing w:val="10"/>
          <w:cs/>
          <w:lang w:bidi="te-IN"/>
        </w:rPr>
        <w:t>వచ్చారనేందుకు</w:t>
      </w:r>
      <w:r w:rsidR="00BF6C64" w:rsidRPr="00B91AE8">
        <w:rPr>
          <w:spacing w:val="10"/>
          <w:cs/>
          <w:lang w:bidi="te-IN"/>
        </w:rPr>
        <w:t xml:space="preserve"> </w:t>
      </w:r>
      <w:r w:rsidR="00BF6C64" w:rsidRPr="00B91AE8">
        <w:rPr>
          <w:rFonts w:ascii="Gautami" w:hAnsi="Gautami" w:cs="Gautami" w:hint="cs"/>
          <w:spacing w:val="10"/>
          <w:cs/>
          <w:lang w:bidi="te-IN"/>
        </w:rPr>
        <w:t>అది</w:t>
      </w:r>
      <w:r w:rsidR="00BF6C64" w:rsidRPr="00B91AE8">
        <w:rPr>
          <w:spacing w:val="10"/>
          <w:cs/>
          <w:lang w:bidi="te-IN"/>
        </w:rPr>
        <w:t xml:space="preserve"> </w:t>
      </w:r>
      <w:r w:rsidR="00D94C32" w:rsidRPr="00B91AE8">
        <w:rPr>
          <w:rFonts w:ascii="Gautami" w:hAnsi="Gautami" w:cs="Gautami" w:hint="cs"/>
          <w:spacing w:val="10"/>
          <w:cs/>
          <w:lang w:bidi="te-IN"/>
        </w:rPr>
        <w:t>చక్కగా</w:t>
      </w:r>
      <w:r w:rsidR="00D94C32" w:rsidRPr="00B91AE8">
        <w:rPr>
          <w:spacing w:val="10"/>
          <w:cs/>
          <w:lang w:bidi="te-IN"/>
        </w:rPr>
        <w:t xml:space="preserve"> </w:t>
      </w:r>
      <w:r w:rsidR="00D94C32" w:rsidRPr="00B91AE8">
        <w:rPr>
          <w:rFonts w:ascii="Gautami" w:hAnsi="Gautami" w:cs="Gautami" w:hint="cs"/>
          <w:spacing w:val="10"/>
          <w:cs/>
          <w:lang w:bidi="te-IN"/>
        </w:rPr>
        <w:t>సరిపోతుంది</w:t>
      </w:r>
      <w:r w:rsidR="00D94C32" w:rsidRPr="00B91AE8">
        <w:rPr>
          <w:spacing w:val="10"/>
          <w:cs/>
          <w:lang w:bidi="te-IN"/>
        </w:rPr>
        <w:t xml:space="preserve">. </w:t>
      </w:r>
      <w:r w:rsidR="00BF6C64" w:rsidRPr="00B91AE8">
        <w:rPr>
          <w:rFonts w:ascii="Gautami" w:hAnsi="Gautami" w:cs="Gautami" w:hint="cs"/>
          <w:spacing w:val="10"/>
          <w:cs/>
          <w:lang w:bidi="te-IN"/>
        </w:rPr>
        <w:t>ఎల్లప్పుడూ</w:t>
      </w:r>
      <w:r w:rsidR="00BF6C64" w:rsidRPr="00B91AE8">
        <w:rPr>
          <w:spacing w:val="10"/>
          <w:cs/>
          <w:lang w:bidi="te-IN"/>
        </w:rPr>
        <w:t xml:space="preserve"> </w:t>
      </w:r>
      <w:r w:rsidR="00BF6C64" w:rsidRPr="00B91AE8">
        <w:rPr>
          <w:rFonts w:ascii="Gautami" w:hAnsi="Gautami" w:cs="Gautami" w:hint="cs"/>
          <w:spacing w:val="10"/>
          <w:cs/>
          <w:lang w:bidi="te-IN"/>
        </w:rPr>
        <w:t>ఇస్లాం</w:t>
      </w:r>
      <w:r w:rsidR="00BF6C64" w:rsidRPr="00B91AE8">
        <w:rPr>
          <w:spacing w:val="10"/>
          <w:cs/>
          <w:lang w:bidi="te-IN"/>
        </w:rPr>
        <w:t xml:space="preserve"> </w:t>
      </w:r>
      <w:r w:rsidR="00BF6C64" w:rsidRPr="00B91AE8">
        <w:rPr>
          <w:rFonts w:ascii="Gautami" w:hAnsi="Gautami" w:cs="Gautami" w:hint="cs"/>
          <w:spacing w:val="10"/>
          <w:cs/>
          <w:lang w:bidi="te-IN"/>
        </w:rPr>
        <w:t>ధర్మం</w:t>
      </w:r>
      <w:r w:rsidR="00BF6C64" w:rsidRPr="00B91AE8">
        <w:rPr>
          <w:spacing w:val="10"/>
          <w:cs/>
          <w:lang w:bidi="te-IN"/>
        </w:rPr>
        <w:t xml:space="preserve"> </w:t>
      </w:r>
      <w:r w:rsidR="00BF6C64" w:rsidRPr="00B91AE8">
        <w:rPr>
          <w:rFonts w:ascii="Gautami" w:hAnsi="Gautami" w:cs="Gautami" w:hint="cs"/>
          <w:spacing w:val="10"/>
          <w:cs/>
          <w:lang w:bidi="te-IN"/>
        </w:rPr>
        <w:t>యొక్క</w:t>
      </w:r>
      <w:r w:rsidR="00BF6C64" w:rsidRPr="00B91AE8">
        <w:rPr>
          <w:spacing w:val="10"/>
          <w:cs/>
          <w:lang w:bidi="te-IN"/>
        </w:rPr>
        <w:t xml:space="preserve"> </w:t>
      </w:r>
      <w:r w:rsidR="00BF6C64" w:rsidRPr="00B91AE8">
        <w:rPr>
          <w:rFonts w:ascii="Gautami" w:hAnsi="Gautami" w:cs="Gautami" w:hint="cs"/>
          <w:spacing w:val="10"/>
          <w:cs/>
          <w:lang w:bidi="te-IN"/>
        </w:rPr>
        <w:t>సందేశం</w:t>
      </w:r>
      <w:r w:rsidR="00BF6C64" w:rsidRPr="00B91AE8">
        <w:rPr>
          <w:spacing w:val="10"/>
          <w:cs/>
          <w:lang w:bidi="te-IN"/>
        </w:rPr>
        <w:t xml:space="preserve"> </w:t>
      </w:r>
      <w:r w:rsidR="00710F28" w:rsidRPr="00B91AE8">
        <w:rPr>
          <w:rFonts w:ascii="Gautami" w:hAnsi="Gautami" w:cs="Gautami" w:hint="cs"/>
          <w:spacing w:val="10"/>
          <w:cs/>
          <w:lang w:bidi="te-IN"/>
        </w:rPr>
        <w:t>విశ్వవ్యాప్తంగా</w:t>
      </w:r>
      <w:r w:rsidR="00710F28" w:rsidRPr="00B91AE8">
        <w:rPr>
          <w:spacing w:val="10"/>
          <w:cs/>
          <w:lang w:bidi="te-IN"/>
        </w:rPr>
        <w:t xml:space="preserve"> </w:t>
      </w:r>
      <w:r w:rsidR="00BF6C64" w:rsidRPr="00B91AE8">
        <w:rPr>
          <w:rFonts w:ascii="Gautami" w:hAnsi="Gautami" w:cs="Gautami" w:hint="cs"/>
          <w:spacing w:val="10"/>
          <w:cs/>
          <w:lang w:bidi="te-IN"/>
        </w:rPr>
        <w:t>ప్రజలందరికోసం</w:t>
      </w:r>
      <w:r w:rsidR="00BF6C64" w:rsidRPr="00B91AE8">
        <w:rPr>
          <w:spacing w:val="10"/>
          <w:cs/>
          <w:lang w:bidi="te-IN"/>
        </w:rPr>
        <w:t xml:space="preserve"> </w:t>
      </w:r>
      <w:r w:rsidR="00BF6C64" w:rsidRPr="00B91AE8">
        <w:rPr>
          <w:rFonts w:ascii="Gautami" w:hAnsi="Gautami" w:cs="Gautami" w:hint="cs"/>
          <w:spacing w:val="10"/>
          <w:cs/>
          <w:lang w:bidi="te-IN"/>
        </w:rPr>
        <w:t>ఉండింది</w:t>
      </w:r>
      <w:r w:rsidR="00BF6C64" w:rsidRPr="00B91AE8">
        <w:rPr>
          <w:spacing w:val="10"/>
          <w:cs/>
          <w:lang w:bidi="te-IN"/>
        </w:rPr>
        <w:t xml:space="preserve">. </w:t>
      </w:r>
      <w:r w:rsidR="00710F28" w:rsidRPr="00B91AE8">
        <w:rPr>
          <w:rFonts w:ascii="Gautami" w:hAnsi="Gautami" w:cs="Gautami" w:hint="cs"/>
          <w:spacing w:val="10"/>
          <w:cs/>
          <w:lang w:bidi="te-IN"/>
        </w:rPr>
        <w:t>ప్రవక్త</w:t>
      </w:r>
      <w:r w:rsidR="00710F28" w:rsidRPr="00B91AE8">
        <w:rPr>
          <w:spacing w:val="10"/>
          <w:cs/>
          <w:lang w:bidi="te-IN"/>
        </w:rPr>
        <w:t xml:space="preserve"> </w:t>
      </w:r>
      <w:r w:rsidR="00710F28" w:rsidRPr="00B91AE8">
        <w:rPr>
          <w:rFonts w:ascii="Gautami" w:hAnsi="Gautami" w:cs="Gautami" w:hint="cs"/>
          <w:spacing w:val="10"/>
          <w:cs/>
          <w:lang w:bidi="te-IN"/>
        </w:rPr>
        <w:t>ముహమ్మద్</w:t>
      </w:r>
      <w:r w:rsidR="00710F28" w:rsidRPr="00B91AE8">
        <w:rPr>
          <w:spacing w:val="10"/>
          <w:cs/>
          <w:lang w:bidi="te-IN"/>
        </w:rPr>
        <w:t xml:space="preserve"> </w:t>
      </w:r>
      <w:r w:rsidR="00710F28" w:rsidRPr="00B91AE8">
        <w:rPr>
          <w:rFonts w:ascii="Gautami" w:hAnsi="Gautami" w:cs="Gautami" w:hint="cs"/>
          <w:spacing w:val="10"/>
          <w:cs/>
          <w:lang w:bidi="te-IN"/>
        </w:rPr>
        <w:t>సల్లల్లాహు</w:t>
      </w:r>
      <w:r w:rsidR="00710F28" w:rsidRPr="00B91AE8">
        <w:rPr>
          <w:spacing w:val="10"/>
          <w:cs/>
          <w:lang w:bidi="te-IN"/>
        </w:rPr>
        <w:t xml:space="preserve"> </w:t>
      </w:r>
      <w:r w:rsidR="00710F28" w:rsidRPr="00B91AE8">
        <w:rPr>
          <w:rFonts w:ascii="Gautami" w:hAnsi="Gautami" w:cs="Gautami" w:hint="cs"/>
          <w:spacing w:val="10"/>
          <w:cs/>
          <w:lang w:bidi="te-IN"/>
        </w:rPr>
        <w:t>అలైహి</w:t>
      </w:r>
      <w:r w:rsidR="00710F28" w:rsidRPr="00B91AE8">
        <w:rPr>
          <w:spacing w:val="10"/>
          <w:cs/>
          <w:lang w:bidi="te-IN"/>
        </w:rPr>
        <w:t xml:space="preserve"> </w:t>
      </w:r>
      <w:r w:rsidR="00710F28" w:rsidRPr="00B91AE8">
        <w:rPr>
          <w:rFonts w:ascii="Gautami" w:hAnsi="Gautami" w:cs="Gautami" w:hint="cs"/>
          <w:spacing w:val="10"/>
          <w:cs/>
          <w:lang w:bidi="te-IN"/>
        </w:rPr>
        <w:t>వసల్లం</w:t>
      </w:r>
      <w:r w:rsidR="00710F28" w:rsidRPr="00B91AE8">
        <w:rPr>
          <w:spacing w:val="10"/>
          <w:cs/>
          <w:lang w:bidi="te-IN"/>
        </w:rPr>
        <w:t xml:space="preserve"> </w:t>
      </w:r>
      <w:r w:rsidR="00710F28" w:rsidRPr="00B91AE8">
        <w:rPr>
          <w:rFonts w:ascii="Gautami" w:hAnsi="Gautami" w:cs="Gautami" w:hint="cs"/>
          <w:spacing w:val="10"/>
          <w:cs/>
          <w:lang w:bidi="te-IN"/>
        </w:rPr>
        <w:t>యొక్క</w:t>
      </w:r>
      <w:r w:rsidR="00710F28" w:rsidRPr="00B91AE8">
        <w:rPr>
          <w:spacing w:val="10"/>
          <w:cs/>
          <w:lang w:bidi="te-IN"/>
        </w:rPr>
        <w:t xml:space="preserve"> </w:t>
      </w:r>
      <w:r w:rsidR="00710F28" w:rsidRPr="00B91AE8">
        <w:rPr>
          <w:rFonts w:ascii="Gautami" w:hAnsi="Gautami" w:cs="Gautami" w:hint="cs"/>
          <w:spacing w:val="10"/>
          <w:cs/>
          <w:lang w:bidi="te-IN"/>
        </w:rPr>
        <w:t>ఆరంభవు</w:t>
      </w:r>
      <w:r w:rsidR="00710F28" w:rsidRPr="00B91AE8">
        <w:rPr>
          <w:spacing w:val="10"/>
          <w:cs/>
          <w:lang w:bidi="te-IN"/>
        </w:rPr>
        <w:t xml:space="preserve"> </w:t>
      </w:r>
      <w:r w:rsidR="00710F28" w:rsidRPr="00B91AE8">
        <w:rPr>
          <w:rFonts w:ascii="Gautami" w:hAnsi="Gautami" w:cs="Gautami" w:hint="cs"/>
          <w:spacing w:val="10"/>
          <w:cs/>
          <w:lang w:bidi="te-IN"/>
        </w:rPr>
        <w:t>సహచరులు</w:t>
      </w:r>
      <w:r w:rsidR="00710F28" w:rsidRPr="00B91AE8">
        <w:rPr>
          <w:spacing w:val="10"/>
          <w:cs/>
          <w:lang w:bidi="te-IN"/>
        </w:rPr>
        <w:t xml:space="preserve"> </w:t>
      </w:r>
      <w:r w:rsidR="00710F28" w:rsidRPr="00B91AE8">
        <w:rPr>
          <w:rFonts w:ascii="Gautami" w:hAnsi="Gautami" w:cs="Gautami" w:hint="cs"/>
          <w:spacing w:val="10"/>
          <w:cs/>
          <w:lang w:bidi="te-IN"/>
        </w:rPr>
        <w:t>అరబ్బులు</w:t>
      </w:r>
      <w:r w:rsidR="00710F28" w:rsidRPr="00B91AE8">
        <w:rPr>
          <w:spacing w:val="10"/>
          <w:cs/>
          <w:lang w:bidi="te-IN"/>
        </w:rPr>
        <w:t xml:space="preserve"> </w:t>
      </w:r>
      <w:r w:rsidR="00710F28" w:rsidRPr="00B91AE8">
        <w:rPr>
          <w:rFonts w:ascii="Gautami" w:hAnsi="Gautami" w:cs="Gautami" w:hint="cs"/>
          <w:spacing w:val="10"/>
          <w:cs/>
          <w:lang w:bidi="te-IN"/>
        </w:rPr>
        <w:t>మాత్రమే</w:t>
      </w:r>
      <w:r w:rsidR="00710F28" w:rsidRPr="00B91AE8">
        <w:rPr>
          <w:spacing w:val="10"/>
          <w:cs/>
          <w:lang w:bidi="te-IN"/>
        </w:rPr>
        <w:t xml:space="preserve"> </w:t>
      </w:r>
      <w:r w:rsidR="00710F28" w:rsidRPr="00B91AE8">
        <w:rPr>
          <w:rFonts w:ascii="Gautami" w:hAnsi="Gautami" w:cs="Gautami" w:hint="cs"/>
          <w:spacing w:val="10"/>
          <w:cs/>
          <w:lang w:bidi="te-IN"/>
        </w:rPr>
        <w:t>కాకుండా</w:t>
      </w:r>
      <w:r w:rsidR="00710F28" w:rsidRPr="00B91AE8">
        <w:rPr>
          <w:spacing w:val="10"/>
          <w:cs/>
          <w:lang w:bidi="te-IN"/>
        </w:rPr>
        <w:t xml:space="preserve">, </w:t>
      </w:r>
      <w:r w:rsidR="00710F28" w:rsidRPr="00B91AE8">
        <w:rPr>
          <w:rFonts w:ascii="Gautami" w:hAnsi="Gautami" w:cs="Gautami" w:hint="cs"/>
          <w:spacing w:val="10"/>
          <w:cs/>
          <w:lang w:bidi="te-IN"/>
        </w:rPr>
        <w:t>వారిలో</w:t>
      </w:r>
      <w:r w:rsidR="00710F28" w:rsidRPr="00B91AE8">
        <w:rPr>
          <w:spacing w:val="10"/>
          <w:cs/>
          <w:lang w:bidi="te-IN"/>
        </w:rPr>
        <w:t xml:space="preserve"> </w:t>
      </w:r>
      <w:r w:rsidR="00710F28" w:rsidRPr="00B91AE8">
        <w:rPr>
          <w:rFonts w:ascii="Gautami" w:hAnsi="Gautami" w:cs="Gautami" w:hint="cs"/>
          <w:spacing w:val="10"/>
          <w:cs/>
          <w:lang w:bidi="te-IN"/>
        </w:rPr>
        <w:t>కొందరు</w:t>
      </w:r>
      <w:r w:rsidR="00710F28" w:rsidRPr="00B91AE8">
        <w:rPr>
          <w:spacing w:val="10"/>
          <w:cs/>
          <w:lang w:bidi="te-IN"/>
        </w:rPr>
        <w:t xml:space="preserve"> </w:t>
      </w:r>
      <w:r w:rsidR="00710F28" w:rsidRPr="00B91AE8">
        <w:rPr>
          <w:rFonts w:ascii="Gautami" w:hAnsi="Gautami" w:cs="Gautami" w:hint="cs"/>
          <w:spacing w:val="10"/>
          <w:cs/>
          <w:lang w:bidi="te-IN"/>
        </w:rPr>
        <w:t>పర్షియన్లు</w:t>
      </w:r>
      <w:r w:rsidR="00710F28" w:rsidRPr="00B91AE8">
        <w:rPr>
          <w:spacing w:val="10"/>
          <w:cs/>
          <w:lang w:bidi="te-IN"/>
        </w:rPr>
        <w:t xml:space="preserve">, </w:t>
      </w:r>
      <w:r w:rsidR="00710F28" w:rsidRPr="00B91AE8">
        <w:rPr>
          <w:rFonts w:ascii="Gautami" w:hAnsi="Gautami" w:cs="Gautami" w:hint="cs"/>
          <w:spacing w:val="10"/>
          <w:cs/>
          <w:lang w:bidi="te-IN"/>
        </w:rPr>
        <w:t>ఆఫ్రికన్లు</w:t>
      </w:r>
      <w:r w:rsidR="00710F28" w:rsidRPr="00B91AE8">
        <w:rPr>
          <w:spacing w:val="10"/>
          <w:cs/>
          <w:lang w:bidi="te-IN"/>
        </w:rPr>
        <w:t xml:space="preserve"> </w:t>
      </w:r>
      <w:r w:rsidR="00710F28" w:rsidRPr="00B91AE8">
        <w:rPr>
          <w:rFonts w:ascii="Gautami" w:hAnsi="Gautami" w:cs="Gautami" w:hint="cs"/>
          <w:spacing w:val="10"/>
          <w:cs/>
          <w:lang w:bidi="te-IN"/>
        </w:rPr>
        <w:lastRenderedPageBreak/>
        <w:t>మరియు</w:t>
      </w:r>
      <w:r w:rsidR="00710F28" w:rsidRPr="00B91AE8">
        <w:rPr>
          <w:spacing w:val="10"/>
          <w:cs/>
          <w:lang w:bidi="te-IN"/>
        </w:rPr>
        <w:t xml:space="preserve"> </w:t>
      </w:r>
      <w:r w:rsidR="00710F28" w:rsidRPr="00B91AE8">
        <w:rPr>
          <w:rFonts w:ascii="Gautami" w:hAnsi="Gautami" w:cs="Gautami" w:hint="cs"/>
          <w:spacing w:val="10"/>
          <w:cs/>
          <w:lang w:bidi="te-IN"/>
        </w:rPr>
        <w:t>బైజాంటీన్</w:t>
      </w:r>
      <w:r w:rsidR="00710F28" w:rsidRPr="00B91AE8">
        <w:rPr>
          <w:spacing w:val="10"/>
          <w:cs/>
          <w:lang w:bidi="te-IN"/>
        </w:rPr>
        <w:t xml:space="preserve"> </w:t>
      </w:r>
      <w:r w:rsidR="00710F28" w:rsidRPr="00B91AE8">
        <w:rPr>
          <w:rFonts w:ascii="Gautami" w:hAnsi="Gautami" w:cs="Gautami" w:hint="cs"/>
          <w:spacing w:val="10"/>
          <w:cs/>
          <w:lang w:bidi="te-IN"/>
        </w:rPr>
        <w:t>రోమన్లు</w:t>
      </w:r>
      <w:r w:rsidR="00710F28" w:rsidRPr="00B91AE8">
        <w:rPr>
          <w:spacing w:val="10"/>
          <w:cs/>
          <w:lang w:bidi="te-IN"/>
        </w:rPr>
        <w:t xml:space="preserve"> </w:t>
      </w:r>
      <w:r w:rsidR="00710F28" w:rsidRPr="00B91AE8">
        <w:rPr>
          <w:rFonts w:ascii="Gautami" w:hAnsi="Gautami" w:cs="Gautami" w:hint="cs"/>
          <w:spacing w:val="10"/>
          <w:cs/>
          <w:lang w:bidi="te-IN"/>
        </w:rPr>
        <w:t>కూడా</w:t>
      </w:r>
      <w:r w:rsidR="00710F28" w:rsidRPr="00B91AE8">
        <w:rPr>
          <w:spacing w:val="10"/>
          <w:cs/>
          <w:lang w:bidi="te-IN"/>
        </w:rPr>
        <w:t xml:space="preserve"> </w:t>
      </w:r>
      <w:r w:rsidR="00710F28" w:rsidRPr="00B91AE8">
        <w:rPr>
          <w:rFonts w:ascii="Gautami" w:hAnsi="Gautami" w:cs="Gautami" w:hint="cs"/>
          <w:spacing w:val="10"/>
          <w:cs/>
          <w:lang w:bidi="te-IN"/>
        </w:rPr>
        <w:t>ఉండటం</w:t>
      </w:r>
      <w:r w:rsidR="00710F28" w:rsidRPr="00B91AE8">
        <w:rPr>
          <w:spacing w:val="10"/>
          <w:cs/>
          <w:lang w:bidi="te-IN"/>
        </w:rPr>
        <w:t xml:space="preserve"> </w:t>
      </w:r>
      <w:r w:rsidR="00710F28" w:rsidRPr="00B91AE8">
        <w:rPr>
          <w:rFonts w:ascii="Gautami" w:hAnsi="Gautami" w:cs="Gautami" w:hint="cs"/>
          <w:spacing w:val="10"/>
          <w:cs/>
          <w:lang w:bidi="te-IN"/>
        </w:rPr>
        <w:t>దీనిలోని</w:t>
      </w:r>
      <w:r w:rsidR="00710F28" w:rsidRPr="00B91AE8">
        <w:rPr>
          <w:spacing w:val="10"/>
          <w:cs/>
          <w:lang w:bidi="te-IN"/>
        </w:rPr>
        <w:t xml:space="preserve"> </w:t>
      </w:r>
      <w:r w:rsidR="00710F28" w:rsidRPr="00B91AE8">
        <w:rPr>
          <w:rFonts w:ascii="Gautami" w:hAnsi="Gautami" w:cs="Gautami" w:hint="cs"/>
          <w:spacing w:val="10"/>
          <w:cs/>
          <w:lang w:bidi="te-IN"/>
        </w:rPr>
        <w:t>వాస్తవికతను</w:t>
      </w:r>
      <w:r w:rsidR="00710F28" w:rsidRPr="00B91AE8">
        <w:rPr>
          <w:spacing w:val="10"/>
          <w:cs/>
          <w:lang w:bidi="te-IN"/>
        </w:rPr>
        <w:t xml:space="preserve"> </w:t>
      </w:r>
      <w:r w:rsidR="00710F28" w:rsidRPr="00B91AE8">
        <w:rPr>
          <w:rFonts w:ascii="Gautami" w:hAnsi="Gautami" w:cs="Gautami" w:hint="cs"/>
          <w:spacing w:val="10"/>
          <w:cs/>
          <w:lang w:bidi="te-IN"/>
        </w:rPr>
        <w:t>నిరూపిస్తున్నది</w:t>
      </w:r>
      <w:r w:rsidR="00710F28" w:rsidRPr="00B91AE8">
        <w:rPr>
          <w:spacing w:val="10"/>
          <w:cs/>
          <w:lang w:bidi="te-IN"/>
        </w:rPr>
        <w:t xml:space="preserve">. </w:t>
      </w:r>
      <w:r w:rsidR="00710F28" w:rsidRPr="00B91AE8">
        <w:rPr>
          <w:rFonts w:ascii="Gautami" w:hAnsi="Gautami" w:cs="Gautami" w:hint="cs"/>
          <w:spacing w:val="10"/>
          <w:cs/>
          <w:lang w:bidi="te-IN"/>
        </w:rPr>
        <w:t>ఒక</w:t>
      </w:r>
      <w:r w:rsidR="00710F28" w:rsidRPr="00B91AE8">
        <w:rPr>
          <w:spacing w:val="10"/>
          <w:cs/>
          <w:lang w:bidi="te-IN"/>
        </w:rPr>
        <w:t xml:space="preserve"> </w:t>
      </w:r>
      <w:r w:rsidR="00710F28" w:rsidRPr="00B91AE8">
        <w:rPr>
          <w:rFonts w:ascii="Gautami" w:hAnsi="Gautami" w:cs="Gautami" w:hint="cs"/>
          <w:spacing w:val="10"/>
          <w:cs/>
          <w:lang w:bidi="te-IN"/>
        </w:rPr>
        <w:t>ముస్లింగా</w:t>
      </w:r>
      <w:r w:rsidR="00710F28" w:rsidRPr="00B91AE8">
        <w:rPr>
          <w:spacing w:val="10"/>
          <w:cs/>
          <w:lang w:bidi="te-IN"/>
        </w:rPr>
        <w:t xml:space="preserve"> </w:t>
      </w:r>
      <w:r w:rsidR="00710F28" w:rsidRPr="00B91AE8">
        <w:rPr>
          <w:rFonts w:ascii="Gautami" w:hAnsi="Gautami" w:cs="Gautami" w:hint="cs"/>
          <w:spacing w:val="10"/>
          <w:cs/>
          <w:lang w:bidi="te-IN"/>
        </w:rPr>
        <w:t>మహోన్నతుడైన</w:t>
      </w:r>
      <w:r w:rsidR="00710F28" w:rsidRPr="00B91AE8">
        <w:rPr>
          <w:spacing w:val="10"/>
          <w:cs/>
          <w:lang w:bidi="te-IN"/>
        </w:rPr>
        <w:t xml:space="preserve"> </w:t>
      </w:r>
      <w:r w:rsidR="00710F28" w:rsidRPr="00B91AE8">
        <w:rPr>
          <w:rFonts w:ascii="Gautami" w:hAnsi="Gautami" w:cs="Gautami" w:hint="cs"/>
          <w:spacing w:val="10"/>
          <w:cs/>
          <w:lang w:bidi="te-IN"/>
        </w:rPr>
        <w:t>అల్లాహ్</w:t>
      </w:r>
      <w:r w:rsidR="00710F28" w:rsidRPr="00B91AE8">
        <w:rPr>
          <w:spacing w:val="10"/>
          <w:cs/>
          <w:lang w:bidi="te-IN"/>
        </w:rPr>
        <w:t xml:space="preserve"> </w:t>
      </w:r>
      <w:r w:rsidR="00710F28" w:rsidRPr="00B91AE8">
        <w:rPr>
          <w:rFonts w:ascii="Gautami" w:hAnsi="Gautami" w:cs="Gautami" w:hint="cs"/>
          <w:spacing w:val="10"/>
          <w:cs/>
          <w:lang w:bidi="te-IN"/>
        </w:rPr>
        <w:t>యొక్క</w:t>
      </w:r>
      <w:r w:rsidR="00710F28" w:rsidRPr="00B91AE8">
        <w:rPr>
          <w:spacing w:val="10"/>
          <w:cs/>
          <w:lang w:bidi="te-IN"/>
        </w:rPr>
        <w:t xml:space="preserve"> </w:t>
      </w:r>
      <w:r w:rsidR="00710F28" w:rsidRPr="00B91AE8">
        <w:rPr>
          <w:rFonts w:ascii="Gautami" w:hAnsi="Gautami" w:cs="Gautami" w:hint="cs"/>
          <w:spacing w:val="10"/>
          <w:cs/>
          <w:lang w:bidi="te-IN"/>
        </w:rPr>
        <w:t>ధర్మాదేశాలు</w:t>
      </w:r>
      <w:r w:rsidR="00710F28" w:rsidRPr="00B91AE8">
        <w:rPr>
          <w:spacing w:val="10"/>
          <w:cs/>
          <w:lang w:bidi="te-IN"/>
        </w:rPr>
        <w:t xml:space="preserve"> </w:t>
      </w:r>
      <w:r w:rsidR="00710F28" w:rsidRPr="00B91AE8">
        <w:rPr>
          <w:rFonts w:ascii="Gautami" w:hAnsi="Gautami" w:cs="Gautami" w:hint="cs"/>
          <w:spacing w:val="10"/>
          <w:cs/>
          <w:lang w:bidi="te-IN"/>
        </w:rPr>
        <w:t>మరియు</w:t>
      </w:r>
      <w:r w:rsidR="00710F28" w:rsidRPr="00B91AE8">
        <w:rPr>
          <w:spacing w:val="10"/>
          <w:cs/>
          <w:lang w:bidi="te-IN"/>
        </w:rPr>
        <w:t xml:space="preserve"> </w:t>
      </w:r>
      <w:r w:rsidR="00710F28" w:rsidRPr="00B91AE8">
        <w:rPr>
          <w:rFonts w:ascii="Gautami" w:hAnsi="Gautami" w:cs="Gautami" w:hint="cs"/>
          <w:spacing w:val="10"/>
          <w:cs/>
          <w:lang w:bidi="te-IN"/>
        </w:rPr>
        <w:t>దివ్యసందేశాలను</w:t>
      </w:r>
      <w:r w:rsidR="00710F28" w:rsidRPr="00B91AE8">
        <w:rPr>
          <w:spacing w:val="10"/>
          <w:cs/>
          <w:lang w:bidi="te-IN"/>
        </w:rPr>
        <w:t xml:space="preserve"> </w:t>
      </w:r>
      <w:r w:rsidR="00710F28" w:rsidRPr="00B91AE8">
        <w:rPr>
          <w:rFonts w:ascii="Gautami" w:hAnsi="Gautami" w:cs="Gautami" w:hint="cs"/>
          <w:spacing w:val="10"/>
          <w:cs/>
          <w:lang w:bidi="te-IN"/>
        </w:rPr>
        <w:t>పూర్తిగా</w:t>
      </w:r>
      <w:r w:rsidR="00710F28" w:rsidRPr="00B91AE8">
        <w:rPr>
          <w:spacing w:val="10"/>
          <w:cs/>
          <w:lang w:bidi="te-IN"/>
        </w:rPr>
        <w:t xml:space="preserve"> </w:t>
      </w:r>
      <w:r w:rsidR="00710F28" w:rsidRPr="00B91AE8">
        <w:rPr>
          <w:rFonts w:ascii="Gautami" w:hAnsi="Gautami" w:cs="Gautami" w:hint="cs"/>
          <w:spacing w:val="10"/>
          <w:cs/>
          <w:lang w:bidi="te-IN"/>
        </w:rPr>
        <w:t>స్వీకరించవలసి</w:t>
      </w:r>
      <w:r w:rsidR="00710F28" w:rsidRPr="00B91AE8">
        <w:rPr>
          <w:spacing w:val="10"/>
          <w:cs/>
          <w:lang w:bidi="te-IN"/>
        </w:rPr>
        <w:t xml:space="preserve"> </w:t>
      </w:r>
      <w:r w:rsidR="00710F28" w:rsidRPr="00B91AE8">
        <w:rPr>
          <w:rFonts w:ascii="Gautami" w:hAnsi="Gautami" w:cs="Gautami" w:hint="cs"/>
          <w:spacing w:val="10"/>
          <w:cs/>
          <w:lang w:bidi="te-IN"/>
        </w:rPr>
        <w:t>ఉంటుంది</w:t>
      </w:r>
      <w:r w:rsidR="00710F28" w:rsidRPr="00B91AE8">
        <w:rPr>
          <w:spacing w:val="10"/>
          <w:cs/>
          <w:lang w:bidi="te-IN"/>
        </w:rPr>
        <w:t xml:space="preserve"> </w:t>
      </w:r>
      <w:r w:rsidR="00710F28" w:rsidRPr="00B91AE8">
        <w:rPr>
          <w:rFonts w:ascii="Gautami" w:hAnsi="Gautami" w:cs="Gautami" w:hint="cs"/>
          <w:spacing w:val="10"/>
          <w:cs/>
          <w:lang w:bidi="te-IN"/>
        </w:rPr>
        <w:t>మరియు</w:t>
      </w:r>
      <w:r w:rsidR="00710F28" w:rsidRPr="00B91AE8">
        <w:rPr>
          <w:spacing w:val="10"/>
          <w:cs/>
          <w:lang w:bidi="te-IN"/>
        </w:rPr>
        <w:t xml:space="preserve"> </w:t>
      </w:r>
      <w:r w:rsidR="00710F28" w:rsidRPr="00B91AE8">
        <w:rPr>
          <w:rFonts w:ascii="Gautami" w:hAnsi="Gautami" w:cs="Gautami" w:hint="cs"/>
          <w:spacing w:val="10"/>
          <w:cs/>
          <w:lang w:bidi="te-IN"/>
        </w:rPr>
        <w:t>నిర్లక్ష్యం</w:t>
      </w:r>
      <w:r w:rsidR="00710F28" w:rsidRPr="00B91AE8">
        <w:rPr>
          <w:spacing w:val="10"/>
          <w:cs/>
          <w:lang w:bidi="te-IN"/>
        </w:rPr>
        <w:t xml:space="preserve"> </w:t>
      </w:r>
      <w:r w:rsidR="00710F28" w:rsidRPr="00B91AE8">
        <w:rPr>
          <w:rFonts w:ascii="Gautami" w:hAnsi="Gautami" w:cs="Gautami" w:hint="cs"/>
          <w:spacing w:val="10"/>
          <w:cs/>
          <w:lang w:bidi="te-IN"/>
        </w:rPr>
        <w:t>చేయకుండా</w:t>
      </w:r>
      <w:r w:rsidR="00710F28" w:rsidRPr="00B91AE8">
        <w:rPr>
          <w:spacing w:val="10"/>
          <w:cs/>
          <w:lang w:bidi="te-IN"/>
        </w:rPr>
        <w:t xml:space="preserve"> </w:t>
      </w:r>
      <w:r w:rsidR="00710F28" w:rsidRPr="00B91AE8">
        <w:rPr>
          <w:rFonts w:ascii="Gautami" w:hAnsi="Gautami" w:cs="Gautami" w:hint="cs"/>
          <w:spacing w:val="10"/>
          <w:cs/>
          <w:lang w:bidi="te-IN"/>
        </w:rPr>
        <w:t>విధేయత</w:t>
      </w:r>
      <w:r w:rsidR="00710F28" w:rsidRPr="00B91AE8">
        <w:rPr>
          <w:spacing w:val="10"/>
          <w:cs/>
          <w:lang w:bidi="te-IN"/>
        </w:rPr>
        <w:t xml:space="preserve"> </w:t>
      </w:r>
      <w:r w:rsidR="00710F28" w:rsidRPr="00B91AE8">
        <w:rPr>
          <w:rFonts w:ascii="Gautami" w:hAnsi="Gautami" w:cs="Gautami" w:hint="cs"/>
          <w:spacing w:val="10"/>
          <w:cs/>
          <w:lang w:bidi="te-IN"/>
        </w:rPr>
        <w:t>చూపవలసి</w:t>
      </w:r>
      <w:r w:rsidR="00710F28" w:rsidRPr="00B91AE8">
        <w:rPr>
          <w:spacing w:val="10"/>
          <w:cs/>
          <w:lang w:bidi="te-IN"/>
        </w:rPr>
        <w:t xml:space="preserve"> </w:t>
      </w:r>
      <w:r w:rsidR="00710F28" w:rsidRPr="00B91AE8">
        <w:rPr>
          <w:rFonts w:ascii="Gautami" w:hAnsi="Gautami" w:cs="Gautami" w:hint="cs"/>
          <w:spacing w:val="10"/>
          <w:cs/>
          <w:lang w:bidi="te-IN"/>
        </w:rPr>
        <w:t>ఉంటుంది</w:t>
      </w:r>
      <w:r w:rsidR="00710F28" w:rsidRPr="00B91AE8">
        <w:rPr>
          <w:spacing w:val="10"/>
          <w:cs/>
          <w:lang w:bidi="te-IN"/>
        </w:rPr>
        <w:t xml:space="preserve">. </w:t>
      </w:r>
      <w:r w:rsidR="00100E82" w:rsidRPr="00B91AE8">
        <w:rPr>
          <w:rFonts w:ascii="Gautami" w:hAnsi="Gautami" w:cs="Gautami" w:hint="cs"/>
          <w:spacing w:val="10"/>
          <w:cs/>
          <w:lang w:bidi="te-IN"/>
        </w:rPr>
        <w:t>తన</w:t>
      </w:r>
      <w:r w:rsidR="00100E82" w:rsidRPr="00B91AE8">
        <w:rPr>
          <w:spacing w:val="10"/>
          <w:cs/>
          <w:lang w:bidi="te-IN"/>
        </w:rPr>
        <w:t xml:space="preserve"> </w:t>
      </w:r>
      <w:r w:rsidR="00100E82" w:rsidRPr="00B91AE8">
        <w:rPr>
          <w:rFonts w:ascii="Gautami" w:hAnsi="Gautami" w:cs="Gautami" w:hint="cs"/>
          <w:spacing w:val="10"/>
          <w:cs/>
          <w:lang w:bidi="te-IN"/>
        </w:rPr>
        <w:t>నమ్మకాలు</w:t>
      </w:r>
      <w:r w:rsidR="00100E82" w:rsidRPr="00B91AE8">
        <w:rPr>
          <w:spacing w:val="10"/>
          <w:cs/>
          <w:lang w:bidi="te-IN"/>
        </w:rPr>
        <w:t xml:space="preserve">, </w:t>
      </w:r>
      <w:r w:rsidR="00100E82" w:rsidRPr="00B91AE8">
        <w:rPr>
          <w:rFonts w:ascii="Gautami" w:hAnsi="Gautami" w:cs="Gautami" w:hint="cs"/>
          <w:spacing w:val="10"/>
          <w:cs/>
          <w:lang w:bidi="te-IN"/>
        </w:rPr>
        <w:t>విలువలు</w:t>
      </w:r>
      <w:r w:rsidR="00100E82" w:rsidRPr="00B91AE8">
        <w:rPr>
          <w:spacing w:val="10"/>
          <w:cs/>
          <w:lang w:bidi="te-IN"/>
        </w:rPr>
        <w:t xml:space="preserve"> </w:t>
      </w:r>
      <w:r w:rsidR="00100E82" w:rsidRPr="00B91AE8">
        <w:rPr>
          <w:rFonts w:ascii="Gautami" w:hAnsi="Gautami" w:cs="Gautami" w:hint="cs"/>
          <w:spacing w:val="10"/>
          <w:cs/>
          <w:lang w:bidi="te-IN"/>
        </w:rPr>
        <w:t>మరియు</w:t>
      </w:r>
      <w:r w:rsidR="00100E82" w:rsidRPr="00B91AE8">
        <w:rPr>
          <w:spacing w:val="10"/>
          <w:cs/>
          <w:lang w:bidi="te-IN"/>
        </w:rPr>
        <w:t xml:space="preserve"> </w:t>
      </w:r>
      <w:r w:rsidR="00100E82" w:rsidRPr="00B91AE8">
        <w:rPr>
          <w:rFonts w:ascii="Gautami" w:hAnsi="Gautami" w:cs="Gautami" w:hint="cs"/>
          <w:spacing w:val="10"/>
          <w:cs/>
          <w:lang w:bidi="te-IN"/>
        </w:rPr>
        <w:t>విశ్వాసానికి</w:t>
      </w:r>
      <w:r w:rsidR="00100E82" w:rsidRPr="00B91AE8">
        <w:rPr>
          <w:spacing w:val="10"/>
          <w:cs/>
          <w:lang w:bidi="te-IN"/>
        </w:rPr>
        <w:t xml:space="preserve"> </w:t>
      </w:r>
      <w:r w:rsidR="00100E82" w:rsidRPr="00B91AE8">
        <w:rPr>
          <w:rFonts w:ascii="Gautami" w:hAnsi="Gautami" w:cs="Gautami" w:hint="cs"/>
          <w:spacing w:val="10"/>
          <w:cs/>
          <w:lang w:bidi="te-IN"/>
        </w:rPr>
        <w:t>అల్లాహ్</w:t>
      </w:r>
      <w:r w:rsidR="00100E82" w:rsidRPr="00B91AE8">
        <w:rPr>
          <w:spacing w:val="10"/>
          <w:cs/>
          <w:lang w:bidi="te-IN"/>
        </w:rPr>
        <w:t xml:space="preserve"> </w:t>
      </w:r>
      <w:r w:rsidR="00100E82" w:rsidRPr="00B91AE8">
        <w:rPr>
          <w:rFonts w:ascii="Gautami" w:hAnsi="Gautami" w:cs="Gautami" w:hint="cs"/>
          <w:spacing w:val="10"/>
          <w:cs/>
          <w:lang w:bidi="te-IN"/>
        </w:rPr>
        <w:t>యొక్క</w:t>
      </w:r>
      <w:r w:rsidR="00100E82" w:rsidRPr="00B91AE8">
        <w:rPr>
          <w:spacing w:val="10"/>
          <w:cs/>
          <w:lang w:bidi="te-IN"/>
        </w:rPr>
        <w:t xml:space="preserve"> </w:t>
      </w:r>
      <w:r w:rsidR="00100E82" w:rsidRPr="00B91AE8">
        <w:rPr>
          <w:rFonts w:ascii="Gautami" w:hAnsi="Gautami" w:cs="Gautami" w:hint="cs"/>
          <w:spacing w:val="10"/>
          <w:cs/>
          <w:lang w:bidi="te-IN"/>
        </w:rPr>
        <w:t>అభీష్టాన్నే</w:t>
      </w:r>
      <w:r w:rsidR="00100E82" w:rsidRPr="00B91AE8">
        <w:rPr>
          <w:spacing w:val="10"/>
          <w:cs/>
          <w:lang w:bidi="te-IN"/>
        </w:rPr>
        <w:t xml:space="preserve"> </w:t>
      </w:r>
      <w:r w:rsidR="00100E82" w:rsidRPr="00B91AE8">
        <w:rPr>
          <w:rFonts w:ascii="Gautami" w:hAnsi="Gautami" w:cs="Gautami" w:hint="cs"/>
          <w:spacing w:val="10"/>
          <w:cs/>
          <w:lang w:bidi="te-IN"/>
        </w:rPr>
        <w:t>ఆధారంగా</w:t>
      </w:r>
      <w:r w:rsidR="00100E82" w:rsidRPr="00B91AE8">
        <w:rPr>
          <w:spacing w:val="10"/>
          <w:cs/>
          <w:lang w:bidi="te-IN"/>
        </w:rPr>
        <w:t xml:space="preserve"> </w:t>
      </w:r>
      <w:r w:rsidR="00100E82" w:rsidRPr="00B91AE8">
        <w:rPr>
          <w:rFonts w:ascii="Gautami" w:hAnsi="Gautami" w:cs="Gautami" w:hint="cs"/>
          <w:spacing w:val="10"/>
          <w:cs/>
          <w:lang w:bidi="te-IN"/>
        </w:rPr>
        <w:t>చేసుకోవడాన్ని</w:t>
      </w:r>
      <w:r w:rsidR="00100E82" w:rsidRPr="00B91AE8">
        <w:rPr>
          <w:spacing w:val="10"/>
          <w:cs/>
          <w:lang w:bidi="te-IN"/>
        </w:rPr>
        <w:t xml:space="preserve"> </w:t>
      </w:r>
      <w:r w:rsidR="00710F28" w:rsidRPr="00B91AE8">
        <w:rPr>
          <w:rFonts w:ascii="Gautami" w:hAnsi="Gautami" w:cs="Gautami" w:hint="cs"/>
          <w:spacing w:val="10"/>
          <w:cs/>
          <w:lang w:bidi="te-IN"/>
        </w:rPr>
        <w:t>ఒక</w:t>
      </w:r>
      <w:r w:rsidR="00710F28" w:rsidRPr="00B91AE8">
        <w:rPr>
          <w:spacing w:val="10"/>
          <w:cs/>
          <w:lang w:bidi="te-IN"/>
        </w:rPr>
        <w:t xml:space="preserve"> </w:t>
      </w:r>
      <w:r w:rsidR="00710F28" w:rsidRPr="00B91AE8">
        <w:rPr>
          <w:rFonts w:ascii="Gautami" w:hAnsi="Gautami" w:cs="Gautami" w:hint="cs"/>
          <w:spacing w:val="10"/>
          <w:cs/>
          <w:lang w:bidi="te-IN"/>
        </w:rPr>
        <w:t>ముస్లిం</w:t>
      </w:r>
      <w:r w:rsidR="00710F28" w:rsidRPr="00B91AE8">
        <w:rPr>
          <w:spacing w:val="10"/>
          <w:cs/>
          <w:lang w:bidi="te-IN"/>
        </w:rPr>
        <w:t xml:space="preserve"> </w:t>
      </w:r>
      <w:r w:rsidR="00710F28" w:rsidRPr="00B91AE8">
        <w:rPr>
          <w:rFonts w:ascii="Gautami" w:hAnsi="Gautami" w:cs="Gautami" w:hint="cs"/>
          <w:spacing w:val="10"/>
          <w:cs/>
          <w:lang w:bidi="te-IN"/>
        </w:rPr>
        <w:t>స్వచ్ఛందంగా</w:t>
      </w:r>
      <w:r w:rsidR="00710F28" w:rsidRPr="00B91AE8">
        <w:rPr>
          <w:spacing w:val="10"/>
          <w:cs/>
          <w:lang w:bidi="te-IN"/>
        </w:rPr>
        <w:t xml:space="preserve"> </w:t>
      </w:r>
      <w:r w:rsidR="00710F28" w:rsidRPr="00B91AE8">
        <w:rPr>
          <w:rFonts w:ascii="Gautami" w:hAnsi="Gautami" w:cs="Gautami" w:hint="cs"/>
          <w:spacing w:val="10"/>
          <w:cs/>
          <w:lang w:bidi="te-IN"/>
        </w:rPr>
        <w:t>స్వీకరిస్తాడు</w:t>
      </w:r>
      <w:r w:rsidR="00710F28" w:rsidRPr="00B91AE8">
        <w:rPr>
          <w:spacing w:val="10"/>
          <w:cs/>
          <w:lang w:bidi="te-IN"/>
        </w:rPr>
        <w:t xml:space="preserve">. </w:t>
      </w:r>
      <w:r w:rsidR="00100E82" w:rsidRPr="00B91AE8">
        <w:rPr>
          <w:rFonts w:ascii="Gautami" w:hAnsi="Gautami" w:cs="Gautami" w:hint="cs"/>
          <w:spacing w:val="10"/>
          <w:cs/>
          <w:lang w:bidi="te-IN"/>
        </w:rPr>
        <w:t>ఈనాడు</w:t>
      </w:r>
      <w:r w:rsidR="00100E82" w:rsidRPr="00B91AE8">
        <w:rPr>
          <w:spacing w:val="10"/>
          <w:cs/>
          <w:lang w:bidi="te-IN"/>
        </w:rPr>
        <w:t xml:space="preserve"> </w:t>
      </w:r>
      <w:r w:rsidR="00100E82" w:rsidRPr="00B91AE8">
        <w:rPr>
          <w:rFonts w:ascii="Gautami" w:hAnsi="Gautami" w:cs="Gautami" w:hint="cs"/>
          <w:spacing w:val="10"/>
          <w:cs/>
          <w:lang w:bidi="te-IN"/>
        </w:rPr>
        <w:t>అంతగా</w:t>
      </w:r>
      <w:r w:rsidR="00100E82" w:rsidRPr="00B91AE8">
        <w:rPr>
          <w:spacing w:val="10"/>
          <w:cs/>
          <w:lang w:bidi="te-IN"/>
        </w:rPr>
        <w:t xml:space="preserve"> </w:t>
      </w:r>
      <w:r w:rsidR="00100E82" w:rsidRPr="00B91AE8">
        <w:rPr>
          <w:rFonts w:ascii="Gautami" w:hAnsi="Gautami" w:cs="Gautami" w:hint="cs"/>
          <w:spacing w:val="10"/>
          <w:cs/>
          <w:lang w:bidi="te-IN"/>
        </w:rPr>
        <w:t>కనబడకపోయినా</w:t>
      </w:r>
      <w:r w:rsidR="00100E82" w:rsidRPr="00B91AE8">
        <w:rPr>
          <w:spacing w:val="10"/>
          <w:cs/>
          <w:lang w:bidi="te-IN"/>
        </w:rPr>
        <w:t xml:space="preserve">, </w:t>
      </w:r>
      <w:r w:rsidR="00100E82" w:rsidRPr="00B91AE8">
        <w:rPr>
          <w:rFonts w:ascii="Gautami" w:hAnsi="Gautami" w:cs="Gautami" w:hint="cs"/>
          <w:spacing w:val="10"/>
          <w:cs/>
          <w:lang w:bidi="te-IN"/>
        </w:rPr>
        <w:t>పూర్వకాలంలో</w:t>
      </w:r>
      <w:r w:rsidRPr="00B91AE8">
        <w:rPr>
          <w:spacing w:val="10"/>
        </w:rPr>
        <w:t xml:space="preserve"> “</w:t>
      </w:r>
      <w:r w:rsidR="00100E82" w:rsidRPr="00B91AE8">
        <w:rPr>
          <w:rFonts w:ascii="Gautami" w:hAnsi="Gautami" w:cs="Gautami" w:hint="cs"/>
          <w:spacing w:val="10"/>
          <w:cs/>
          <w:lang w:bidi="te-IN"/>
        </w:rPr>
        <w:t>ముహమ్మదీయులు</w:t>
      </w:r>
      <w:r w:rsidRPr="00B91AE8">
        <w:rPr>
          <w:spacing w:val="10"/>
        </w:rPr>
        <w:t>”</w:t>
      </w:r>
      <w:r w:rsidR="00100E82" w:rsidRPr="00B91AE8">
        <w:rPr>
          <w:spacing w:val="10"/>
          <w:cs/>
          <w:lang w:bidi="te-IN"/>
        </w:rPr>
        <w:t xml:space="preserve"> </w:t>
      </w:r>
      <w:r w:rsidR="00100E82" w:rsidRPr="00B91AE8">
        <w:rPr>
          <w:rFonts w:ascii="Gautami" w:hAnsi="Gautami" w:cs="Gautami" w:hint="cs"/>
          <w:spacing w:val="10"/>
          <w:cs/>
          <w:lang w:bidi="te-IN"/>
        </w:rPr>
        <w:t>అనే</w:t>
      </w:r>
      <w:r w:rsidR="00100E82" w:rsidRPr="00B91AE8">
        <w:rPr>
          <w:spacing w:val="10"/>
          <w:cs/>
          <w:lang w:bidi="te-IN"/>
        </w:rPr>
        <w:t xml:space="preserve"> </w:t>
      </w:r>
      <w:r w:rsidR="00100E82" w:rsidRPr="00B91AE8">
        <w:rPr>
          <w:rFonts w:ascii="Gautami" w:hAnsi="Gautami" w:cs="Gautami" w:hint="cs"/>
          <w:spacing w:val="10"/>
          <w:cs/>
          <w:lang w:bidi="te-IN"/>
        </w:rPr>
        <w:t>పదాన్ని</w:t>
      </w:r>
      <w:r w:rsidR="00100E82" w:rsidRPr="00B91AE8">
        <w:rPr>
          <w:spacing w:val="10"/>
          <w:cs/>
          <w:lang w:bidi="te-IN"/>
        </w:rPr>
        <w:t xml:space="preserve"> </w:t>
      </w:r>
      <w:r w:rsidR="00100E82" w:rsidRPr="00B91AE8">
        <w:rPr>
          <w:rFonts w:ascii="Gautami" w:hAnsi="Gautami" w:cs="Gautami" w:hint="cs"/>
          <w:spacing w:val="10"/>
          <w:cs/>
          <w:lang w:bidi="te-IN"/>
        </w:rPr>
        <w:t>ముస్లిం</w:t>
      </w:r>
      <w:r w:rsidR="00100E82" w:rsidRPr="00B91AE8">
        <w:rPr>
          <w:spacing w:val="10"/>
          <w:cs/>
          <w:lang w:bidi="te-IN"/>
        </w:rPr>
        <w:t xml:space="preserve"> </w:t>
      </w:r>
      <w:r w:rsidR="00100E82" w:rsidRPr="00B91AE8">
        <w:rPr>
          <w:rFonts w:ascii="Gautami" w:hAnsi="Gautami" w:cs="Gautami" w:hint="cs"/>
          <w:spacing w:val="10"/>
          <w:cs/>
          <w:lang w:bidi="te-IN"/>
        </w:rPr>
        <w:t>పదానికి</w:t>
      </w:r>
      <w:r w:rsidR="00100E82" w:rsidRPr="00B91AE8">
        <w:rPr>
          <w:spacing w:val="10"/>
          <w:cs/>
          <w:lang w:bidi="te-IN"/>
        </w:rPr>
        <w:t xml:space="preserve"> </w:t>
      </w:r>
      <w:r w:rsidR="00100E82" w:rsidRPr="00B91AE8">
        <w:rPr>
          <w:rFonts w:ascii="Gautami" w:hAnsi="Gautami" w:cs="Gautami" w:hint="cs"/>
          <w:spacing w:val="10"/>
          <w:cs/>
          <w:lang w:bidi="te-IN"/>
        </w:rPr>
        <w:t>బదులు</w:t>
      </w:r>
      <w:r w:rsidR="00100E82" w:rsidRPr="00B91AE8">
        <w:rPr>
          <w:spacing w:val="10"/>
          <w:cs/>
          <w:lang w:bidi="te-IN"/>
        </w:rPr>
        <w:t xml:space="preserve"> </w:t>
      </w:r>
      <w:r w:rsidR="00100E82" w:rsidRPr="00B91AE8">
        <w:rPr>
          <w:rFonts w:ascii="Gautami" w:hAnsi="Gautami" w:cs="Gautami" w:hint="cs"/>
          <w:spacing w:val="10"/>
          <w:cs/>
          <w:lang w:bidi="te-IN"/>
        </w:rPr>
        <w:t>తరుచుగా</w:t>
      </w:r>
      <w:r w:rsidR="00100E82" w:rsidRPr="00B91AE8">
        <w:rPr>
          <w:spacing w:val="10"/>
          <w:cs/>
          <w:lang w:bidi="te-IN"/>
        </w:rPr>
        <w:t xml:space="preserve"> </w:t>
      </w:r>
      <w:r w:rsidR="00100E82" w:rsidRPr="00B91AE8">
        <w:rPr>
          <w:rFonts w:ascii="Gautami" w:hAnsi="Gautami" w:cs="Gautami" w:hint="cs"/>
          <w:spacing w:val="10"/>
          <w:cs/>
          <w:lang w:bidi="te-IN"/>
        </w:rPr>
        <w:t>వాడేవారు</w:t>
      </w:r>
      <w:r w:rsidR="00100E82" w:rsidRPr="00B91AE8">
        <w:rPr>
          <w:spacing w:val="10"/>
          <w:cs/>
          <w:lang w:bidi="te-IN"/>
        </w:rPr>
        <w:t xml:space="preserve">. </w:t>
      </w:r>
      <w:r w:rsidR="00E51E6E" w:rsidRPr="00B91AE8">
        <w:rPr>
          <w:rFonts w:ascii="Gautami" w:hAnsi="Gautami" w:cs="Gautami" w:hint="cs"/>
          <w:spacing w:val="10"/>
          <w:cs/>
          <w:lang w:bidi="te-IN"/>
        </w:rPr>
        <w:t>ముహమ్మదీయులు</w:t>
      </w:r>
      <w:r w:rsidR="00E51E6E" w:rsidRPr="00B91AE8">
        <w:rPr>
          <w:spacing w:val="10"/>
          <w:cs/>
          <w:lang w:bidi="te-IN"/>
        </w:rPr>
        <w:t xml:space="preserve"> </w:t>
      </w:r>
      <w:r w:rsidR="00E51E6E" w:rsidRPr="00B91AE8">
        <w:rPr>
          <w:rFonts w:ascii="Gautami" w:hAnsi="Gautami" w:cs="Gautami" w:hint="cs"/>
          <w:spacing w:val="10"/>
          <w:cs/>
          <w:lang w:bidi="te-IN"/>
        </w:rPr>
        <w:t>అనే</w:t>
      </w:r>
      <w:r w:rsidR="00E51E6E" w:rsidRPr="00B91AE8">
        <w:rPr>
          <w:spacing w:val="10"/>
          <w:cs/>
          <w:lang w:bidi="te-IN"/>
        </w:rPr>
        <w:t xml:space="preserve"> </w:t>
      </w:r>
      <w:r w:rsidR="00E51E6E" w:rsidRPr="00B91AE8">
        <w:rPr>
          <w:rFonts w:ascii="Gautami" w:hAnsi="Gautami" w:cs="Gautami" w:hint="cs"/>
          <w:spacing w:val="10"/>
          <w:cs/>
          <w:lang w:bidi="te-IN"/>
        </w:rPr>
        <w:t>పదం</w:t>
      </w:r>
      <w:r w:rsidR="00E51E6E" w:rsidRPr="00B91AE8">
        <w:rPr>
          <w:spacing w:val="10"/>
          <w:cs/>
          <w:lang w:bidi="te-IN"/>
        </w:rPr>
        <w:t xml:space="preserve"> </w:t>
      </w:r>
      <w:r w:rsidR="00100E82" w:rsidRPr="00B91AE8">
        <w:rPr>
          <w:rFonts w:ascii="Gautami" w:hAnsi="Gautami" w:cs="Gautami" w:hint="cs"/>
          <w:spacing w:val="10"/>
          <w:cs/>
          <w:lang w:bidi="te-IN"/>
        </w:rPr>
        <w:t>సరైన</w:t>
      </w:r>
      <w:r w:rsidR="00E51E6E" w:rsidRPr="00B91AE8">
        <w:rPr>
          <w:spacing w:val="10"/>
          <w:cs/>
          <w:lang w:bidi="te-IN"/>
        </w:rPr>
        <w:t xml:space="preserve"> </w:t>
      </w:r>
      <w:r w:rsidR="00E51E6E" w:rsidRPr="00B91AE8">
        <w:rPr>
          <w:rFonts w:ascii="Gautami" w:hAnsi="Gautami" w:cs="Gautami" w:hint="cs"/>
          <w:spacing w:val="10"/>
          <w:cs/>
          <w:lang w:bidi="te-IN"/>
        </w:rPr>
        <w:t>పదం</w:t>
      </w:r>
      <w:r w:rsidR="00E51E6E" w:rsidRPr="00B91AE8">
        <w:rPr>
          <w:spacing w:val="10"/>
          <w:cs/>
          <w:lang w:bidi="te-IN"/>
        </w:rPr>
        <w:t xml:space="preserve"> </w:t>
      </w:r>
      <w:r w:rsidR="00E51E6E" w:rsidRPr="00B91AE8">
        <w:rPr>
          <w:rFonts w:ascii="Gautami" w:hAnsi="Gautami" w:cs="Gautami" w:hint="cs"/>
          <w:spacing w:val="10"/>
          <w:cs/>
          <w:lang w:bidi="te-IN"/>
        </w:rPr>
        <w:t>కాదు</w:t>
      </w:r>
      <w:r w:rsidR="00E51E6E" w:rsidRPr="00B91AE8">
        <w:rPr>
          <w:spacing w:val="10"/>
          <w:cs/>
          <w:lang w:bidi="te-IN"/>
        </w:rPr>
        <w:t xml:space="preserve">. </w:t>
      </w:r>
      <w:r w:rsidR="00E51E6E" w:rsidRPr="00B91AE8">
        <w:rPr>
          <w:rFonts w:ascii="Gautami" w:hAnsi="Gautami" w:cs="Gautami" w:hint="cs"/>
          <w:spacing w:val="10"/>
          <w:cs/>
          <w:lang w:bidi="te-IN"/>
        </w:rPr>
        <w:t>కావాలని</w:t>
      </w:r>
      <w:r w:rsidR="00E51E6E" w:rsidRPr="00B91AE8">
        <w:rPr>
          <w:spacing w:val="10"/>
          <w:cs/>
          <w:lang w:bidi="te-IN"/>
        </w:rPr>
        <w:t xml:space="preserve"> </w:t>
      </w:r>
      <w:r w:rsidR="00E51E6E" w:rsidRPr="00B91AE8">
        <w:rPr>
          <w:rFonts w:ascii="Gautami" w:hAnsi="Gautami" w:cs="Gautami" w:hint="cs"/>
          <w:spacing w:val="10"/>
          <w:cs/>
          <w:lang w:bidi="te-IN"/>
        </w:rPr>
        <w:t>దురుద్దేశంతో</w:t>
      </w:r>
      <w:r w:rsidR="00E51E6E" w:rsidRPr="00B91AE8">
        <w:rPr>
          <w:spacing w:val="10"/>
          <w:cs/>
          <w:lang w:bidi="te-IN"/>
        </w:rPr>
        <w:t xml:space="preserve"> </w:t>
      </w:r>
      <w:r w:rsidR="00E51E6E" w:rsidRPr="00B91AE8">
        <w:rPr>
          <w:rFonts w:ascii="Gautami" w:hAnsi="Gautami" w:cs="Gautami" w:hint="cs"/>
          <w:spacing w:val="10"/>
          <w:cs/>
          <w:lang w:bidi="te-IN"/>
        </w:rPr>
        <w:t>అలా</w:t>
      </w:r>
      <w:r w:rsidR="00E51E6E" w:rsidRPr="00B91AE8">
        <w:rPr>
          <w:spacing w:val="10"/>
          <w:cs/>
          <w:lang w:bidi="te-IN"/>
        </w:rPr>
        <w:t xml:space="preserve"> </w:t>
      </w:r>
      <w:r w:rsidR="00E51E6E" w:rsidRPr="00B91AE8">
        <w:rPr>
          <w:rFonts w:ascii="Gautami" w:hAnsi="Gautami" w:cs="Gautami" w:hint="cs"/>
          <w:spacing w:val="10"/>
          <w:cs/>
          <w:lang w:bidi="te-IN"/>
        </w:rPr>
        <w:t>చేసి</w:t>
      </w:r>
      <w:r w:rsidR="00E51E6E" w:rsidRPr="00B91AE8">
        <w:rPr>
          <w:spacing w:val="10"/>
          <w:cs/>
          <w:lang w:bidi="te-IN"/>
        </w:rPr>
        <w:t xml:space="preserve"> </w:t>
      </w:r>
      <w:r w:rsidR="00E51E6E" w:rsidRPr="00B91AE8">
        <w:rPr>
          <w:rFonts w:ascii="Gautami" w:hAnsi="Gautami" w:cs="Gautami" w:hint="cs"/>
          <w:spacing w:val="10"/>
          <w:cs/>
          <w:lang w:bidi="te-IN"/>
        </w:rPr>
        <w:t>ఉండవచ్చు</w:t>
      </w:r>
      <w:r w:rsidR="00E51E6E" w:rsidRPr="00B91AE8">
        <w:rPr>
          <w:spacing w:val="10"/>
          <w:cs/>
          <w:lang w:bidi="te-IN"/>
        </w:rPr>
        <w:t xml:space="preserve"> </w:t>
      </w:r>
      <w:r w:rsidR="00E51E6E" w:rsidRPr="00B91AE8">
        <w:rPr>
          <w:rFonts w:ascii="Gautami" w:hAnsi="Gautami" w:cs="Gautami" w:hint="cs"/>
          <w:spacing w:val="10"/>
          <w:cs/>
          <w:lang w:bidi="te-IN"/>
        </w:rPr>
        <w:t>లేదా</w:t>
      </w:r>
      <w:r w:rsidR="00E51E6E" w:rsidRPr="00B91AE8">
        <w:rPr>
          <w:spacing w:val="10"/>
          <w:cs/>
          <w:lang w:bidi="te-IN"/>
        </w:rPr>
        <w:t xml:space="preserve"> </w:t>
      </w:r>
      <w:r w:rsidR="00E51E6E" w:rsidRPr="00B91AE8">
        <w:rPr>
          <w:rFonts w:ascii="Gautami" w:hAnsi="Gautami" w:cs="Gautami" w:hint="cs"/>
          <w:spacing w:val="10"/>
          <w:cs/>
          <w:lang w:bidi="te-IN"/>
        </w:rPr>
        <w:t>కేవలం</w:t>
      </w:r>
      <w:r w:rsidR="00E51E6E" w:rsidRPr="00B91AE8">
        <w:rPr>
          <w:spacing w:val="10"/>
          <w:cs/>
          <w:lang w:bidi="te-IN"/>
        </w:rPr>
        <w:t xml:space="preserve"> </w:t>
      </w:r>
      <w:r w:rsidR="00E51E6E" w:rsidRPr="00B91AE8">
        <w:rPr>
          <w:rFonts w:ascii="Gautami" w:hAnsi="Gautami" w:cs="Gautami" w:hint="cs"/>
          <w:spacing w:val="10"/>
          <w:cs/>
          <w:lang w:bidi="te-IN"/>
        </w:rPr>
        <w:t>అజ్ఞానం</w:t>
      </w:r>
      <w:r w:rsidR="00E51E6E" w:rsidRPr="00B91AE8">
        <w:rPr>
          <w:spacing w:val="10"/>
          <w:cs/>
          <w:lang w:bidi="te-IN"/>
        </w:rPr>
        <w:t xml:space="preserve"> </w:t>
      </w:r>
      <w:r w:rsidR="00E51E6E" w:rsidRPr="00B91AE8">
        <w:rPr>
          <w:rFonts w:ascii="Gautami" w:hAnsi="Gautami" w:cs="Gautami" w:hint="cs"/>
          <w:spacing w:val="10"/>
          <w:cs/>
          <w:lang w:bidi="te-IN"/>
        </w:rPr>
        <w:t>వలన</w:t>
      </w:r>
      <w:r w:rsidR="00E51E6E" w:rsidRPr="00B91AE8">
        <w:rPr>
          <w:spacing w:val="10"/>
          <w:cs/>
          <w:lang w:bidi="te-IN"/>
        </w:rPr>
        <w:t xml:space="preserve">. </w:t>
      </w:r>
      <w:r w:rsidR="00E51E6E" w:rsidRPr="00B91AE8">
        <w:rPr>
          <w:rFonts w:ascii="Gautami" w:hAnsi="Gautami" w:cs="Gautami" w:hint="cs"/>
          <w:spacing w:val="10"/>
          <w:cs/>
          <w:lang w:bidi="te-IN"/>
        </w:rPr>
        <w:t>ఈ</w:t>
      </w:r>
      <w:r w:rsidR="00E51E6E" w:rsidRPr="00B91AE8">
        <w:rPr>
          <w:spacing w:val="10"/>
          <w:cs/>
          <w:lang w:bidi="te-IN"/>
        </w:rPr>
        <w:t xml:space="preserve"> </w:t>
      </w:r>
      <w:r w:rsidR="00E51E6E" w:rsidRPr="00B91AE8">
        <w:rPr>
          <w:rFonts w:ascii="Gautami" w:hAnsi="Gautami" w:cs="Gautami" w:hint="cs"/>
          <w:spacing w:val="10"/>
          <w:cs/>
          <w:lang w:bidi="te-IN"/>
        </w:rPr>
        <w:t>అపోహకు</w:t>
      </w:r>
      <w:r w:rsidR="00E51E6E" w:rsidRPr="00B91AE8">
        <w:rPr>
          <w:spacing w:val="10"/>
          <w:cs/>
          <w:lang w:bidi="te-IN"/>
        </w:rPr>
        <w:t xml:space="preserve"> </w:t>
      </w:r>
      <w:r w:rsidR="00E51E6E" w:rsidRPr="00B91AE8">
        <w:rPr>
          <w:rFonts w:ascii="Gautami" w:hAnsi="Gautami" w:cs="Gautami" w:hint="cs"/>
          <w:spacing w:val="10"/>
          <w:cs/>
          <w:lang w:bidi="te-IN"/>
        </w:rPr>
        <w:t>ఒక</w:t>
      </w:r>
      <w:r w:rsidR="00E51E6E" w:rsidRPr="00B91AE8">
        <w:rPr>
          <w:spacing w:val="10"/>
          <w:cs/>
          <w:lang w:bidi="te-IN"/>
        </w:rPr>
        <w:t xml:space="preserve"> </w:t>
      </w:r>
      <w:r w:rsidR="00E51E6E" w:rsidRPr="00B91AE8">
        <w:rPr>
          <w:rFonts w:ascii="Gautami" w:hAnsi="Gautami" w:cs="Gautami" w:hint="cs"/>
          <w:spacing w:val="10"/>
          <w:cs/>
          <w:lang w:bidi="te-IN"/>
        </w:rPr>
        <w:t>కారణం</w:t>
      </w:r>
      <w:r w:rsidR="00E51E6E" w:rsidRPr="00B91AE8">
        <w:rPr>
          <w:spacing w:val="10"/>
          <w:cs/>
          <w:lang w:bidi="te-IN"/>
        </w:rPr>
        <w:t xml:space="preserve"> </w:t>
      </w:r>
      <w:r w:rsidR="00E51E6E" w:rsidRPr="00B91AE8">
        <w:rPr>
          <w:rFonts w:ascii="Gautami" w:hAnsi="Gautami" w:cs="Gautami" w:hint="cs"/>
          <w:spacing w:val="10"/>
          <w:cs/>
          <w:lang w:bidi="te-IN"/>
        </w:rPr>
        <w:t>ఏమిటంటే</w:t>
      </w:r>
      <w:r w:rsidR="00E51E6E" w:rsidRPr="00B91AE8">
        <w:rPr>
          <w:spacing w:val="10"/>
          <w:cs/>
          <w:lang w:bidi="te-IN"/>
        </w:rPr>
        <w:t xml:space="preserve">, </w:t>
      </w:r>
      <w:r w:rsidR="00E51E6E" w:rsidRPr="00B91AE8">
        <w:rPr>
          <w:rFonts w:ascii="Gautami" w:hAnsi="Gautami" w:cs="Gautami" w:hint="cs"/>
          <w:spacing w:val="10"/>
          <w:cs/>
          <w:lang w:bidi="te-IN"/>
        </w:rPr>
        <w:t>క్రైస్తవులు</w:t>
      </w:r>
      <w:r w:rsidR="00E51E6E" w:rsidRPr="00B91AE8">
        <w:rPr>
          <w:spacing w:val="10"/>
          <w:cs/>
          <w:lang w:bidi="te-IN"/>
        </w:rPr>
        <w:t xml:space="preserve"> </w:t>
      </w:r>
      <w:r w:rsidR="00E51E6E" w:rsidRPr="00B91AE8">
        <w:rPr>
          <w:rFonts w:ascii="Gautami" w:hAnsi="Gautami" w:cs="Gautami" w:hint="cs"/>
          <w:spacing w:val="10"/>
          <w:cs/>
          <w:lang w:bidi="te-IN"/>
        </w:rPr>
        <w:t>జీసస్</w:t>
      </w:r>
      <w:r w:rsidR="00E51E6E" w:rsidRPr="00B91AE8">
        <w:rPr>
          <w:spacing w:val="10"/>
          <w:cs/>
          <w:lang w:bidi="te-IN"/>
        </w:rPr>
        <w:t xml:space="preserve"> </w:t>
      </w:r>
      <w:r w:rsidR="00E51E6E" w:rsidRPr="00B91AE8">
        <w:rPr>
          <w:rFonts w:ascii="Gautami" w:hAnsi="Gautami" w:cs="Gautami" w:hint="cs"/>
          <w:spacing w:val="10"/>
          <w:cs/>
          <w:lang w:bidi="te-IN"/>
        </w:rPr>
        <w:t>ను</w:t>
      </w:r>
      <w:r w:rsidR="00E51E6E" w:rsidRPr="00B91AE8">
        <w:rPr>
          <w:spacing w:val="10"/>
          <w:cs/>
          <w:lang w:bidi="te-IN"/>
        </w:rPr>
        <w:t xml:space="preserve"> </w:t>
      </w:r>
      <w:r w:rsidR="00E51E6E" w:rsidRPr="00B91AE8">
        <w:rPr>
          <w:rFonts w:ascii="Gautami" w:hAnsi="Gautami" w:cs="Gautami" w:hint="cs"/>
          <w:spacing w:val="10"/>
          <w:cs/>
          <w:lang w:bidi="te-IN"/>
        </w:rPr>
        <w:t>ఆరాధిస్తున్నట్లుగా</w:t>
      </w:r>
      <w:r w:rsidR="00E51E6E" w:rsidRPr="00B91AE8">
        <w:rPr>
          <w:spacing w:val="10"/>
          <w:cs/>
          <w:lang w:bidi="te-IN"/>
        </w:rPr>
        <w:t xml:space="preserve">, </w:t>
      </w:r>
      <w:r w:rsidR="00E51E6E" w:rsidRPr="00B91AE8">
        <w:rPr>
          <w:rFonts w:ascii="Gautami" w:hAnsi="Gautami" w:cs="Gautami" w:hint="cs"/>
          <w:spacing w:val="10"/>
          <w:cs/>
          <w:lang w:bidi="te-IN"/>
        </w:rPr>
        <w:t>ముస్లింలు</w:t>
      </w:r>
      <w:r w:rsidR="00E51E6E" w:rsidRPr="00B91AE8">
        <w:rPr>
          <w:spacing w:val="10"/>
          <w:cs/>
          <w:lang w:bidi="te-IN"/>
        </w:rPr>
        <w:t xml:space="preserve"> </w:t>
      </w:r>
      <w:r w:rsidR="00E51E6E" w:rsidRPr="00B91AE8">
        <w:rPr>
          <w:rFonts w:ascii="Gautami" w:hAnsi="Gautami" w:cs="Gautami" w:hint="cs"/>
          <w:spacing w:val="10"/>
          <w:cs/>
          <w:lang w:bidi="te-IN"/>
        </w:rPr>
        <w:t>ముహమ్మద్</w:t>
      </w:r>
      <w:r w:rsidR="00E51E6E" w:rsidRPr="00B91AE8">
        <w:rPr>
          <w:spacing w:val="10"/>
          <w:cs/>
          <w:lang w:bidi="te-IN"/>
        </w:rPr>
        <w:t xml:space="preserve"> </w:t>
      </w:r>
      <w:r w:rsidR="00E51E6E" w:rsidRPr="00B91AE8">
        <w:rPr>
          <w:rFonts w:ascii="Gautami" w:hAnsi="Gautami" w:cs="Gautami" w:hint="cs"/>
          <w:spacing w:val="10"/>
          <w:cs/>
          <w:lang w:bidi="te-IN"/>
        </w:rPr>
        <w:t>ను</w:t>
      </w:r>
      <w:r w:rsidR="00E51E6E" w:rsidRPr="00B91AE8">
        <w:rPr>
          <w:spacing w:val="10"/>
          <w:cs/>
          <w:lang w:bidi="te-IN"/>
        </w:rPr>
        <w:t xml:space="preserve"> </w:t>
      </w:r>
      <w:r w:rsidR="00E51E6E" w:rsidRPr="00B91AE8">
        <w:rPr>
          <w:rFonts w:ascii="Gautami" w:hAnsi="Gautami" w:cs="Gautami" w:hint="cs"/>
          <w:spacing w:val="10"/>
          <w:cs/>
          <w:lang w:bidi="te-IN"/>
        </w:rPr>
        <w:t>ఆరాధిస్తారని</w:t>
      </w:r>
      <w:r w:rsidR="00E51E6E" w:rsidRPr="00B91AE8">
        <w:rPr>
          <w:spacing w:val="10"/>
          <w:cs/>
          <w:lang w:bidi="te-IN"/>
        </w:rPr>
        <w:t xml:space="preserve"> </w:t>
      </w:r>
      <w:r w:rsidR="00E51E6E" w:rsidRPr="00B91AE8">
        <w:rPr>
          <w:rFonts w:ascii="Gautami" w:hAnsi="Gautami" w:cs="Gautami" w:hint="cs"/>
          <w:spacing w:val="10"/>
          <w:cs/>
          <w:lang w:bidi="te-IN"/>
        </w:rPr>
        <w:t>శతాబ్దాలకు</w:t>
      </w:r>
      <w:r w:rsidR="00E51E6E" w:rsidRPr="00B91AE8">
        <w:rPr>
          <w:spacing w:val="10"/>
          <w:cs/>
          <w:lang w:bidi="te-IN"/>
        </w:rPr>
        <w:t xml:space="preserve"> </w:t>
      </w:r>
      <w:r w:rsidR="00E51E6E" w:rsidRPr="00B91AE8">
        <w:rPr>
          <w:rFonts w:ascii="Gautami" w:hAnsi="Gautami" w:cs="Gautami" w:hint="cs"/>
          <w:spacing w:val="10"/>
          <w:cs/>
          <w:lang w:bidi="te-IN"/>
        </w:rPr>
        <w:t>తరబడి</w:t>
      </w:r>
      <w:r w:rsidR="00E51E6E" w:rsidRPr="00B91AE8">
        <w:rPr>
          <w:spacing w:val="10"/>
          <w:cs/>
          <w:lang w:bidi="te-IN"/>
        </w:rPr>
        <w:t xml:space="preserve"> </w:t>
      </w:r>
      <w:r w:rsidR="00E51E6E" w:rsidRPr="00B91AE8">
        <w:rPr>
          <w:rFonts w:ascii="Gautami" w:hAnsi="Gautami" w:cs="Gautami" w:hint="cs"/>
          <w:spacing w:val="10"/>
          <w:cs/>
          <w:lang w:bidi="te-IN"/>
        </w:rPr>
        <w:t>యూరోపియన్లకు</w:t>
      </w:r>
      <w:r w:rsidR="00E51E6E" w:rsidRPr="00B91AE8">
        <w:rPr>
          <w:spacing w:val="10"/>
          <w:cs/>
          <w:lang w:bidi="te-IN"/>
        </w:rPr>
        <w:t xml:space="preserve"> </w:t>
      </w:r>
      <w:r w:rsidR="00E51E6E" w:rsidRPr="00B91AE8">
        <w:rPr>
          <w:rFonts w:ascii="Gautami" w:hAnsi="Gautami" w:cs="Gautami" w:hint="cs"/>
          <w:spacing w:val="10"/>
          <w:cs/>
          <w:lang w:bidi="te-IN"/>
        </w:rPr>
        <w:t>బోధించడం</w:t>
      </w:r>
      <w:r w:rsidR="00E51E6E" w:rsidRPr="00B91AE8">
        <w:rPr>
          <w:spacing w:val="10"/>
          <w:cs/>
          <w:lang w:bidi="te-IN"/>
        </w:rPr>
        <w:t xml:space="preserve"> </w:t>
      </w:r>
      <w:r w:rsidR="00E51E6E" w:rsidRPr="00B91AE8">
        <w:rPr>
          <w:rFonts w:ascii="Gautami" w:hAnsi="Gautami" w:cs="Gautami" w:hint="cs"/>
          <w:spacing w:val="10"/>
          <w:cs/>
          <w:lang w:bidi="te-IN"/>
        </w:rPr>
        <w:t>జరిగింది</w:t>
      </w:r>
      <w:r w:rsidR="00E51E6E" w:rsidRPr="00B91AE8">
        <w:rPr>
          <w:spacing w:val="10"/>
          <w:cs/>
          <w:lang w:bidi="te-IN"/>
        </w:rPr>
        <w:t xml:space="preserve">. </w:t>
      </w:r>
      <w:r w:rsidR="00E51E6E" w:rsidRPr="00B91AE8">
        <w:rPr>
          <w:rFonts w:ascii="Gautami" w:hAnsi="Gautami" w:cs="Gautami" w:hint="cs"/>
          <w:spacing w:val="10"/>
          <w:cs/>
          <w:lang w:bidi="te-IN"/>
        </w:rPr>
        <w:t>దీనిలో</w:t>
      </w:r>
      <w:r w:rsidR="00E51E6E" w:rsidRPr="00B91AE8">
        <w:rPr>
          <w:spacing w:val="10"/>
          <w:cs/>
          <w:lang w:bidi="te-IN"/>
        </w:rPr>
        <w:t xml:space="preserve"> </w:t>
      </w:r>
      <w:r w:rsidR="00E51E6E" w:rsidRPr="00B91AE8">
        <w:rPr>
          <w:rFonts w:ascii="Gautami" w:hAnsi="Gautami" w:cs="Gautami" w:hint="cs"/>
          <w:spacing w:val="10"/>
          <w:cs/>
          <w:lang w:bidi="te-IN"/>
        </w:rPr>
        <w:t>అణువంత</w:t>
      </w:r>
      <w:r w:rsidR="00E51E6E" w:rsidRPr="00B91AE8">
        <w:rPr>
          <w:spacing w:val="10"/>
          <w:cs/>
          <w:lang w:bidi="te-IN"/>
        </w:rPr>
        <w:t xml:space="preserve"> </w:t>
      </w:r>
      <w:r w:rsidR="00E51E6E" w:rsidRPr="00B91AE8">
        <w:rPr>
          <w:rFonts w:ascii="Gautami" w:hAnsi="Gautami" w:cs="Gautami" w:hint="cs"/>
          <w:spacing w:val="10"/>
          <w:cs/>
          <w:lang w:bidi="te-IN"/>
        </w:rPr>
        <w:t>నిజం</w:t>
      </w:r>
      <w:r w:rsidR="00E51E6E" w:rsidRPr="00B91AE8">
        <w:rPr>
          <w:spacing w:val="10"/>
          <w:cs/>
          <w:lang w:bidi="te-IN"/>
        </w:rPr>
        <w:t xml:space="preserve"> </w:t>
      </w:r>
      <w:r w:rsidR="00E51E6E" w:rsidRPr="00B91AE8">
        <w:rPr>
          <w:rFonts w:ascii="Gautami" w:hAnsi="Gautami" w:cs="Gautami" w:hint="cs"/>
          <w:spacing w:val="10"/>
          <w:cs/>
          <w:lang w:bidi="te-IN"/>
        </w:rPr>
        <w:t>కూడా</w:t>
      </w:r>
      <w:r w:rsidR="00E51E6E" w:rsidRPr="00B91AE8">
        <w:rPr>
          <w:spacing w:val="10"/>
          <w:cs/>
          <w:lang w:bidi="te-IN"/>
        </w:rPr>
        <w:t xml:space="preserve"> </w:t>
      </w:r>
      <w:r w:rsidR="00E51E6E" w:rsidRPr="00B91AE8">
        <w:rPr>
          <w:rFonts w:ascii="Gautami" w:hAnsi="Gautami" w:cs="Gautami" w:hint="cs"/>
          <w:spacing w:val="10"/>
          <w:cs/>
          <w:lang w:bidi="te-IN"/>
        </w:rPr>
        <w:t>లేదు</w:t>
      </w:r>
      <w:r w:rsidR="00E51E6E" w:rsidRPr="00B91AE8">
        <w:rPr>
          <w:spacing w:val="10"/>
          <w:cs/>
          <w:lang w:bidi="te-IN"/>
        </w:rPr>
        <w:t xml:space="preserve">. </w:t>
      </w:r>
      <w:r w:rsidR="00E51E6E" w:rsidRPr="00B91AE8">
        <w:rPr>
          <w:rFonts w:ascii="Gautami" w:hAnsi="Gautami" w:cs="Gautami" w:hint="cs"/>
          <w:spacing w:val="10"/>
          <w:cs/>
          <w:lang w:bidi="te-IN"/>
        </w:rPr>
        <w:t>ఎందుకంటే</w:t>
      </w:r>
      <w:r w:rsidR="00E51E6E" w:rsidRPr="00B91AE8">
        <w:rPr>
          <w:spacing w:val="10"/>
          <w:cs/>
          <w:lang w:bidi="te-IN"/>
        </w:rPr>
        <w:t xml:space="preserve">, </w:t>
      </w:r>
      <w:r w:rsidR="00E51E6E" w:rsidRPr="00B91AE8">
        <w:rPr>
          <w:rFonts w:ascii="Gautami" w:hAnsi="Gautami" w:cs="Gautami" w:hint="cs"/>
          <w:spacing w:val="10"/>
          <w:cs/>
          <w:lang w:bidi="te-IN"/>
        </w:rPr>
        <w:t>ఒకవేళ</w:t>
      </w:r>
      <w:r w:rsidR="00E51E6E" w:rsidRPr="00B91AE8">
        <w:rPr>
          <w:spacing w:val="10"/>
          <w:cs/>
          <w:lang w:bidi="te-IN"/>
        </w:rPr>
        <w:t xml:space="preserve"> </w:t>
      </w:r>
      <w:r w:rsidR="00E51E6E" w:rsidRPr="00B91AE8">
        <w:rPr>
          <w:rFonts w:ascii="Gautami" w:hAnsi="Gautami" w:cs="Gautami" w:hint="cs"/>
          <w:spacing w:val="10"/>
          <w:cs/>
          <w:lang w:bidi="te-IN"/>
        </w:rPr>
        <w:t>ఎవరైనా</w:t>
      </w:r>
      <w:r w:rsidR="00E51E6E" w:rsidRPr="00B91AE8">
        <w:rPr>
          <w:spacing w:val="10"/>
          <w:cs/>
          <w:lang w:bidi="te-IN"/>
        </w:rPr>
        <w:t xml:space="preserve"> </w:t>
      </w:r>
      <w:r w:rsidR="00E51E6E" w:rsidRPr="00B91AE8">
        <w:rPr>
          <w:rFonts w:ascii="Gautami" w:hAnsi="Gautami" w:cs="Gautami" w:hint="cs"/>
          <w:spacing w:val="10"/>
          <w:cs/>
          <w:lang w:bidi="te-IN"/>
        </w:rPr>
        <w:t>అల్లాహ్</w:t>
      </w:r>
      <w:r w:rsidR="00E51E6E" w:rsidRPr="00B91AE8">
        <w:rPr>
          <w:spacing w:val="10"/>
          <w:cs/>
          <w:lang w:bidi="te-IN"/>
        </w:rPr>
        <w:t xml:space="preserve"> </w:t>
      </w:r>
      <w:r w:rsidR="00E51E6E" w:rsidRPr="00B91AE8">
        <w:rPr>
          <w:rFonts w:ascii="Gautami" w:hAnsi="Gautami" w:cs="Gautami" w:hint="cs"/>
          <w:spacing w:val="10"/>
          <w:cs/>
          <w:lang w:bidi="te-IN"/>
        </w:rPr>
        <w:t>తో</w:t>
      </w:r>
      <w:r w:rsidR="00E51E6E" w:rsidRPr="00B91AE8">
        <w:rPr>
          <w:spacing w:val="10"/>
          <w:cs/>
          <w:lang w:bidi="te-IN"/>
        </w:rPr>
        <w:t xml:space="preserve"> </w:t>
      </w:r>
      <w:r w:rsidR="00E51E6E" w:rsidRPr="00B91AE8">
        <w:rPr>
          <w:rFonts w:ascii="Gautami" w:hAnsi="Gautami" w:cs="Gautami" w:hint="cs"/>
          <w:spacing w:val="10"/>
          <w:cs/>
          <w:lang w:bidi="te-IN"/>
        </w:rPr>
        <w:t>పాటు</w:t>
      </w:r>
      <w:r w:rsidR="00E51E6E" w:rsidRPr="00B91AE8">
        <w:rPr>
          <w:spacing w:val="10"/>
          <w:cs/>
          <w:lang w:bidi="te-IN"/>
        </w:rPr>
        <w:t xml:space="preserve"> </w:t>
      </w:r>
      <w:r w:rsidR="00E51E6E" w:rsidRPr="00B91AE8">
        <w:rPr>
          <w:rFonts w:ascii="Gautami" w:hAnsi="Gautami" w:cs="Gautami" w:hint="cs"/>
          <w:spacing w:val="10"/>
          <w:cs/>
          <w:lang w:bidi="te-IN"/>
        </w:rPr>
        <w:t>ఎవరినైనా</w:t>
      </w:r>
      <w:r w:rsidR="00E51E6E" w:rsidRPr="00B91AE8">
        <w:rPr>
          <w:spacing w:val="10"/>
          <w:cs/>
          <w:lang w:bidi="te-IN"/>
        </w:rPr>
        <w:t xml:space="preserve"> </w:t>
      </w:r>
      <w:r w:rsidR="00E51E6E" w:rsidRPr="00B91AE8">
        <w:rPr>
          <w:rFonts w:ascii="Gautami" w:hAnsi="Gautami" w:cs="Gautami" w:hint="cs"/>
          <w:spacing w:val="10"/>
          <w:cs/>
          <w:lang w:bidi="te-IN"/>
        </w:rPr>
        <w:t>లేదా</w:t>
      </w:r>
      <w:r w:rsidR="00E51E6E" w:rsidRPr="00B91AE8">
        <w:rPr>
          <w:spacing w:val="10"/>
          <w:cs/>
          <w:lang w:bidi="te-IN"/>
        </w:rPr>
        <w:t xml:space="preserve"> </w:t>
      </w:r>
      <w:r w:rsidR="00E51E6E" w:rsidRPr="00B91AE8">
        <w:rPr>
          <w:rFonts w:ascii="Gautami" w:hAnsi="Gautami" w:cs="Gautami" w:hint="cs"/>
          <w:spacing w:val="10"/>
          <w:cs/>
          <w:lang w:bidi="te-IN"/>
        </w:rPr>
        <w:t>దేనినైనా</w:t>
      </w:r>
      <w:r w:rsidR="00E51E6E" w:rsidRPr="00B91AE8">
        <w:rPr>
          <w:spacing w:val="10"/>
          <w:cs/>
          <w:lang w:bidi="te-IN"/>
        </w:rPr>
        <w:t xml:space="preserve"> </w:t>
      </w:r>
      <w:r w:rsidR="00E51E6E" w:rsidRPr="00B91AE8">
        <w:rPr>
          <w:rFonts w:ascii="Gautami" w:hAnsi="Gautami" w:cs="Gautami" w:hint="cs"/>
          <w:spacing w:val="10"/>
          <w:cs/>
          <w:lang w:bidi="te-IN"/>
        </w:rPr>
        <w:t>ఆరాధిస్తే</w:t>
      </w:r>
      <w:r w:rsidR="00E51E6E" w:rsidRPr="00B91AE8">
        <w:rPr>
          <w:spacing w:val="10"/>
          <w:cs/>
          <w:lang w:bidi="te-IN"/>
        </w:rPr>
        <w:t xml:space="preserve"> </w:t>
      </w:r>
      <w:r w:rsidR="00E51E6E" w:rsidRPr="00B91AE8">
        <w:rPr>
          <w:rFonts w:ascii="Gautami" w:hAnsi="Gautami" w:cs="Gautami" w:hint="cs"/>
          <w:spacing w:val="10"/>
          <w:cs/>
          <w:lang w:bidi="te-IN"/>
        </w:rPr>
        <w:t>అతను</w:t>
      </w:r>
      <w:r w:rsidR="00E51E6E" w:rsidRPr="00B91AE8">
        <w:rPr>
          <w:spacing w:val="10"/>
          <w:cs/>
          <w:lang w:bidi="te-IN"/>
        </w:rPr>
        <w:t xml:space="preserve"> </w:t>
      </w:r>
      <w:r w:rsidR="00E51E6E" w:rsidRPr="00B91AE8">
        <w:rPr>
          <w:rFonts w:ascii="Gautami" w:hAnsi="Gautami" w:cs="Gautami" w:hint="cs"/>
          <w:spacing w:val="10"/>
          <w:cs/>
          <w:lang w:bidi="te-IN"/>
        </w:rPr>
        <w:t>ముస్లింగా</w:t>
      </w:r>
      <w:r w:rsidR="00E51E6E" w:rsidRPr="00B91AE8">
        <w:rPr>
          <w:spacing w:val="10"/>
          <w:cs/>
          <w:lang w:bidi="te-IN"/>
        </w:rPr>
        <w:t xml:space="preserve"> </w:t>
      </w:r>
      <w:r w:rsidR="00E51E6E" w:rsidRPr="00B91AE8">
        <w:rPr>
          <w:rFonts w:ascii="Gautami" w:hAnsi="Gautami" w:cs="Gautami" w:hint="cs"/>
          <w:spacing w:val="10"/>
          <w:cs/>
          <w:lang w:bidi="te-IN"/>
        </w:rPr>
        <w:t>పరిగణించబడదు</w:t>
      </w:r>
      <w:r w:rsidR="00E51E6E" w:rsidRPr="00B91AE8">
        <w:rPr>
          <w:spacing w:val="10"/>
          <w:cs/>
          <w:lang w:bidi="te-IN"/>
        </w:rPr>
        <w:t xml:space="preserve">. </w:t>
      </w:r>
    </w:p>
    <w:p w:rsidR="00A66D83" w:rsidRPr="00B91AE8" w:rsidRDefault="00A66D83" w:rsidP="00194CA5">
      <w:pPr>
        <w:pStyle w:val="NormalWeb"/>
        <w:spacing w:after="98" w:afterAutospacing="0"/>
        <w:ind w:firstLine="458"/>
        <w:jc w:val="both"/>
        <w:rPr>
          <w:rStyle w:val="Strong"/>
          <w:color w:val="800000"/>
          <w:sz w:val="27"/>
          <w:szCs w:val="27"/>
          <w:lang w:bidi="te-IN"/>
        </w:rPr>
      </w:pPr>
      <w:r w:rsidRPr="00B91AE8">
        <w:rPr>
          <w:rStyle w:val="Strong"/>
          <w:color w:val="800000"/>
          <w:spacing w:val="10"/>
          <w:sz w:val="27"/>
          <w:szCs w:val="27"/>
          <w:lang w:bidi="te-IN"/>
        </w:rPr>
        <w:t xml:space="preserve">3. </w:t>
      </w:r>
      <w:r w:rsidR="00E51E6E" w:rsidRPr="00B91AE8">
        <w:rPr>
          <w:rStyle w:val="Strong"/>
          <w:rFonts w:ascii="Gautami" w:hAnsi="Gautami" w:cs="Gautami" w:hint="cs"/>
          <w:color w:val="800000"/>
          <w:spacing w:val="10"/>
          <w:sz w:val="27"/>
          <w:szCs w:val="27"/>
          <w:cs/>
          <w:lang w:bidi="te-IN"/>
        </w:rPr>
        <w:t>అల్లాహ్</w:t>
      </w:r>
      <w:r w:rsidR="00E51E6E" w:rsidRPr="00B91AE8">
        <w:rPr>
          <w:rStyle w:val="Strong"/>
          <w:color w:val="800000"/>
          <w:spacing w:val="10"/>
          <w:sz w:val="27"/>
          <w:szCs w:val="27"/>
          <w:cs/>
          <w:lang w:bidi="te-IN"/>
        </w:rPr>
        <w:t xml:space="preserve"> </w:t>
      </w:r>
      <w:r w:rsidR="00E51E6E" w:rsidRPr="00B91AE8">
        <w:rPr>
          <w:rStyle w:val="Strong"/>
          <w:rFonts w:ascii="Gautami" w:hAnsi="Gautami" w:cs="Gautami" w:hint="cs"/>
          <w:color w:val="800000"/>
          <w:spacing w:val="10"/>
          <w:sz w:val="27"/>
          <w:szCs w:val="27"/>
          <w:cs/>
          <w:lang w:bidi="te-IN"/>
        </w:rPr>
        <w:t>అంటే</w:t>
      </w:r>
      <w:r w:rsidR="00E51E6E" w:rsidRPr="00B91AE8">
        <w:rPr>
          <w:rStyle w:val="Strong"/>
          <w:color w:val="800000"/>
          <w:spacing w:val="10"/>
          <w:sz w:val="27"/>
          <w:szCs w:val="27"/>
          <w:cs/>
          <w:lang w:bidi="te-IN"/>
        </w:rPr>
        <w:t xml:space="preserve"> </w:t>
      </w:r>
      <w:r w:rsidR="00E51E6E" w:rsidRPr="00B91AE8">
        <w:rPr>
          <w:rStyle w:val="Strong"/>
          <w:rFonts w:ascii="Gautami" w:hAnsi="Gautami" w:cs="Gautami" w:hint="cs"/>
          <w:color w:val="800000"/>
          <w:spacing w:val="10"/>
          <w:sz w:val="27"/>
          <w:szCs w:val="27"/>
          <w:cs/>
          <w:lang w:bidi="te-IN"/>
        </w:rPr>
        <w:t>ఎవర</w:t>
      </w:r>
      <w:proofErr w:type="gramStart"/>
      <w:r w:rsidR="00E51E6E" w:rsidRPr="00B91AE8">
        <w:rPr>
          <w:rStyle w:val="Strong"/>
          <w:rFonts w:ascii="Gautami" w:hAnsi="Gautami" w:cs="Gautami" w:hint="cs"/>
          <w:color w:val="800000"/>
          <w:spacing w:val="10"/>
          <w:sz w:val="27"/>
          <w:szCs w:val="27"/>
          <w:cs/>
          <w:lang w:bidi="te-IN"/>
        </w:rPr>
        <w:t>ు</w:t>
      </w:r>
      <w:r w:rsidR="00E51E6E" w:rsidRPr="00B91AE8">
        <w:rPr>
          <w:rStyle w:val="Strong"/>
          <w:color w:val="800000"/>
          <w:spacing w:val="10"/>
          <w:sz w:val="27"/>
          <w:szCs w:val="27"/>
          <w:cs/>
          <w:lang w:bidi="te-IN"/>
        </w:rPr>
        <w:t xml:space="preserve"> </w:t>
      </w:r>
      <w:r w:rsidRPr="00B91AE8">
        <w:rPr>
          <w:rStyle w:val="Strong"/>
          <w:color w:val="800000"/>
          <w:spacing w:val="10"/>
          <w:sz w:val="27"/>
          <w:szCs w:val="27"/>
          <w:lang w:bidi="te-IN"/>
        </w:rPr>
        <w:t>?</w:t>
      </w:r>
      <w:proofErr w:type="gramEnd"/>
    </w:p>
    <w:p w:rsidR="00A66D83" w:rsidRPr="00B91AE8" w:rsidRDefault="00E51E6E" w:rsidP="00194CA5">
      <w:pPr>
        <w:pStyle w:val="NormalWeb"/>
        <w:spacing w:after="98" w:afterAutospacing="0"/>
        <w:ind w:firstLine="458"/>
        <w:jc w:val="both"/>
        <w:rPr>
          <w:spacing w:val="10"/>
        </w:rPr>
      </w:pPr>
      <w:r w:rsidRPr="00B91AE8">
        <w:rPr>
          <w:rFonts w:ascii="Gautami" w:hAnsi="Gautami" w:cs="Gautami" w:hint="cs"/>
          <w:spacing w:val="10"/>
          <w:cs/>
          <w:lang w:bidi="te-IN"/>
        </w:rPr>
        <w:t>ఇస్లాం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ధర్మం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గురించి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చర్చిస్తున్నప్పుడు</w:t>
      </w:r>
      <w:r w:rsidRPr="00B91AE8">
        <w:rPr>
          <w:spacing w:val="10"/>
          <w:cs/>
          <w:lang w:bidi="te-IN"/>
        </w:rPr>
        <w:t xml:space="preserve">, </w:t>
      </w:r>
      <w:r w:rsidRPr="00B91AE8">
        <w:rPr>
          <w:rFonts w:ascii="Gautami" w:hAnsi="Gautami" w:cs="Gautami" w:hint="cs"/>
          <w:spacing w:val="10"/>
          <w:cs/>
          <w:lang w:bidi="te-IN"/>
        </w:rPr>
        <w:t>మనం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తరుచుగా</w:t>
      </w:r>
      <w:r w:rsidRPr="00B91AE8">
        <w:rPr>
          <w:spacing w:val="10"/>
          <w:cs/>
          <w:lang w:bidi="te-IN"/>
        </w:rPr>
        <w:t xml:space="preserve"> </w:t>
      </w:r>
      <w:r w:rsidR="00A66D83" w:rsidRPr="00B91AE8">
        <w:rPr>
          <w:spacing w:val="10"/>
        </w:rPr>
        <w:t>“</w:t>
      </w:r>
      <w:r w:rsidRPr="00B91AE8">
        <w:rPr>
          <w:rFonts w:ascii="Gautami" w:hAnsi="Gautami" w:cs="Gautami" w:hint="cs"/>
          <w:spacing w:val="10"/>
          <w:cs/>
          <w:lang w:bidi="te-IN"/>
        </w:rPr>
        <w:t>అల్లాహ్</w:t>
      </w:r>
      <w:r w:rsidR="00A66D83" w:rsidRPr="00B91AE8">
        <w:rPr>
          <w:spacing w:val="10"/>
        </w:rPr>
        <w:t>”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అనే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అరబీ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పదాన్ని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వింటూ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ఉంటాము</w:t>
      </w:r>
      <w:r w:rsidRPr="00B91AE8">
        <w:rPr>
          <w:spacing w:val="10"/>
          <w:cs/>
          <w:lang w:bidi="te-IN"/>
        </w:rPr>
        <w:t xml:space="preserve">. </w:t>
      </w:r>
      <w:proofErr w:type="gramStart"/>
      <w:r w:rsidR="00A66D83" w:rsidRPr="00B91AE8">
        <w:rPr>
          <w:spacing w:val="10"/>
        </w:rPr>
        <w:t>“</w:t>
      </w:r>
      <w:r w:rsidRPr="00B91AE8">
        <w:rPr>
          <w:rFonts w:ascii="Gautami" w:hAnsi="Gautami" w:cs="Gautami" w:hint="cs"/>
          <w:spacing w:val="10"/>
          <w:cs/>
          <w:lang w:bidi="te-IN"/>
        </w:rPr>
        <w:t>అల్లాహ్</w:t>
      </w:r>
      <w:r w:rsidR="00A66D83" w:rsidRPr="00B91AE8">
        <w:rPr>
          <w:spacing w:val="10"/>
        </w:rPr>
        <w:t xml:space="preserve">” </w:t>
      </w:r>
      <w:r w:rsidRPr="00B91AE8">
        <w:rPr>
          <w:rFonts w:ascii="Gautami" w:hAnsi="Gautami" w:cs="Gautami" w:hint="cs"/>
          <w:spacing w:val="10"/>
          <w:cs/>
          <w:lang w:bidi="te-IN"/>
        </w:rPr>
        <w:t>అనే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అరబీ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పదం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సింపుల్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గా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సర్వలోక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సృష్టికర్త</w:t>
      </w:r>
      <w:r w:rsidR="00415233" w:rsidRPr="00B91AE8">
        <w:rPr>
          <w:spacing w:val="10"/>
          <w:cs/>
          <w:lang w:bidi="te-IN"/>
        </w:rPr>
        <w:t xml:space="preserve"> </w:t>
      </w:r>
      <w:r w:rsidR="00415233" w:rsidRPr="00B91AE8">
        <w:rPr>
          <w:rFonts w:ascii="Gautami" w:hAnsi="Gautami" w:cs="Gautami" w:hint="cs"/>
          <w:spacing w:val="10"/>
          <w:cs/>
          <w:lang w:bidi="te-IN"/>
        </w:rPr>
        <w:t>యొక్క</w:t>
      </w:r>
      <w:r w:rsidR="00415233" w:rsidRPr="00B91AE8">
        <w:rPr>
          <w:spacing w:val="10"/>
          <w:cs/>
          <w:lang w:bidi="te-IN"/>
        </w:rPr>
        <w:t xml:space="preserve"> </w:t>
      </w:r>
      <w:r w:rsidR="00415233" w:rsidRPr="00B91AE8">
        <w:rPr>
          <w:rFonts w:ascii="Gautami" w:hAnsi="Gautami" w:cs="Gautami" w:hint="cs"/>
          <w:spacing w:val="10"/>
          <w:cs/>
          <w:lang w:bidi="te-IN"/>
        </w:rPr>
        <w:t>అసలు</w:t>
      </w:r>
      <w:r w:rsidR="00415233" w:rsidRPr="00B91AE8">
        <w:rPr>
          <w:spacing w:val="10"/>
          <w:cs/>
          <w:lang w:bidi="te-IN"/>
        </w:rPr>
        <w:t xml:space="preserve"> </w:t>
      </w:r>
      <w:r w:rsidR="00415233" w:rsidRPr="00B91AE8">
        <w:rPr>
          <w:rFonts w:ascii="Gautami" w:hAnsi="Gautami" w:cs="Gautami" w:hint="cs"/>
          <w:spacing w:val="10"/>
          <w:cs/>
          <w:lang w:bidi="te-IN"/>
        </w:rPr>
        <w:t>పేరు</w:t>
      </w:r>
      <w:r w:rsidR="00415233" w:rsidRPr="00B91AE8">
        <w:rPr>
          <w:spacing w:val="10"/>
          <w:cs/>
          <w:lang w:bidi="te-IN"/>
        </w:rPr>
        <w:t>.</w:t>
      </w:r>
      <w:proofErr w:type="gramEnd"/>
      <w:r w:rsidR="00415233" w:rsidRPr="00B91AE8">
        <w:rPr>
          <w:spacing w:val="10"/>
          <w:cs/>
          <w:lang w:bidi="te-IN"/>
        </w:rPr>
        <w:t xml:space="preserve"> </w:t>
      </w:r>
      <w:r w:rsidR="00415233" w:rsidRPr="00B91AE8">
        <w:rPr>
          <w:rFonts w:ascii="Gautami" w:hAnsi="Gautami" w:cs="Gautami" w:hint="cs"/>
          <w:spacing w:val="10"/>
          <w:cs/>
          <w:lang w:bidi="te-IN"/>
        </w:rPr>
        <w:t>ఇదే</w:t>
      </w:r>
      <w:r w:rsidR="00415233" w:rsidRPr="00B91AE8">
        <w:rPr>
          <w:spacing w:val="10"/>
          <w:cs/>
          <w:lang w:bidi="te-IN"/>
        </w:rPr>
        <w:t xml:space="preserve"> </w:t>
      </w:r>
      <w:r w:rsidR="00415233" w:rsidRPr="00B91AE8">
        <w:rPr>
          <w:rFonts w:ascii="Gautami" w:hAnsi="Gautami" w:cs="Gautami" w:hint="cs"/>
          <w:spacing w:val="10"/>
          <w:cs/>
          <w:lang w:bidi="te-IN"/>
        </w:rPr>
        <w:t>పదాన్ని</w:t>
      </w:r>
      <w:r w:rsidR="00415233" w:rsidRPr="00B91AE8">
        <w:rPr>
          <w:spacing w:val="10"/>
          <w:cs/>
          <w:lang w:bidi="te-IN"/>
        </w:rPr>
        <w:t xml:space="preserve"> </w:t>
      </w:r>
      <w:r w:rsidR="00415233" w:rsidRPr="00B91AE8">
        <w:rPr>
          <w:rFonts w:ascii="Gautami" w:hAnsi="Gautami" w:cs="Gautami" w:hint="cs"/>
          <w:spacing w:val="10"/>
          <w:cs/>
          <w:lang w:bidi="te-IN"/>
        </w:rPr>
        <w:t>అరబీ</w:t>
      </w:r>
      <w:r w:rsidR="00415233" w:rsidRPr="00B91AE8">
        <w:rPr>
          <w:spacing w:val="10"/>
          <w:cs/>
          <w:lang w:bidi="te-IN"/>
        </w:rPr>
        <w:t xml:space="preserve"> </w:t>
      </w:r>
      <w:r w:rsidR="00415233" w:rsidRPr="00B91AE8">
        <w:rPr>
          <w:rFonts w:ascii="Gautami" w:hAnsi="Gautami" w:cs="Gautami" w:hint="cs"/>
          <w:spacing w:val="10"/>
          <w:cs/>
          <w:lang w:bidi="te-IN"/>
        </w:rPr>
        <w:t>భాష</w:t>
      </w:r>
      <w:r w:rsidR="00415233" w:rsidRPr="00B91AE8">
        <w:rPr>
          <w:spacing w:val="10"/>
          <w:cs/>
          <w:lang w:bidi="te-IN"/>
        </w:rPr>
        <w:t xml:space="preserve"> </w:t>
      </w:r>
      <w:r w:rsidR="00415233" w:rsidRPr="00B91AE8">
        <w:rPr>
          <w:rFonts w:ascii="Gautami" w:hAnsi="Gautami" w:cs="Gautami" w:hint="cs"/>
          <w:spacing w:val="10"/>
          <w:cs/>
          <w:lang w:bidi="te-IN"/>
        </w:rPr>
        <w:t>మాట్లాడే</w:t>
      </w:r>
      <w:r w:rsidR="00415233" w:rsidRPr="00B91AE8">
        <w:rPr>
          <w:spacing w:val="10"/>
          <w:cs/>
          <w:lang w:bidi="te-IN"/>
        </w:rPr>
        <w:t xml:space="preserve"> </w:t>
      </w:r>
      <w:r w:rsidR="00415233" w:rsidRPr="00B91AE8">
        <w:rPr>
          <w:rFonts w:ascii="Gautami" w:hAnsi="Gautami" w:cs="Gautami" w:hint="cs"/>
          <w:spacing w:val="10"/>
          <w:cs/>
          <w:lang w:bidi="te-IN"/>
        </w:rPr>
        <w:t>యూదులు</w:t>
      </w:r>
      <w:r w:rsidR="00415233" w:rsidRPr="00B91AE8">
        <w:rPr>
          <w:spacing w:val="10"/>
          <w:cs/>
          <w:lang w:bidi="te-IN"/>
        </w:rPr>
        <w:t xml:space="preserve"> </w:t>
      </w:r>
      <w:r w:rsidR="00415233" w:rsidRPr="00B91AE8">
        <w:rPr>
          <w:rFonts w:ascii="Gautami" w:hAnsi="Gautami" w:cs="Gautami" w:hint="cs"/>
          <w:spacing w:val="10"/>
          <w:cs/>
          <w:lang w:bidi="te-IN"/>
        </w:rPr>
        <w:t>మరియు</w:t>
      </w:r>
      <w:r w:rsidR="00415233" w:rsidRPr="00B91AE8">
        <w:rPr>
          <w:spacing w:val="10"/>
          <w:cs/>
          <w:lang w:bidi="te-IN"/>
        </w:rPr>
        <w:t xml:space="preserve"> </w:t>
      </w:r>
      <w:r w:rsidR="00415233" w:rsidRPr="00B91AE8">
        <w:rPr>
          <w:rFonts w:ascii="Gautami" w:hAnsi="Gautami" w:cs="Gautami" w:hint="cs"/>
          <w:spacing w:val="10"/>
          <w:cs/>
          <w:lang w:bidi="te-IN"/>
        </w:rPr>
        <w:t>క్రైస్తవులు</w:t>
      </w:r>
      <w:r w:rsidR="00415233" w:rsidRPr="00B91AE8">
        <w:rPr>
          <w:spacing w:val="10"/>
          <w:cs/>
          <w:lang w:bidi="te-IN"/>
        </w:rPr>
        <w:t xml:space="preserve"> </w:t>
      </w:r>
      <w:r w:rsidR="00415233" w:rsidRPr="00B91AE8">
        <w:rPr>
          <w:rFonts w:ascii="Gautami" w:hAnsi="Gautami" w:cs="Gautami" w:hint="cs"/>
          <w:spacing w:val="10"/>
          <w:cs/>
          <w:lang w:bidi="te-IN"/>
        </w:rPr>
        <w:t>కూడా</w:t>
      </w:r>
      <w:r w:rsidR="00415233" w:rsidRPr="00B91AE8">
        <w:rPr>
          <w:spacing w:val="10"/>
          <w:cs/>
          <w:lang w:bidi="te-IN"/>
        </w:rPr>
        <w:t xml:space="preserve"> </w:t>
      </w:r>
      <w:r w:rsidR="00415233" w:rsidRPr="00B91AE8">
        <w:rPr>
          <w:rFonts w:ascii="Gautami" w:hAnsi="Gautami" w:cs="Gautami" w:hint="cs"/>
          <w:spacing w:val="10"/>
          <w:cs/>
          <w:lang w:bidi="te-IN"/>
        </w:rPr>
        <w:t>వాడతారు</w:t>
      </w:r>
      <w:r w:rsidR="00415233" w:rsidRPr="00B91AE8">
        <w:rPr>
          <w:spacing w:val="10"/>
          <w:cs/>
          <w:lang w:bidi="te-IN"/>
        </w:rPr>
        <w:t xml:space="preserve">. </w:t>
      </w:r>
      <w:r w:rsidR="00415233" w:rsidRPr="00B91AE8">
        <w:rPr>
          <w:rFonts w:ascii="Gautami" w:hAnsi="Gautami" w:cs="Gautami" w:hint="cs"/>
          <w:spacing w:val="10"/>
          <w:cs/>
          <w:lang w:bidi="te-IN"/>
        </w:rPr>
        <w:t>వాస్తవానికి</w:t>
      </w:r>
      <w:r w:rsidR="00415233" w:rsidRPr="00B91AE8">
        <w:rPr>
          <w:spacing w:val="10"/>
          <w:cs/>
          <w:lang w:bidi="te-IN"/>
        </w:rPr>
        <w:t xml:space="preserve"> </w:t>
      </w:r>
      <w:r w:rsidR="00415233" w:rsidRPr="00B91AE8">
        <w:rPr>
          <w:rFonts w:ascii="Gautami" w:hAnsi="Gautami" w:cs="Gautami" w:hint="cs"/>
          <w:spacing w:val="10"/>
          <w:cs/>
          <w:lang w:bidi="te-IN"/>
        </w:rPr>
        <w:t>అల్లాహ్</w:t>
      </w:r>
      <w:r w:rsidR="00415233" w:rsidRPr="00B91AE8">
        <w:rPr>
          <w:spacing w:val="10"/>
          <w:cs/>
          <w:lang w:bidi="te-IN"/>
        </w:rPr>
        <w:t xml:space="preserve"> </w:t>
      </w:r>
      <w:r w:rsidR="00415233" w:rsidRPr="00B91AE8">
        <w:rPr>
          <w:rFonts w:ascii="Gautami" w:hAnsi="Gautami" w:cs="Gautami" w:hint="cs"/>
          <w:spacing w:val="10"/>
          <w:cs/>
          <w:lang w:bidi="te-IN"/>
        </w:rPr>
        <w:t>అనే</w:t>
      </w:r>
      <w:r w:rsidR="00415233" w:rsidRPr="00B91AE8">
        <w:rPr>
          <w:spacing w:val="10"/>
          <w:cs/>
          <w:lang w:bidi="te-IN"/>
        </w:rPr>
        <w:t xml:space="preserve"> </w:t>
      </w:r>
      <w:r w:rsidR="00415233" w:rsidRPr="00B91AE8">
        <w:rPr>
          <w:rFonts w:ascii="Gautami" w:hAnsi="Gautami" w:cs="Gautami" w:hint="cs"/>
          <w:spacing w:val="10"/>
          <w:cs/>
          <w:lang w:bidi="te-IN"/>
        </w:rPr>
        <w:t>పదం</w:t>
      </w:r>
      <w:r w:rsidR="00415233" w:rsidRPr="00B91AE8">
        <w:rPr>
          <w:spacing w:val="10"/>
          <w:cs/>
          <w:lang w:bidi="te-IN"/>
        </w:rPr>
        <w:t xml:space="preserve"> </w:t>
      </w:r>
      <w:r w:rsidR="00415233" w:rsidRPr="00B91AE8">
        <w:rPr>
          <w:rFonts w:ascii="Gautami" w:hAnsi="Gautami" w:cs="Gautami" w:hint="cs"/>
          <w:spacing w:val="10"/>
          <w:cs/>
          <w:lang w:bidi="te-IN"/>
        </w:rPr>
        <w:t>గాడ్</w:t>
      </w:r>
      <w:r w:rsidR="00415233" w:rsidRPr="00B91AE8">
        <w:rPr>
          <w:spacing w:val="10"/>
          <w:cs/>
          <w:lang w:bidi="te-IN"/>
        </w:rPr>
        <w:t xml:space="preserve"> </w:t>
      </w:r>
      <w:r w:rsidR="00415233" w:rsidRPr="00B91AE8">
        <w:rPr>
          <w:rFonts w:ascii="Gautami" w:hAnsi="Gautami" w:cs="Gautami" w:hint="cs"/>
          <w:spacing w:val="10"/>
          <w:cs/>
          <w:lang w:bidi="te-IN"/>
        </w:rPr>
        <w:t>అనే</w:t>
      </w:r>
      <w:r w:rsidR="00415233" w:rsidRPr="00B91AE8">
        <w:rPr>
          <w:spacing w:val="10"/>
          <w:cs/>
          <w:lang w:bidi="te-IN"/>
        </w:rPr>
        <w:t xml:space="preserve"> </w:t>
      </w:r>
      <w:r w:rsidR="00415233" w:rsidRPr="00B91AE8">
        <w:rPr>
          <w:rFonts w:ascii="Gautami" w:hAnsi="Gautami" w:cs="Gautami" w:hint="cs"/>
          <w:spacing w:val="10"/>
          <w:cs/>
          <w:lang w:bidi="te-IN"/>
        </w:rPr>
        <w:t>పదం</w:t>
      </w:r>
      <w:r w:rsidR="00415233" w:rsidRPr="00B91AE8">
        <w:rPr>
          <w:spacing w:val="10"/>
          <w:cs/>
          <w:lang w:bidi="te-IN"/>
        </w:rPr>
        <w:t xml:space="preserve"> </w:t>
      </w:r>
      <w:r w:rsidR="00415233" w:rsidRPr="00B91AE8">
        <w:rPr>
          <w:rFonts w:ascii="Gautami" w:hAnsi="Gautami" w:cs="Gautami" w:hint="cs"/>
          <w:spacing w:val="10"/>
          <w:cs/>
          <w:lang w:bidi="te-IN"/>
        </w:rPr>
        <w:t>ఉనికి</w:t>
      </w:r>
      <w:r w:rsidR="00415233" w:rsidRPr="00B91AE8">
        <w:rPr>
          <w:spacing w:val="10"/>
          <w:cs/>
          <w:lang w:bidi="te-IN"/>
        </w:rPr>
        <w:t xml:space="preserve"> </w:t>
      </w:r>
      <w:r w:rsidR="00415233" w:rsidRPr="00B91AE8">
        <w:rPr>
          <w:rFonts w:ascii="Gautami" w:hAnsi="Gautami" w:cs="Gautami" w:hint="cs"/>
          <w:spacing w:val="10"/>
          <w:cs/>
          <w:lang w:bidi="te-IN"/>
        </w:rPr>
        <w:t>లోనికి</w:t>
      </w:r>
      <w:r w:rsidR="00415233" w:rsidRPr="00B91AE8">
        <w:rPr>
          <w:spacing w:val="10"/>
          <w:cs/>
          <w:lang w:bidi="te-IN"/>
        </w:rPr>
        <w:t xml:space="preserve"> </w:t>
      </w:r>
      <w:r w:rsidR="00415233" w:rsidRPr="00B91AE8">
        <w:rPr>
          <w:rFonts w:ascii="Gautami" w:hAnsi="Gautami" w:cs="Gautami" w:hint="cs"/>
          <w:spacing w:val="10"/>
          <w:cs/>
          <w:lang w:bidi="te-IN"/>
        </w:rPr>
        <w:t>రాకముందు</w:t>
      </w:r>
      <w:r w:rsidR="00415233" w:rsidRPr="00B91AE8">
        <w:rPr>
          <w:spacing w:val="10"/>
          <w:cs/>
          <w:lang w:bidi="te-IN"/>
        </w:rPr>
        <w:t xml:space="preserve"> </w:t>
      </w:r>
      <w:r w:rsidR="00415233" w:rsidRPr="00B91AE8">
        <w:rPr>
          <w:rFonts w:ascii="Gautami" w:hAnsi="Gautami" w:cs="Gautami" w:hint="cs"/>
          <w:spacing w:val="10"/>
          <w:cs/>
          <w:lang w:bidi="te-IN"/>
        </w:rPr>
        <w:t>చాలా</w:t>
      </w:r>
      <w:r w:rsidR="00415233" w:rsidRPr="00B91AE8">
        <w:rPr>
          <w:spacing w:val="10"/>
          <w:cs/>
          <w:lang w:bidi="te-IN"/>
        </w:rPr>
        <w:t xml:space="preserve"> </w:t>
      </w:r>
      <w:r w:rsidR="00415233" w:rsidRPr="00B91AE8">
        <w:rPr>
          <w:rFonts w:ascii="Gautami" w:hAnsi="Gautami" w:cs="Gautami" w:hint="cs"/>
          <w:spacing w:val="10"/>
          <w:cs/>
          <w:lang w:bidi="te-IN"/>
        </w:rPr>
        <w:t>కాలం</w:t>
      </w:r>
      <w:r w:rsidR="00415233" w:rsidRPr="00B91AE8">
        <w:rPr>
          <w:spacing w:val="10"/>
          <w:cs/>
          <w:lang w:bidi="te-IN"/>
        </w:rPr>
        <w:t xml:space="preserve"> </w:t>
      </w:r>
      <w:r w:rsidR="00415233" w:rsidRPr="00B91AE8">
        <w:rPr>
          <w:rFonts w:ascii="Gautami" w:hAnsi="Gautami" w:cs="Gautami" w:hint="cs"/>
          <w:spacing w:val="10"/>
          <w:cs/>
          <w:lang w:bidi="te-IN"/>
        </w:rPr>
        <w:t>నుండే</w:t>
      </w:r>
      <w:r w:rsidR="00415233" w:rsidRPr="00B91AE8">
        <w:rPr>
          <w:spacing w:val="10"/>
          <w:cs/>
          <w:lang w:bidi="te-IN"/>
        </w:rPr>
        <w:t xml:space="preserve"> </w:t>
      </w:r>
      <w:r w:rsidR="00415233" w:rsidRPr="00B91AE8">
        <w:rPr>
          <w:rFonts w:ascii="Gautami" w:hAnsi="Gautami" w:cs="Gautami" w:hint="cs"/>
          <w:spacing w:val="10"/>
          <w:cs/>
          <w:lang w:bidi="te-IN"/>
        </w:rPr>
        <w:t>వాడుకలో</w:t>
      </w:r>
      <w:r w:rsidR="00415233" w:rsidRPr="00B91AE8">
        <w:rPr>
          <w:spacing w:val="10"/>
          <w:cs/>
          <w:lang w:bidi="te-IN"/>
        </w:rPr>
        <w:t xml:space="preserve"> </w:t>
      </w:r>
      <w:r w:rsidR="00415233" w:rsidRPr="00B91AE8">
        <w:rPr>
          <w:rFonts w:ascii="Gautami" w:hAnsi="Gautami" w:cs="Gautami" w:hint="cs"/>
          <w:spacing w:val="10"/>
          <w:cs/>
          <w:lang w:bidi="te-IN"/>
        </w:rPr>
        <w:t>ఉండింది</w:t>
      </w:r>
      <w:r w:rsidR="00415233" w:rsidRPr="00B91AE8">
        <w:rPr>
          <w:spacing w:val="10"/>
          <w:cs/>
          <w:lang w:bidi="te-IN"/>
        </w:rPr>
        <w:t xml:space="preserve">. </w:t>
      </w:r>
      <w:r w:rsidR="00415233" w:rsidRPr="00B91AE8">
        <w:rPr>
          <w:rFonts w:ascii="Gautami" w:hAnsi="Gautami" w:cs="Gautami" w:hint="cs"/>
          <w:spacing w:val="10"/>
          <w:cs/>
          <w:lang w:bidi="te-IN"/>
        </w:rPr>
        <w:t>ఎందుకంటే</w:t>
      </w:r>
      <w:r w:rsidR="00415233" w:rsidRPr="00B91AE8">
        <w:rPr>
          <w:spacing w:val="10"/>
          <w:cs/>
          <w:lang w:bidi="te-IN"/>
        </w:rPr>
        <w:t xml:space="preserve"> </w:t>
      </w:r>
      <w:r w:rsidR="00415233" w:rsidRPr="00B91AE8">
        <w:rPr>
          <w:rFonts w:ascii="Gautami" w:hAnsi="Gautami" w:cs="Gautami" w:hint="cs"/>
          <w:spacing w:val="10"/>
          <w:cs/>
          <w:lang w:bidi="te-IN"/>
        </w:rPr>
        <w:t>ఇంగ్లీషు</w:t>
      </w:r>
      <w:r w:rsidR="00415233" w:rsidRPr="00B91AE8">
        <w:rPr>
          <w:spacing w:val="10"/>
          <w:cs/>
          <w:lang w:bidi="te-IN"/>
        </w:rPr>
        <w:t xml:space="preserve"> </w:t>
      </w:r>
      <w:r w:rsidR="00415233" w:rsidRPr="00B91AE8">
        <w:rPr>
          <w:rFonts w:ascii="Gautami" w:hAnsi="Gautami" w:cs="Gautami" w:hint="cs"/>
          <w:spacing w:val="10"/>
          <w:cs/>
          <w:lang w:bidi="te-IN"/>
        </w:rPr>
        <w:t>భాష</w:t>
      </w:r>
      <w:r w:rsidR="00415233" w:rsidRPr="00B91AE8">
        <w:rPr>
          <w:spacing w:val="10"/>
          <w:cs/>
          <w:lang w:bidi="te-IN"/>
        </w:rPr>
        <w:t xml:space="preserve"> </w:t>
      </w:r>
      <w:r w:rsidR="00415233" w:rsidRPr="00B91AE8">
        <w:rPr>
          <w:rFonts w:ascii="Gautami" w:hAnsi="Gautami" w:cs="Gautami" w:hint="cs"/>
          <w:spacing w:val="10"/>
          <w:cs/>
          <w:lang w:bidi="te-IN"/>
        </w:rPr>
        <w:t>అంత</w:t>
      </w:r>
      <w:r w:rsidR="00415233" w:rsidRPr="00B91AE8">
        <w:rPr>
          <w:spacing w:val="10"/>
          <w:cs/>
          <w:lang w:bidi="te-IN"/>
        </w:rPr>
        <w:t xml:space="preserve"> </w:t>
      </w:r>
      <w:r w:rsidR="00415233" w:rsidRPr="00B91AE8">
        <w:rPr>
          <w:rFonts w:ascii="Gautami" w:hAnsi="Gautami" w:cs="Gautami" w:hint="cs"/>
          <w:spacing w:val="10"/>
          <w:cs/>
          <w:lang w:bidi="te-IN"/>
        </w:rPr>
        <w:t>ప్రాచీనమైన</w:t>
      </w:r>
      <w:r w:rsidR="00415233" w:rsidRPr="00B91AE8">
        <w:rPr>
          <w:spacing w:val="10"/>
          <w:cs/>
          <w:lang w:bidi="te-IN"/>
        </w:rPr>
        <w:t xml:space="preserve"> </w:t>
      </w:r>
      <w:r w:rsidR="00415233" w:rsidRPr="00B91AE8">
        <w:rPr>
          <w:rFonts w:ascii="Gautami" w:hAnsi="Gautami" w:cs="Gautami" w:hint="cs"/>
          <w:spacing w:val="10"/>
          <w:cs/>
          <w:lang w:bidi="te-IN"/>
        </w:rPr>
        <w:t>భాష</w:t>
      </w:r>
      <w:r w:rsidR="00415233" w:rsidRPr="00B91AE8">
        <w:rPr>
          <w:spacing w:val="10"/>
          <w:cs/>
          <w:lang w:bidi="te-IN"/>
        </w:rPr>
        <w:t xml:space="preserve"> </w:t>
      </w:r>
      <w:r w:rsidR="00415233" w:rsidRPr="00B91AE8">
        <w:rPr>
          <w:rFonts w:ascii="Gautami" w:hAnsi="Gautami" w:cs="Gautami" w:hint="cs"/>
          <w:spacing w:val="10"/>
          <w:cs/>
          <w:lang w:bidi="te-IN"/>
        </w:rPr>
        <w:t>కాదు</w:t>
      </w:r>
      <w:r w:rsidR="00415233" w:rsidRPr="00B91AE8">
        <w:rPr>
          <w:spacing w:val="10"/>
          <w:cs/>
          <w:lang w:bidi="te-IN"/>
        </w:rPr>
        <w:t xml:space="preserve">. </w:t>
      </w:r>
      <w:r w:rsidR="00415233" w:rsidRPr="00B91AE8">
        <w:rPr>
          <w:rFonts w:ascii="Gautami" w:hAnsi="Gautami" w:cs="Gautami" w:hint="cs"/>
          <w:spacing w:val="10"/>
          <w:cs/>
          <w:lang w:bidi="te-IN"/>
        </w:rPr>
        <w:t>అది</w:t>
      </w:r>
      <w:r w:rsidR="00415233" w:rsidRPr="00B91AE8">
        <w:rPr>
          <w:spacing w:val="10"/>
          <w:cs/>
          <w:lang w:bidi="te-IN"/>
        </w:rPr>
        <w:t xml:space="preserve"> </w:t>
      </w:r>
      <w:r w:rsidR="00415233" w:rsidRPr="00B91AE8">
        <w:rPr>
          <w:rFonts w:ascii="Gautami" w:hAnsi="Gautami" w:cs="Gautami" w:hint="cs"/>
          <w:spacing w:val="10"/>
          <w:cs/>
          <w:lang w:bidi="te-IN"/>
        </w:rPr>
        <w:t>ఈమధ్యనే</w:t>
      </w:r>
      <w:r w:rsidR="00415233" w:rsidRPr="00B91AE8">
        <w:rPr>
          <w:spacing w:val="10"/>
          <w:cs/>
          <w:lang w:bidi="te-IN"/>
        </w:rPr>
        <w:t xml:space="preserve"> </w:t>
      </w:r>
      <w:r w:rsidR="00415233" w:rsidRPr="00B91AE8">
        <w:rPr>
          <w:rFonts w:ascii="Gautami" w:hAnsi="Gautami" w:cs="Gautami" w:hint="cs"/>
          <w:spacing w:val="10"/>
          <w:cs/>
          <w:lang w:bidi="te-IN"/>
        </w:rPr>
        <w:t>ఏర్పడింది</w:t>
      </w:r>
      <w:r w:rsidR="00415233" w:rsidRPr="00B91AE8">
        <w:rPr>
          <w:spacing w:val="10"/>
          <w:cs/>
          <w:lang w:bidi="te-IN"/>
        </w:rPr>
        <w:t xml:space="preserve">. </w:t>
      </w:r>
      <w:r w:rsidR="00415233" w:rsidRPr="00B91AE8">
        <w:rPr>
          <w:rFonts w:ascii="Gautami" w:hAnsi="Gautami" w:cs="Gautami" w:hint="cs"/>
          <w:spacing w:val="10"/>
          <w:cs/>
          <w:lang w:bidi="te-IN"/>
        </w:rPr>
        <w:t>ఒకవేళ</w:t>
      </w:r>
      <w:r w:rsidR="00415233" w:rsidRPr="00B91AE8">
        <w:rPr>
          <w:spacing w:val="10"/>
          <w:cs/>
          <w:lang w:bidi="te-IN"/>
        </w:rPr>
        <w:t xml:space="preserve"> </w:t>
      </w:r>
      <w:r w:rsidR="00415233" w:rsidRPr="00B91AE8">
        <w:rPr>
          <w:rFonts w:ascii="Gautami" w:hAnsi="Gautami" w:cs="Gautami" w:hint="cs"/>
          <w:spacing w:val="10"/>
          <w:cs/>
          <w:lang w:bidi="te-IN"/>
        </w:rPr>
        <w:t>ఎవరైనా</w:t>
      </w:r>
      <w:r w:rsidR="00415233" w:rsidRPr="00B91AE8">
        <w:rPr>
          <w:spacing w:val="10"/>
          <w:cs/>
          <w:lang w:bidi="te-IN"/>
        </w:rPr>
        <w:t xml:space="preserve"> </w:t>
      </w:r>
      <w:r w:rsidR="00415233" w:rsidRPr="00B91AE8">
        <w:rPr>
          <w:rFonts w:ascii="Gautami" w:hAnsi="Gautami" w:cs="Gautami" w:hint="cs"/>
          <w:spacing w:val="10"/>
          <w:cs/>
          <w:lang w:bidi="te-IN"/>
        </w:rPr>
        <w:t>అరబీ</w:t>
      </w:r>
      <w:r w:rsidR="00415233" w:rsidRPr="00B91AE8">
        <w:rPr>
          <w:spacing w:val="10"/>
          <w:cs/>
          <w:lang w:bidi="te-IN"/>
        </w:rPr>
        <w:t xml:space="preserve"> </w:t>
      </w:r>
      <w:r w:rsidR="00415233" w:rsidRPr="00B91AE8">
        <w:rPr>
          <w:rFonts w:ascii="Gautami" w:hAnsi="Gautami" w:cs="Gautami" w:hint="cs"/>
          <w:spacing w:val="10"/>
          <w:cs/>
          <w:lang w:bidi="te-IN"/>
        </w:rPr>
        <w:t>భాషలోని</w:t>
      </w:r>
      <w:r w:rsidR="00415233" w:rsidRPr="00B91AE8">
        <w:rPr>
          <w:spacing w:val="10"/>
          <w:cs/>
          <w:lang w:bidi="te-IN"/>
        </w:rPr>
        <w:t xml:space="preserve"> </w:t>
      </w:r>
      <w:r w:rsidR="00415233" w:rsidRPr="00B91AE8">
        <w:rPr>
          <w:rFonts w:ascii="Gautami" w:hAnsi="Gautami" w:cs="Gautami" w:hint="cs"/>
          <w:spacing w:val="10"/>
          <w:cs/>
          <w:lang w:bidi="te-IN"/>
        </w:rPr>
        <w:t>బైబిల్</w:t>
      </w:r>
      <w:r w:rsidR="00415233" w:rsidRPr="00B91AE8">
        <w:rPr>
          <w:spacing w:val="10"/>
          <w:cs/>
          <w:lang w:bidi="te-IN"/>
        </w:rPr>
        <w:t xml:space="preserve"> </w:t>
      </w:r>
      <w:r w:rsidR="00415233" w:rsidRPr="00B91AE8">
        <w:rPr>
          <w:rFonts w:ascii="Gautami" w:hAnsi="Gautami" w:cs="Gautami" w:hint="cs"/>
          <w:spacing w:val="10"/>
          <w:cs/>
          <w:lang w:bidi="te-IN"/>
        </w:rPr>
        <w:t>అనువాదాన్ని</w:t>
      </w:r>
      <w:r w:rsidR="00415233" w:rsidRPr="00B91AE8">
        <w:rPr>
          <w:spacing w:val="10"/>
          <w:cs/>
          <w:lang w:bidi="te-IN"/>
        </w:rPr>
        <w:t xml:space="preserve"> </w:t>
      </w:r>
      <w:r w:rsidR="00415233" w:rsidRPr="00B91AE8">
        <w:rPr>
          <w:rFonts w:ascii="Gautami" w:hAnsi="Gautami" w:cs="Gautami" w:hint="cs"/>
          <w:spacing w:val="10"/>
          <w:cs/>
          <w:lang w:bidi="te-IN"/>
        </w:rPr>
        <w:t>గమనిస్తే</w:t>
      </w:r>
      <w:r w:rsidR="00415233" w:rsidRPr="00B91AE8">
        <w:rPr>
          <w:spacing w:val="10"/>
          <w:cs/>
          <w:lang w:bidi="te-IN"/>
        </w:rPr>
        <w:t xml:space="preserve">, </w:t>
      </w:r>
      <w:r w:rsidR="00415233" w:rsidRPr="00B91AE8">
        <w:rPr>
          <w:rFonts w:ascii="Gautami" w:hAnsi="Gautami" w:cs="Gautami" w:hint="cs"/>
          <w:spacing w:val="10"/>
          <w:cs/>
          <w:lang w:bidi="te-IN"/>
        </w:rPr>
        <w:t>అందులో</w:t>
      </w:r>
      <w:r w:rsidR="00415233" w:rsidRPr="00B91AE8">
        <w:rPr>
          <w:spacing w:val="10"/>
          <w:cs/>
          <w:lang w:bidi="te-IN"/>
        </w:rPr>
        <w:t xml:space="preserve"> </w:t>
      </w:r>
      <w:r w:rsidR="00415233" w:rsidRPr="00B91AE8">
        <w:rPr>
          <w:rFonts w:ascii="Gautami" w:hAnsi="Gautami" w:cs="Gautami" w:hint="cs"/>
          <w:spacing w:val="10"/>
          <w:cs/>
          <w:lang w:bidi="te-IN"/>
        </w:rPr>
        <w:t>గాడ్</w:t>
      </w:r>
      <w:r w:rsidR="00415233" w:rsidRPr="00B91AE8">
        <w:rPr>
          <w:spacing w:val="10"/>
          <w:cs/>
          <w:lang w:bidi="te-IN"/>
        </w:rPr>
        <w:t xml:space="preserve"> </w:t>
      </w:r>
      <w:r w:rsidR="00415233" w:rsidRPr="00B91AE8">
        <w:rPr>
          <w:rFonts w:ascii="Gautami" w:hAnsi="Gautami" w:cs="Gautami" w:hint="cs"/>
          <w:spacing w:val="10"/>
          <w:cs/>
          <w:lang w:bidi="te-IN"/>
        </w:rPr>
        <w:t>అనే</w:t>
      </w:r>
      <w:r w:rsidR="00415233" w:rsidRPr="00B91AE8">
        <w:rPr>
          <w:spacing w:val="10"/>
          <w:cs/>
          <w:lang w:bidi="te-IN"/>
        </w:rPr>
        <w:t xml:space="preserve"> </w:t>
      </w:r>
      <w:r w:rsidR="00415233" w:rsidRPr="00B91AE8">
        <w:rPr>
          <w:rFonts w:ascii="Gautami" w:hAnsi="Gautami" w:cs="Gautami" w:hint="cs"/>
          <w:spacing w:val="10"/>
          <w:cs/>
          <w:lang w:bidi="te-IN"/>
        </w:rPr>
        <w:t>పదానికి</w:t>
      </w:r>
      <w:r w:rsidR="00415233" w:rsidRPr="00B91AE8">
        <w:rPr>
          <w:spacing w:val="10"/>
          <w:cs/>
          <w:lang w:bidi="te-IN"/>
        </w:rPr>
        <w:t xml:space="preserve"> </w:t>
      </w:r>
      <w:r w:rsidR="00415233" w:rsidRPr="00B91AE8">
        <w:rPr>
          <w:rFonts w:ascii="Gautami" w:hAnsi="Gautami" w:cs="Gautami" w:hint="cs"/>
          <w:spacing w:val="10"/>
          <w:cs/>
          <w:lang w:bidi="te-IN"/>
        </w:rPr>
        <w:t>బదులుగా</w:t>
      </w:r>
      <w:r w:rsidR="00415233" w:rsidRPr="00B91AE8">
        <w:rPr>
          <w:spacing w:val="10"/>
          <w:cs/>
          <w:lang w:bidi="te-IN"/>
        </w:rPr>
        <w:t xml:space="preserve"> </w:t>
      </w:r>
      <w:r w:rsidR="00415233" w:rsidRPr="00B91AE8">
        <w:rPr>
          <w:rFonts w:ascii="Gautami" w:hAnsi="Gautami" w:cs="Gautami" w:hint="cs"/>
          <w:spacing w:val="10"/>
          <w:cs/>
          <w:lang w:bidi="te-IN"/>
        </w:rPr>
        <w:t>అల్లాహ్</w:t>
      </w:r>
      <w:r w:rsidR="00415233" w:rsidRPr="00B91AE8">
        <w:rPr>
          <w:spacing w:val="10"/>
          <w:cs/>
          <w:lang w:bidi="te-IN"/>
        </w:rPr>
        <w:t xml:space="preserve"> </w:t>
      </w:r>
      <w:r w:rsidR="00415233" w:rsidRPr="00B91AE8">
        <w:rPr>
          <w:rFonts w:ascii="Gautami" w:hAnsi="Gautami" w:cs="Gautami" w:hint="cs"/>
          <w:spacing w:val="10"/>
          <w:cs/>
          <w:lang w:bidi="te-IN"/>
        </w:rPr>
        <w:t>అనే</w:t>
      </w:r>
      <w:r w:rsidR="00415233" w:rsidRPr="00B91AE8">
        <w:rPr>
          <w:spacing w:val="10"/>
          <w:cs/>
          <w:lang w:bidi="te-IN"/>
        </w:rPr>
        <w:t xml:space="preserve"> </w:t>
      </w:r>
      <w:r w:rsidR="00415233" w:rsidRPr="00B91AE8">
        <w:rPr>
          <w:rFonts w:ascii="Gautami" w:hAnsi="Gautami" w:cs="Gautami" w:hint="cs"/>
          <w:spacing w:val="10"/>
          <w:cs/>
          <w:lang w:bidi="te-IN"/>
        </w:rPr>
        <w:t>పదమే</w:t>
      </w:r>
      <w:r w:rsidR="00415233" w:rsidRPr="00B91AE8">
        <w:rPr>
          <w:spacing w:val="10"/>
          <w:cs/>
          <w:lang w:bidi="te-IN"/>
        </w:rPr>
        <w:t xml:space="preserve"> </w:t>
      </w:r>
      <w:r w:rsidR="00415233" w:rsidRPr="00B91AE8">
        <w:rPr>
          <w:rFonts w:ascii="Gautami" w:hAnsi="Gautami" w:cs="Gautami" w:hint="cs"/>
          <w:spacing w:val="10"/>
          <w:cs/>
          <w:lang w:bidi="te-IN"/>
        </w:rPr>
        <w:t>వాడినట్లు</w:t>
      </w:r>
      <w:r w:rsidR="00415233" w:rsidRPr="00B91AE8">
        <w:rPr>
          <w:spacing w:val="10"/>
          <w:cs/>
          <w:lang w:bidi="te-IN"/>
        </w:rPr>
        <w:t xml:space="preserve"> </w:t>
      </w:r>
      <w:r w:rsidR="00415233" w:rsidRPr="00B91AE8">
        <w:rPr>
          <w:rFonts w:ascii="Gautami" w:hAnsi="Gautami" w:cs="Gautami" w:hint="cs"/>
          <w:spacing w:val="10"/>
          <w:cs/>
          <w:lang w:bidi="te-IN"/>
        </w:rPr>
        <w:t>గుర్తిస్తారు</w:t>
      </w:r>
      <w:r w:rsidR="00415233" w:rsidRPr="00B91AE8">
        <w:rPr>
          <w:spacing w:val="10"/>
          <w:cs/>
          <w:lang w:bidi="te-IN"/>
        </w:rPr>
        <w:t xml:space="preserve">. </w:t>
      </w:r>
      <w:r w:rsidR="00415233" w:rsidRPr="00B91AE8">
        <w:rPr>
          <w:rFonts w:ascii="Gautami" w:hAnsi="Gautami" w:cs="Gautami" w:hint="cs"/>
          <w:spacing w:val="10"/>
          <w:cs/>
          <w:lang w:bidi="te-IN"/>
        </w:rPr>
        <w:t>ఉదాహరణకు</w:t>
      </w:r>
      <w:r w:rsidR="00415233" w:rsidRPr="00B91AE8">
        <w:rPr>
          <w:spacing w:val="10"/>
          <w:cs/>
          <w:lang w:bidi="te-IN"/>
        </w:rPr>
        <w:t xml:space="preserve">, </w:t>
      </w:r>
      <w:r w:rsidR="00415233" w:rsidRPr="00B91AE8">
        <w:rPr>
          <w:rFonts w:ascii="Gautami" w:hAnsi="Gautami" w:cs="Gautami" w:hint="cs"/>
          <w:spacing w:val="10"/>
          <w:cs/>
          <w:lang w:bidi="te-IN"/>
        </w:rPr>
        <w:t>అరబ్బీ</w:t>
      </w:r>
      <w:r w:rsidR="00415233" w:rsidRPr="00B91AE8">
        <w:rPr>
          <w:spacing w:val="10"/>
          <w:cs/>
          <w:lang w:bidi="te-IN"/>
        </w:rPr>
        <w:t xml:space="preserve"> </w:t>
      </w:r>
      <w:r w:rsidR="00415233" w:rsidRPr="00B91AE8">
        <w:rPr>
          <w:rFonts w:ascii="Gautami" w:hAnsi="Gautami" w:cs="Gautami" w:hint="cs"/>
          <w:spacing w:val="10"/>
          <w:cs/>
          <w:lang w:bidi="te-IN"/>
        </w:rPr>
        <w:t>భాష</w:t>
      </w:r>
      <w:r w:rsidR="00415233" w:rsidRPr="00B91AE8">
        <w:rPr>
          <w:spacing w:val="10"/>
          <w:cs/>
          <w:lang w:bidi="te-IN"/>
        </w:rPr>
        <w:t xml:space="preserve"> </w:t>
      </w:r>
      <w:r w:rsidR="00415233" w:rsidRPr="00B91AE8">
        <w:rPr>
          <w:rFonts w:ascii="Gautami" w:hAnsi="Gautami" w:cs="Gautami" w:hint="cs"/>
          <w:spacing w:val="10"/>
          <w:cs/>
          <w:lang w:bidi="te-IN"/>
        </w:rPr>
        <w:t>మాట్లాడే</w:t>
      </w:r>
      <w:r w:rsidR="00415233" w:rsidRPr="00B91AE8">
        <w:rPr>
          <w:spacing w:val="10"/>
          <w:cs/>
          <w:lang w:bidi="te-IN"/>
        </w:rPr>
        <w:t xml:space="preserve"> </w:t>
      </w:r>
      <w:r w:rsidR="00415233" w:rsidRPr="00B91AE8">
        <w:rPr>
          <w:rFonts w:ascii="Gautami" w:hAnsi="Gautami" w:cs="Gautami" w:hint="cs"/>
          <w:spacing w:val="10"/>
          <w:cs/>
          <w:lang w:bidi="te-IN"/>
        </w:rPr>
        <w:t>క్రైస్తవులు</w:t>
      </w:r>
      <w:r w:rsidR="00415233" w:rsidRPr="00B91AE8">
        <w:rPr>
          <w:spacing w:val="10"/>
          <w:cs/>
          <w:lang w:bidi="te-IN"/>
        </w:rPr>
        <w:t xml:space="preserve"> </w:t>
      </w:r>
      <w:r w:rsidR="00415233" w:rsidRPr="00B91AE8">
        <w:rPr>
          <w:rFonts w:ascii="Gautami" w:hAnsi="Gautami" w:cs="Gautami" w:hint="cs"/>
          <w:spacing w:val="10"/>
          <w:cs/>
          <w:lang w:bidi="te-IN"/>
        </w:rPr>
        <w:t>తమ</w:t>
      </w:r>
      <w:r w:rsidR="00415233" w:rsidRPr="00B91AE8">
        <w:rPr>
          <w:spacing w:val="10"/>
          <w:cs/>
          <w:lang w:bidi="te-IN"/>
        </w:rPr>
        <w:t xml:space="preserve"> </w:t>
      </w:r>
      <w:r w:rsidR="00415233" w:rsidRPr="00B91AE8">
        <w:rPr>
          <w:rFonts w:ascii="Gautami" w:hAnsi="Gautami" w:cs="Gautami" w:hint="cs"/>
          <w:spacing w:val="10"/>
          <w:cs/>
          <w:lang w:bidi="te-IN"/>
        </w:rPr>
        <w:t>క్రైస్తవ</w:t>
      </w:r>
      <w:r w:rsidR="00415233" w:rsidRPr="00B91AE8">
        <w:rPr>
          <w:spacing w:val="10"/>
          <w:cs/>
          <w:lang w:bidi="te-IN"/>
        </w:rPr>
        <w:t xml:space="preserve"> </w:t>
      </w:r>
      <w:r w:rsidR="00415233" w:rsidRPr="00B91AE8">
        <w:rPr>
          <w:rFonts w:ascii="Gautami" w:hAnsi="Gautami" w:cs="Gautami" w:hint="cs"/>
          <w:spacing w:val="10"/>
          <w:cs/>
          <w:lang w:bidi="te-IN"/>
        </w:rPr>
        <w:t>విశ్వాసాల</w:t>
      </w:r>
      <w:r w:rsidR="00415233" w:rsidRPr="00B91AE8">
        <w:rPr>
          <w:spacing w:val="10"/>
          <w:cs/>
          <w:lang w:bidi="te-IN"/>
        </w:rPr>
        <w:t xml:space="preserve"> </w:t>
      </w:r>
      <w:r w:rsidR="00415233" w:rsidRPr="00B91AE8">
        <w:rPr>
          <w:rFonts w:ascii="Gautami" w:hAnsi="Gautami" w:cs="Gautami" w:hint="cs"/>
          <w:spacing w:val="10"/>
          <w:cs/>
          <w:lang w:bidi="te-IN"/>
        </w:rPr>
        <w:t>ఆధారంగా</w:t>
      </w:r>
      <w:r w:rsidR="00415233" w:rsidRPr="00B91AE8">
        <w:rPr>
          <w:spacing w:val="10"/>
          <w:cs/>
          <w:lang w:bidi="te-IN"/>
        </w:rPr>
        <w:t xml:space="preserve"> </w:t>
      </w:r>
      <w:r w:rsidR="00415233" w:rsidRPr="00B91AE8">
        <w:rPr>
          <w:rFonts w:ascii="Gautami" w:hAnsi="Gautami" w:cs="Gautami" w:hint="cs"/>
          <w:spacing w:val="10"/>
          <w:cs/>
          <w:lang w:bidi="te-IN"/>
        </w:rPr>
        <w:t>జీసస్</w:t>
      </w:r>
      <w:r w:rsidR="00415233" w:rsidRPr="00B91AE8">
        <w:rPr>
          <w:spacing w:val="10"/>
          <w:cs/>
          <w:lang w:bidi="te-IN"/>
        </w:rPr>
        <w:t xml:space="preserve"> </w:t>
      </w:r>
      <w:r w:rsidR="00415233" w:rsidRPr="00B91AE8">
        <w:rPr>
          <w:rFonts w:ascii="Gautami" w:hAnsi="Gautami" w:cs="Gautami" w:hint="cs"/>
          <w:spacing w:val="10"/>
          <w:cs/>
          <w:lang w:bidi="te-IN"/>
        </w:rPr>
        <w:t>ను</w:t>
      </w:r>
      <w:r w:rsidR="00415233" w:rsidRPr="00B91AE8">
        <w:rPr>
          <w:spacing w:val="10"/>
          <w:cs/>
          <w:lang w:bidi="te-IN"/>
        </w:rPr>
        <w:t xml:space="preserve"> </w:t>
      </w:r>
      <w:r w:rsidR="00415233" w:rsidRPr="00B91AE8">
        <w:rPr>
          <w:rFonts w:ascii="Gautami" w:hAnsi="Gautami" w:cs="Gautami" w:hint="cs"/>
          <w:spacing w:val="10"/>
          <w:cs/>
          <w:lang w:bidi="te-IN"/>
        </w:rPr>
        <w:t>అల్లాహ్</w:t>
      </w:r>
      <w:r w:rsidR="00415233" w:rsidRPr="00B91AE8">
        <w:rPr>
          <w:spacing w:val="10"/>
          <w:cs/>
          <w:lang w:bidi="te-IN"/>
        </w:rPr>
        <w:t xml:space="preserve"> </w:t>
      </w:r>
      <w:r w:rsidR="00415233" w:rsidRPr="00B91AE8">
        <w:rPr>
          <w:rFonts w:ascii="Gautami" w:hAnsi="Gautami" w:cs="Gautami" w:hint="cs"/>
          <w:spacing w:val="10"/>
          <w:cs/>
          <w:lang w:bidi="te-IN"/>
        </w:rPr>
        <w:t>కుమారుడని</w:t>
      </w:r>
      <w:r w:rsidR="00415233" w:rsidRPr="00B91AE8">
        <w:rPr>
          <w:spacing w:val="10"/>
          <w:cs/>
          <w:lang w:bidi="te-IN"/>
        </w:rPr>
        <w:t xml:space="preserve"> </w:t>
      </w:r>
      <w:r w:rsidR="00415233" w:rsidRPr="00B91AE8">
        <w:rPr>
          <w:rFonts w:ascii="Gautami" w:hAnsi="Gautami" w:cs="Gautami" w:hint="cs"/>
          <w:spacing w:val="10"/>
          <w:cs/>
          <w:lang w:bidi="te-IN"/>
        </w:rPr>
        <w:t>అంటారు</w:t>
      </w:r>
      <w:r w:rsidR="00415233" w:rsidRPr="00B91AE8">
        <w:rPr>
          <w:spacing w:val="10"/>
          <w:cs/>
          <w:lang w:bidi="te-IN"/>
        </w:rPr>
        <w:t xml:space="preserve">. </w:t>
      </w:r>
      <w:r w:rsidR="00415233" w:rsidRPr="00B91AE8">
        <w:rPr>
          <w:rFonts w:ascii="Gautami" w:hAnsi="Gautami" w:cs="Gautami" w:hint="cs"/>
          <w:spacing w:val="10"/>
          <w:cs/>
          <w:lang w:bidi="te-IN"/>
        </w:rPr>
        <w:t>అంతేకాదు</w:t>
      </w:r>
      <w:r w:rsidR="00415233" w:rsidRPr="00B91AE8">
        <w:rPr>
          <w:spacing w:val="10"/>
          <w:cs/>
          <w:lang w:bidi="te-IN"/>
        </w:rPr>
        <w:t xml:space="preserve">, </w:t>
      </w:r>
      <w:r w:rsidR="00F915CC" w:rsidRPr="00B91AE8">
        <w:rPr>
          <w:rFonts w:ascii="Gautami" w:hAnsi="Gautami" w:cs="Gautami" w:hint="cs"/>
          <w:spacing w:val="10"/>
          <w:cs/>
          <w:lang w:bidi="te-IN"/>
        </w:rPr>
        <w:t>ఇతర</w:t>
      </w:r>
      <w:r w:rsidR="00F915CC" w:rsidRPr="00B91AE8">
        <w:rPr>
          <w:spacing w:val="10"/>
          <w:cs/>
          <w:lang w:bidi="te-IN"/>
        </w:rPr>
        <w:t xml:space="preserve"> </w:t>
      </w:r>
      <w:r w:rsidR="00415233" w:rsidRPr="00B91AE8">
        <w:rPr>
          <w:rFonts w:ascii="Gautami" w:hAnsi="Gautami" w:cs="Gautami" w:hint="cs"/>
          <w:spacing w:val="10"/>
          <w:cs/>
          <w:lang w:bidi="te-IN"/>
        </w:rPr>
        <w:t>సెమ</w:t>
      </w:r>
      <w:r w:rsidR="00A4303A" w:rsidRPr="00B91AE8">
        <w:rPr>
          <w:rFonts w:ascii="Gautami" w:hAnsi="Gautami" w:cs="Gautami" w:hint="cs"/>
          <w:spacing w:val="10"/>
          <w:cs/>
          <w:lang w:bidi="te-IN"/>
        </w:rPr>
        <w:t>ి</w:t>
      </w:r>
      <w:r w:rsidR="00415233" w:rsidRPr="00B91AE8">
        <w:rPr>
          <w:rFonts w:ascii="Gautami" w:hAnsi="Gautami" w:cs="Gautami" w:hint="cs"/>
          <w:spacing w:val="10"/>
          <w:cs/>
          <w:lang w:bidi="te-IN"/>
        </w:rPr>
        <w:t>టిక్</w:t>
      </w:r>
      <w:r w:rsidR="00415233" w:rsidRPr="00B91AE8">
        <w:rPr>
          <w:spacing w:val="10"/>
          <w:cs/>
          <w:lang w:bidi="te-IN"/>
        </w:rPr>
        <w:t xml:space="preserve"> </w:t>
      </w:r>
      <w:r w:rsidR="00415233" w:rsidRPr="00B91AE8">
        <w:rPr>
          <w:rFonts w:ascii="Gautami" w:hAnsi="Gautami" w:cs="Gautami" w:hint="cs"/>
          <w:spacing w:val="10"/>
          <w:cs/>
          <w:lang w:bidi="te-IN"/>
        </w:rPr>
        <w:t>భాషలలో</w:t>
      </w:r>
      <w:r w:rsidR="00F915CC" w:rsidRPr="00B91AE8">
        <w:rPr>
          <w:spacing w:val="10"/>
          <w:cs/>
          <w:lang w:bidi="te-IN"/>
        </w:rPr>
        <w:t xml:space="preserve"> </w:t>
      </w:r>
      <w:r w:rsidR="00F915CC" w:rsidRPr="00B91AE8">
        <w:rPr>
          <w:rFonts w:ascii="Gautami" w:hAnsi="Gautami" w:cs="Gautami" w:hint="cs"/>
          <w:spacing w:val="10"/>
          <w:cs/>
          <w:lang w:bidi="te-IN"/>
        </w:rPr>
        <w:t>సృష్టికర్తను</w:t>
      </w:r>
      <w:r w:rsidR="00F915CC" w:rsidRPr="00B91AE8">
        <w:rPr>
          <w:spacing w:val="10"/>
          <w:cs/>
          <w:lang w:bidi="te-IN"/>
        </w:rPr>
        <w:t xml:space="preserve"> </w:t>
      </w:r>
      <w:r w:rsidR="00F915CC" w:rsidRPr="00B91AE8">
        <w:rPr>
          <w:rFonts w:ascii="Gautami" w:hAnsi="Gautami" w:cs="Gautami" w:hint="cs"/>
          <w:spacing w:val="10"/>
          <w:cs/>
          <w:lang w:bidi="te-IN"/>
        </w:rPr>
        <w:t>సూచించే</w:t>
      </w:r>
      <w:r w:rsidR="00F915CC" w:rsidRPr="00B91AE8">
        <w:rPr>
          <w:spacing w:val="10"/>
          <w:cs/>
          <w:lang w:bidi="te-IN"/>
        </w:rPr>
        <w:t xml:space="preserve"> </w:t>
      </w:r>
      <w:r w:rsidR="00F915CC" w:rsidRPr="00B91AE8">
        <w:rPr>
          <w:rFonts w:ascii="Gautami" w:hAnsi="Gautami" w:cs="Gautami" w:hint="cs"/>
          <w:spacing w:val="10"/>
          <w:cs/>
          <w:lang w:bidi="te-IN"/>
        </w:rPr>
        <w:t>పదం</w:t>
      </w:r>
      <w:r w:rsidR="00415233" w:rsidRPr="00B91AE8">
        <w:rPr>
          <w:spacing w:val="10"/>
          <w:cs/>
          <w:lang w:bidi="te-IN"/>
        </w:rPr>
        <w:t xml:space="preserve"> </w:t>
      </w:r>
      <w:r w:rsidR="00F915CC" w:rsidRPr="00B91AE8">
        <w:rPr>
          <w:rFonts w:ascii="Gautami" w:hAnsi="Gautami" w:cs="Gautami" w:hint="cs"/>
          <w:spacing w:val="10"/>
          <w:cs/>
          <w:lang w:bidi="te-IN"/>
        </w:rPr>
        <w:t>అరబీ</w:t>
      </w:r>
      <w:r w:rsidR="00F915CC" w:rsidRPr="00B91AE8">
        <w:rPr>
          <w:spacing w:val="10"/>
          <w:cs/>
          <w:lang w:bidi="te-IN"/>
        </w:rPr>
        <w:t xml:space="preserve"> </w:t>
      </w:r>
      <w:r w:rsidR="00F915CC" w:rsidRPr="00B91AE8">
        <w:rPr>
          <w:rFonts w:ascii="Gautami" w:hAnsi="Gautami" w:cs="Gautami" w:hint="cs"/>
          <w:spacing w:val="10"/>
          <w:cs/>
          <w:lang w:bidi="te-IN"/>
        </w:rPr>
        <w:t>భాషలో</w:t>
      </w:r>
      <w:r w:rsidR="00F915CC" w:rsidRPr="00B91AE8">
        <w:rPr>
          <w:spacing w:val="10"/>
          <w:cs/>
          <w:lang w:bidi="te-IN"/>
        </w:rPr>
        <w:t xml:space="preserve"> </w:t>
      </w:r>
      <w:r w:rsidR="00F915CC" w:rsidRPr="00B91AE8">
        <w:rPr>
          <w:rFonts w:ascii="Gautami" w:hAnsi="Gautami" w:cs="Gautami" w:hint="cs"/>
          <w:spacing w:val="10"/>
          <w:cs/>
          <w:lang w:bidi="te-IN"/>
        </w:rPr>
        <w:t>సృష్టికర్తను</w:t>
      </w:r>
      <w:r w:rsidR="00F915CC" w:rsidRPr="00B91AE8">
        <w:rPr>
          <w:spacing w:val="10"/>
          <w:cs/>
          <w:lang w:bidi="te-IN"/>
        </w:rPr>
        <w:t xml:space="preserve"> </w:t>
      </w:r>
      <w:r w:rsidR="00F915CC" w:rsidRPr="00B91AE8">
        <w:rPr>
          <w:rFonts w:ascii="Gautami" w:hAnsi="Gautami" w:cs="Gautami" w:hint="cs"/>
          <w:spacing w:val="10"/>
          <w:cs/>
          <w:lang w:bidi="te-IN"/>
        </w:rPr>
        <w:t>సూచించే</w:t>
      </w:r>
      <w:r w:rsidR="00F915CC" w:rsidRPr="00B91AE8">
        <w:rPr>
          <w:spacing w:val="10"/>
          <w:cs/>
          <w:lang w:bidi="te-IN"/>
        </w:rPr>
        <w:t xml:space="preserve"> </w:t>
      </w:r>
      <w:r w:rsidR="00415233" w:rsidRPr="00B91AE8">
        <w:rPr>
          <w:rFonts w:ascii="Gautami" w:hAnsi="Gautami" w:cs="Gautami" w:hint="cs"/>
          <w:spacing w:val="10"/>
          <w:cs/>
          <w:lang w:bidi="te-IN"/>
        </w:rPr>
        <w:t>అల్లాహ్</w:t>
      </w:r>
      <w:r w:rsidR="00415233" w:rsidRPr="00B91AE8">
        <w:rPr>
          <w:spacing w:val="10"/>
          <w:cs/>
          <w:lang w:bidi="te-IN"/>
        </w:rPr>
        <w:t xml:space="preserve"> </w:t>
      </w:r>
      <w:r w:rsidR="00F915CC" w:rsidRPr="00B91AE8">
        <w:rPr>
          <w:rFonts w:ascii="Gautami" w:hAnsi="Gautami" w:cs="Gautami" w:hint="cs"/>
          <w:spacing w:val="10"/>
          <w:cs/>
          <w:lang w:bidi="te-IN"/>
        </w:rPr>
        <w:t>పదానికి</w:t>
      </w:r>
      <w:r w:rsidR="00F915CC" w:rsidRPr="00B91AE8">
        <w:rPr>
          <w:spacing w:val="10"/>
          <w:cs/>
          <w:lang w:bidi="te-IN"/>
        </w:rPr>
        <w:t xml:space="preserve"> </w:t>
      </w:r>
      <w:r w:rsidR="00F915CC" w:rsidRPr="00B91AE8">
        <w:rPr>
          <w:rFonts w:ascii="Gautami" w:hAnsi="Gautami" w:cs="Gautami" w:hint="cs"/>
          <w:spacing w:val="10"/>
          <w:cs/>
          <w:lang w:bidi="te-IN"/>
        </w:rPr>
        <w:t>చాలా</w:t>
      </w:r>
      <w:r w:rsidR="00F915CC" w:rsidRPr="00B91AE8">
        <w:rPr>
          <w:spacing w:val="10"/>
          <w:cs/>
          <w:lang w:bidi="te-IN"/>
        </w:rPr>
        <w:t xml:space="preserve"> </w:t>
      </w:r>
      <w:r w:rsidR="00F915CC" w:rsidRPr="00B91AE8">
        <w:rPr>
          <w:rFonts w:ascii="Gautami" w:hAnsi="Gautami" w:cs="Gautami" w:hint="cs"/>
          <w:spacing w:val="10"/>
          <w:cs/>
          <w:lang w:bidi="te-IN"/>
        </w:rPr>
        <w:t>దగ్గరగా</w:t>
      </w:r>
      <w:r w:rsidR="00F915CC" w:rsidRPr="00B91AE8">
        <w:rPr>
          <w:spacing w:val="10"/>
          <w:cs/>
          <w:lang w:bidi="te-IN"/>
        </w:rPr>
        <w:t xml:space="preserve"> </w:t>
      </w:r>
      <w:r w:rsidR="00F915CC" w:rsidRPr="00B91AE8">
        <w:rPr>
          <w:rFonts w:ascii="Gautami" w:hAnsi="Gautami" w:cs="Gautami" w:hint="cs"/>
          <w:spacing w:val="10"/>
          <w:cs/>
          <w:lang w:bidi="te-IN"/>
        </w:rPr>
        <w:t>ఉంది</w:t>
      </w:r>
      <w:r w:rsidR="00F915CC" w:rsidRPr="00B91AE8">
        <w:rPr>
          <w:spacing w:val="10"/>
          <w:cs/>
          <w:lang w:bidi="te-IN"/>
        </w:rPr>
        <w:t xml:space="preserve">. </w:t>
      </w:r>
      <w:r w:rsidR="00415233" w:rsidRPr="00B91AE8">
        <w:rPr>
          <w:rFonts w:ascii="Gautami" w:hAnsi="Gautami" w:cs="Gautami" w:hint="cs"/>
          <w:spacing w:val="10"/>
          <w:cs/>
          <w:lang w:bidi="te-IN"/>
        </w:rPr>
        <w:t>అనే</w:t>
      </w:r>
      <w:r w:rsidR="00415233" w:rsidRPr="00B91AE8">
        <w:rPr>
          <w:spacing w:val="10"/>
          <w:cs/>
          <w:lang w:bidi="te-IN"/>
        </w:rPr>
        <w:t xml:space="preserve"> </w:t>
      </w:r>
      <w:r w:rsidR="00415233" w:rsidRPr="00B91AE8">
        <w:rPr>
          <w:rFonts w:ascii="Gautami" w:hAnsi="Gautami" w:cs="Gautami" w:hint="cs"/>
          <w:spacing w:val="10"/>
          <w:cs/>
          <w:lang w:bidi="te-IN"/>
        </w:rPr>
        <w:t>అరబీ</w:t>
      </w:r>
      <w:r w:rsidR="00415233" w:rsidRPr="00B91AE8">
        <w:rPr>
          <w:spacing w:val="10"/>
          <w:cs/>
          <w:lang w:bidi="te-IN"/>
        </w:rPr>
        <w:t xml:space="preserve"> </w:t>
      </w:r>
      <w:r w:rsidR="00415233" w:rsidRPr="00B91AE8">
        <w:rPr>
          <w:rFonts w:ascii="Gautami" w:hAnsi="Gautami" w:cs="Gautami" w:hint="cs"/>
          <w:spacing w:val="10"/>
          <w:cs/>
          <w:lang w:bidi="te-IN"/>
        </w:rPr>
        <w:t>పదానికి</w:t>
      </w:r>
      <w:r w:rsidR="00415233" w:rsidRPr="00B91AE8">
        <w:rPr>
          <w:spacing w:val="10"/>
          <w:cs/>
          <w:lang w:bidi="te-IN"/>
        </w:rPr>
        <w:t xml:space="preserve"> </w:t>
      </w:r>
      <w:r w:rsidR="00415233" w:rsidRPr="00B91AE8">
        <w:rPr>
          <w:rFonts w:ascii="Gautami" w:hAnsi="Gautami" w:cs="Gautami" w:hint="cs"/>
          <w:spacing w:val="10"/>
          <w:cs/>
          <w:lang w:bidi="te-IN"/>
        </w:rPr>
        <w:t>చాలా</w:t>
      </w:r>
      <w:r w:rsidR="00415233" w:rsidRPr="00B91AE8">
        <w:rPr>
          <w:spacing w:val="10"/>
          <w:cs/>
          <w:lang w:bidi="te-IN"/>
        </w:rPr>
        <w:t xml:space="preserve"> </w:t>
      </w:r>
      <w:r w:rsidR="00415233" w:rsidRPr="00B91AE8">
        <w:rPr>
          <w:rFonts w:ascii="Gautami" w:hAnsi="Gautami" w:cs="Gautami" w:hint="cs"/>
          <w:spacing w:val="10"/>
          <w:cs/>
          <w:lang w:bidi="te-IN"/>
        </w:rPr>
        <w:t>దగ్గరి</w:t>
      </w:r>
      <w:r w:rsidR="00415233" w:rsidRPr="00B91AE8">
        <w:rPr>
          <w:spacing w:val="10"/>
          <w:cs/>
          <w:lang w:bidi="te-IN"/>
        </w:rPr>
        <w:t xml:space="preserve"> </w:t>
      </w:r>
      <w:r w:rsidR="00415233" w:rsidRPr="00B91AE8">
        <w:rPr>
          <w:rFonts w:ascii="Gautami" w:hAnsi="Gautami" w:cs="Gautami" w:hint="cs"/>
          <w:spacing w:val="10"/>
          <w:cs/>
          <w:lang w:bidi="te-IN"/>
        </w:rPr>
        <w:t>పదాన్ని</w:t>
      </w:r>
      <w:r w:rsidR="00415233" w:rsidRPr="00B91AE8">
        <w:rPr>
          <w:spacing w:val="10"/>
          <w:cs/>
          <w:lang w:bidi="te-IN"/>
        </w:rPr>
        <w:t xml:space="preserve"> </w:t>
      </w:r>
      <w:r w:rsidR="00415233" w:rsidRPr="00B91AE8">
        <w:rPr>
          <w:rFonts w:ascii="Gautami" w:hAnsi="Gautami" w:cs="Gautami" w:hint="cs"/>
          <w:spacing w:val="10"/>
          <w:cs/>
          <w:lang w:bidi="te-IN"/>
        </w:rPr>
        <w:t>వాడేవారు</w:t>
      </w:r>
      <w:r w:rsidR="00415233" w:rsidRPr="00B91AE8">
        <w:rPr>
          <w:spacing w:val="10"/>
          <w:cs/>
          <w:lang w:bidi="te-IN"/>
        </w:rPr>
        <w:t xml:space="preserve">. </w:t>
      </w:r>
      <w:r w:rsidR="00F915CC" w:rsidRPr="00B91AE8">
        <w:rPr>
          <w:rFonts w:ascii="Gautami" w:hAnsi="Gautami" w:cs="Gautami" w:hint="cs"/>
          <w:spacing w:val="10"/>
          <w:cs/>
          <w:lang w:bidi="te-IN"/>
        </w:rPr>
        <w:t>ఉదాహరణకు</w:t>
      </w:r>
      <w:r w:rsidR="00F915CC" w:rsidRPr="00B91AE8">
        <w:rPr>
          <w:spacing w:val="10"/>
          <w:cs/>
          <w:lang w:bidi="te-IN"/>
        </w:rPr>
        <w:t xml:space="preserve">, </w:t>
      </w:r>
      <w:r w:rsidR="00F915CC" w:rsidRPr="00B91AE8">
        <w:rPr>
          <w:rFonts w:ascii="Gautami" w:hAnsi="Gautami" w:cs="Gautami" w:hint="cs"/>
          <w:spacing w:val="10"/>
          <w:cs/>
          <w:lang w:bidi="te-IN"/>
        </w:rPr>
        <w:t>హిబ్రూ</w:t>
      </w:r>
      <w:r w:rsidR="00F915CC" w:rsidRPr="00B91AE8">
        <w:rPr>
          <w:spacing w:val="10"/>
          <w:cs/>
          <w:lang w:bidi="te-IN"/>
        </w:rPr>
        <w:t xml:space="preserve"> </w:t>
      </w:r>
      <w:r w:rsidR="00F915CC" w:rsidRPr="00B91AE8">
        <w:rPr>
          <w:rFonts w:ascii="Gautami" w:hAnsi="Gautami" w:cs="Gautami" w:hint="cs"/>
          <w:spacing w:val="10"/>
          <w:cs/>
          <w:lang w:bidi="te-IN"/>
        </w:rPr>
        <w:t>భాషలో</w:t>
      </w:r>
      <w:r w:rsidR="00F915CC" w:rsidRPr="00B91AE8">
        <w:rPr>
          <w:spacing w:val="10"/>
          <w:cs/>
          <w:lang w:bidi="te-IN"/>
        </w:rPr>
        <w:t xml:space="preserve"> </w:t>
      </w:r>
      <w:r w:rsidR="00F915CC" w:rsidRPr="00B91AE8">
        <w:rPr>
          <w:rFonts w:ascii="Gautami" w:hAnsi="Gautami" w:cs="Gautami" w:hint="cs"/>
          <w:spacing w:val="10"/>
          <w:cs/>
          <w:lang w:bidi="te-IN"/>
        </w:rPr>
        <w:t>సృష్టికర్తను</w:t>
      </w:r>
      <w:r w:rsidR="00F915CC" w:rsidRPr="00B91AE8">
        <w:rPr>
          <w:spacing w:val="10"/>
          <w:cs/>
          <w:lang w:bidi="te-IN"/>
        </w:rPr>
        <w:t xml:space="preserve"> </w:t>
      </w:r>
      <w:r w:rsidR="00F915CC" w:rsidRPr="00B91AE8">
        <w:rPr>
          <w:rFonts w:ascii="Gautami" w:hAnsi="Gautami" w:cs="Gautami" w:hint="cs"/>
          <w:spacing w:val="10"/>
          <w:cs/>
          <w:lang w:bidi="te-IN"/>
        </w:rPr>
        <w:t>సూచించే</w:t>
      </w:r>
      <w:r w:rsidR="00F915CC" w:rsidRPr="00B91AE8">
        <w:rPr>
          <w:spacing w:val="10"/>
          <w:cs/>
          <w:lang w:bidi="te-IN"/>
        </w:rPr>
        <w:t xml:space="preserve"> </w:t>
      </w:r>
      <w:r w:rsidR="00F915CC" w:rsidRPr="00B91AE8">
        <w:rPr>
          <w:rFonts w:ascii="Gautami" w:hAnsi="Gautami" w:cs="Gautami" w:hint="cs"/>
          <w:spacing w:val="10"/>
          <w:cs/>
          <w:lang w:bidi="te-IN"/>
        </w:rPr>
        <w:t>పదం</w:t>
      </w:r>
      <w:r w:rsidR="00F915CC" w:rsidRPr="00B91AE8">
        <w:rPr>
          <w:spacing w:val="10"/>
          <w:cs/>
          <w:lang w:bidi="te-IN"/>
        </w:rPr>
        <w:t xml:space="preserve"> </w:t>
      </w:r>
      <w:r w:rsidR="00A66D83" w:rsidRPr="00B91AE8">
        <w:rPr>
          <w:spacing w:val="10"/>
        </w:rPr>
        <w:t>“</w:t>
      </w:r>
      <w:r w:rsidR="00F915CC" w:rsidRPr="00B91AE8">
        <w:rPr>
          <w:rFonts w:ascii="Gautami" w:hAnsi="Gautami" w:cs="Gautami" w:hint="cs"/>
          <w:spacing w:val="10"/>
          <w:cs/>
          <w:lang w:bidi="te-IN"/>
        </w:rPr>
        <w:t>ఎలాహ్</w:t>
      </w:r>
      <w:r w:rsidR="00A66D83" w:rsidRPr="00B91AE8">
        <w:rPr>
          <w:spacing w:val="10"/>
        </w:rPr>
        <w:t xml:space="preserve">”. </w:t>
      </w:r>
      <w:r w:rsidR="00F915CC" w:rsidRPr="00B91AE8">
        <w:rPr>
          <w:rFonts w:ascii="Gautami" w:hAnsi="Gautami" w:cs="Gautami" w:hint="cs"/>
          <w:spacing w:val="10"/>
          <w:cs/>
          <w:lang w:bidi="te-IN"/>
        </w:rPr>
        <w:t>వివిధ</w:t>
      </w:r>
      <w:r w:rsidR="00F915CC" w:rsidRPr="00B91AE8">
        <w:rPr>
          <w:spacing w:val="10"/>
          <w:cs/>
          <w:lang w:bidi="te-IN"/>
        </w:rPr>
        <w:t xml:space="preserve"> </w:t>
      </w:r>
      <w:r w:rsidR="00F915CC" w:rsidRPr="00B91AE8">
        <w:rPr>
          <w:rFonts w:ascii="Gautami" w:hAnsi="Gautami" w:cs="Gautami" w:hint="cs"/>
          <w:spacing w:val="10"/>
          <w:cs/>
          <w:lang w:bidi="te-IN"/>
        </w:rPr>
        <w:t>కారణాల</w:t>
      </w:r>
      <w:r w:rsidR="00F915CC" w:rsidRPr="00B91AE8">
        <w:rPr>
          <w:spacing w:val="10"/>
          <w:cs/>
          <w:lang w:bidi="te-IN"/>
        </w:rPr>
        <w:t xml:space="preserve"> </w:t>
      </w:r>
      <w:r w:rsidR="00F915CC" w:rsidRPr="00B91AE8">
        <w:rPr>
          <w:rFonts w:ascii="Gautami" w:hAnsi="Gautami" w:cs="Gautami" w:hint="cs"/>
          <w:spacing w:val="10"/>
          <w:cs/>
          <w:lang w:bidi="te-IN"/>
        </w:rPr>
        <w:t>వలన</w:t>
      </w:r>
      <w:r w:rsidR="00F915CC" w:rsidRPr="00B91AE8">
        <w:rPr>
          <w:spacing w:val="10"/>
          <w:cs/>
          <w:lang w:bidi="te-IN"/>
        </w:rPr>
        <w:t xml:space="preserve"> </w:t>
      </w:r>
      <w:r w:rsidR="00F915CC" w:rsidRPr="00B91AE8">
        <w:rPr>
          <w:rFonts w:ascii="Gautami" w:hAnsi="Gautami" w:cs="Gautami" w:hint="cs"/>
          <w:spacing w:val="10"/>
          <w:cs/>
          <w:lang w:bidi="te-IN"/>
        </w:rPr>
        <w:t>ముస్లింలు</w:t>
      </w:r>
      <w:r w:rsidR="00F915CC" w:rsidRPr="00B91AE8">
        <w:rPr>
          <w:spacing w:val="10"/>
          <w:cs/>
          <w:lang w:bidi="te-IN"/>
        </w:rPr>
        <w:t xml:space="preserve"> </w:t>
      </w:r>
      <w:r w:rsidR="00F915CC" w:rsidRPr="00B91AE8">
        <w:rPr>
          <w:rFonts w:ascii="Gautami" w:hAnsi="Gautami" w:cs="Gautami" w:hint="cs"/>
          <w:spacing w:val="10"/>
          <w:cs/>
          <w:lang w:bidi="te-IN"/>
        </w:rPr>
        <w:t>ఆరాధించే</w:t>
      </w:r>
      <w:r w:rsidR="00F915CC" w:rsidRPr="00B91AE8">
        <w:rPr>
          <w:spacing w:val="10"/>
          <w:cs/>
          <w:lang w:bidi="te-IN"/>
        </w:rPr>
        <w:t xml:space="preserve"> </w:t>
      </w:r>
      <w:r w:rsidR="00F915CC" w:rsidRPr="00B91AE8">
        <w:rPr>
          <w:rFonts w:ascii="Gautami" w:hAnsi="Gautami" w:cs="Gautami" w:hint="cs"/>
          <w:spacing w:val="10"/>
          <w:cs/>
          <w:lang w:bidi="te-IN"/>
        </w:rPr>
        <w:t>దైవం</w:t>
      </w:r>
      <w:r w:rsidR="00F915CC" w:rsidRPr="00B91AE8">
        <w:rPr>
          <w:spacing w:val="10"/>
          <w:cs/>
          <w:lang w:bidi="te-IN"/>
        </w:rPr>
        <w:t xml:space="preserve"> </w:t>
      </w:r>
      <w:r w:rsidR="00F915CC" w:rsidRPr="00B91AE8">
        <w:rPr>
          <w:rFonts w:ascii="Gautami" w:hAnsi="Gautami" w:cs="Gautami" w:hint="cs"/>
          <w:spacing w:val="10"/>
          <w:cs/>
          <w:lang w:bidi="te-IN"/>
        </w:rPr>
        <w:t>మరియు</w:t>
      </w:r>
      <w:r w:rsidR="00F915CC" w:rsidRPr="00B91AE8">
        <w:rPr>
          <w:spacing w:val="10"/>
          <w:cs/>
          <w:lang w:bidi="te-IN"/>
        </w:rPr>
        <w:t xml:space="preserve"> </w:t>
      </w:r>
      <w:r w:rsidR="00F915CC" w:rsidRPr="00B91AE8">
        <w:rPr>
          <w:rFonts w:ascii="Gautami" w:hAnsi="Gautami" w:cs="Gautami" w:hint="cs"/>
          <w:spacing w:val="10"/>
          <w:cs/>
          <w:lang w:bidi="te-IN"/>
        </w:rPr>
        <w:t>అబ్రహాం</w:t>
      </w:r>
      <w:r w:rsidR="00F915CC" w:rsidRPr="00B91AE8">
        <w:rPr>
          <w:spacing w:val="10"/>
          <w:cs/>
          <w:lang w:bidi="te-IN"/>
        </w:rPr>
        <w:t xml:space="preserve">, </w:t>
      </w:r>
      <w:r w:rsidR="00F915CC" w:rsidRPr="00B91AE8">
        <w:rPr>
          <w:rFonts w:ascii="Gautami" w:hAnsi="Gautami" w:cs="Gautami" w:hint="cs"/>
          <w:spacing w:val="10"/>
          <w:cs/>
          <w:lang w:bidi="te-IN"/>
        </w:rPr>
        <w:t>మోసెస్</w:t>
      </w:r>
      <w:r w:rsidR="00F915CC" w:rsidRPr="00B91AE8">
        <w:rPr>
          <w:spacing w:val="10"/>
          <w:cs/>
          <w:lang w:bidi="te-IN"/>
        </w:rPr>
        <w:t xml:space="preserve">, </w:t>
      </w:r>
      <w:r w:rsidR="00F915CC" w:rsidRPr="00B91AE8">
        <w:rPr>
          <w:rFonts w:ascii="Gautami" w:hAnsi="Gautami" w:cs="Gautami" w:hint="cs"/>
          <w:spacing w:val="10"/>
          <w:cs/>
          <w:lang w:bidi="te-IN"/>
        </w:rPr>
        <w:t>జీసస్</w:t>
      </w:r>
      <w:r w:rsidR="00F915CC" w:rsidRPr="00B91AE8">
        <w:rPr>
          <w:spacing w:val="10"/>
          <w:cs/>
          <w:lang w:bidi="te-IN"/>
        </w:rPr>
        <w:t xml:space="preserve"> </w:t>
      </w:r>
      <w:r w:rsidR="00F915CC" w:rsidRPr="00B91AE8">
        <w:rPr>
          <w:rFonts w:ascii="Gautami" w:hAnsi="Gautami" w:cs="Gautami" w:hint="cs"/>
          <w:spacing w:val="10"/>
          <w:cs/>
          <w:lang w:bidi="te-IN"/>
        </w:rPr>
        <w:t>లు</w:t>
      </w:r>
      <w:r w:rsidR="00F915CC" w:rsidRPr="00B91AE8">
        <w:rPr>
          <w:spacing w:val="10"/>
          <w:cs/>
          <w:lang w:bidi="te-IN"/>
        </w:rPr>
        <w:t xml:space="preserve"> </w:t>
      </w:r>
      <w:r w:rsidR="00F915CC" w:rsidRPr="00B91AE8">
        <w:rPr>
          <w:rFonts w:ascii="Gautami" w:hAnsi="Gautami" w:cs="Gautami" w:hint="cs"/>
          <w:spacing w:val="10"/>
          <w:cs/>
          <w:lang w:bidi="te-IN"/>
        </w:rPr>
        <w:t>ఆరాధించిన</w:t>
      </w:r>
      <w:r w:rsidR="00F915CC" w:rsidRPr="00B91AE8">
        <w:rPr>
          <w:spacing w:val="10"/>
          <w:cs/>
          <w:lang w:bidi="te-IN"/>
        </w:rPr>
        <w:t xml:space="preserve"> </w:t>
      </w:r>
      <w:r w:rsidR="00F915CC" w:rsidRPr="00B91AE8">
        <w:rPr>
          <w:rFonts w:ascii="Gautami" w:hAnsi="Gautami" w:cs="Gautami" w:hint="cs"/>
          <w:spacing w:val="10"/>
          <w:cs/>
          <w:lang w:bidi="te-IN"/>
        </w:rPr>
        <w:t>దైవం</w:t>
      </w:r>
      <w:r w:rsidR="00F915CC" w:rsidRPr="00B91AE8">
        <w:rPr>
          <w:spacing w:val="10"/>
          <w:cs/>
          <w:lang w:bidi="te-IN"/>
        </w:rPr>
        <w:t xml:space="preserve"> </w:t>
      </w:r>
      <w:r w:rsidR="00F915CC" w:rsidRPr="00B91AE8">
        <w:rPr>
          <w:rFonts w:ascii="Gautami" w:hAnsi="Gautami" w:cs="Gautami" w:hint="cs"/>
          <w:spacing w:val="10"/>
          <w:cs/>
          <w:lang w:bidi="te-IN"/>
        </w:rPr>
        <w:t>వేరని</w:t>
      </w:r>
      <w:r w:rsidR="00F915CC" w:rsidRPr="00B91AE8">
        <w:rPr>
          <w:spacing w:val="10"/>
          <w:cs/>
          <w:lang w:bidi="te-IN"/>
        </w:rPr>
        <w:t xml:space="preserve"> </w:t>
      </w:r>
      <w:r w:rsidR="00F915CC" w:rsidRPr="00B91AE8">
        <w:rPr>
          <w:rFonts w:ascii="Gautami" w:hAnsi="Gautami" w:cs="Gautami" w:hint="cs"/>
          <w:spacing w:val="10"/>
          <w:cs/>
          <w:lang w:bidi="te-IN"/>
        </w:rPr>
        <w:t>పొరపాటున</w:t>
      </w:r>
      <w:r w:rsidR="00F915CC" w:rsidRPr="00B91AE8">
        <w:rPr>
          <w:spacing w:val="10"/>
          <w:cs/>
          <w:lang w:bidi="te-IN"/>
        </w:rPr>
        <w:t xml:space="preserve"> </w:t>
      </w:r>
      <w:r w:rsidR="00F915CC" w:rsidRPr="00B91AE8">
        <w:rPr>
          <w:rFonts w:ascii="Gautami" w:hAnsi="Gautami" w:cs="Gautami" w:hint="cs"/>
          <w:spacing w:val="10"/>
          <w:cs/>
          <w:lang w:bidi="te-IN"/>
        </w:rPr>
        <w:t>కొందరు</w:t>
      </w:r>
      <w:r w:rsidR="00F915CC" w:rsidRPr="00B91AE8">
        <w:rPr>
          <w:spacing w:val="10"/>
          <w:cs/>
          <w:lang w:bidi="te-IN"/>
        </w:rPr>
        <w:t xml:space="preserve"> </w:t>
      </w:r>
      <w:r w:rsidR="00F915CC" w:rsidRPr="00B91AE8">
        <w:rPr>
          <w:rFonts w:ascii="Gautami" w:hAnsi="Gautami" w:cs="Gautami" w:hint="cs"/>
          <w:spacing w:val="10"/>
          <w:cs/>
          <w:lang w:bidi="te-IN"/>
        </w:rPr>
        <w:t>ముస్లిమేతరులు</w:t>
      </w:r>
      <w:r w:rsidR="00F915CC" w:rsidRPr="00B91AE8">
        <w:rPr>
          <w:spacing w:val="10"/>
          <w:cs/>
          <w:lang w:bidi="te-IN"/>
        </w:rPr>
        <w:t xml:space="preserve"> </w:t>
      </w:r>
      <w:r w:rsidR="00F915CC" w:rsidRPr="00B91AE8">
        <w:rPr>
          <w:rFonts w:ascii="Gautami" w:hAnsi="Gautami" w:cs="Gautami" w:hint="cs"/>
          <w:spacing w:val="10"/>
          <w:cs/>
          <w:lang w:bidi="te-IN"/>
        </w:rPr>
        <w:t>నమ్ముతున్నారు</w:t>
      </w:r>
      <w:r w:rsidR="00F915CC" w:rsidRPr="00B91AE8">
        <w:rPr>
          <w:spacing w:val="10"/>
          <w:cs/>
          <w:lang w:bidi="te-IN"/>
        </w:rPr>
        <w:t xml:space="preserve">. </w:t>
      </w:r>
      <w:r w:rsidR="00F915CC" w:rsidRPr="00B91AE8">
        <w:rPr>
          <w:rFonts w:ascii="Gautami" w:hAnsi="Gautami" w:cs="Gautami" w:hint="cs"/>
          <w:spacing w:val="10"/>
          <w:cs/>
          <w:lang w:bidi="te-IN"/>
        </w:rPr>
        <w:t>దీనిలో</w:t>
      </w:r>
      <w:r w:rsidR="00F915CC" w:rsidRPr="00B91AE8">
        <w:rPr>
          <w:spacing w:val="10"/>
          <w:cs/>
          <w:lang w:bidi="te-IN"/>
        </w:rPr>
        <w:t xml:space="preserve"> </w:t>
      </w:r>
      <w:r w:rsidR="00F915CC" w:rsidRPr="00B91AE8">
        <w:rPr>
          <w:rFonts w:ascii="Gautami" w:hAnsi="Gautami" w:cs="Gautami" w:hint="cs"/>
          <w:spacing w:val="10"/>
          <w:cs/>
          <w:lang w:bidi="te-IN"/>
        </w:rPr>
        <w:t>సత్యం</w:t>
      </w:r>
      <w:r w:rsidR="00F915CC" w:rsidRPr="00B91AE8">
        <w:rPr>
          <w:spacing w:val="10"/>
          <w:cs/>
          <w:lang w:bidi="te-IN"/>
        </w:rPr>
        <w:t xml:space="preserve"> </w:t>
      </w:r>
      <w:r w:rsidR="00F915CC" w:rsidRPr="00B91AE8">
        <w:rPr>
          <w:rFonts w:ascii="Gautami" w:hAnsi="Gautami" w:cs="Gautami" w:hint="cs"/>
          <w:spacing w:val="10"/>
          <w:cs/>
          <w:lang w:bidi="te-IN"/>
        </w:rPr>
        <w:t>ఏ</w:t>
      </w:r>
      <w:r w:rsidR="00F915CC" w:rsidRPr="00B91AE8">
        <w:rPr>
          <w:spacing w:val="10"/>
          <w:cs/>
          <w:lang w:bidi="te-IN"/>
        </w:rPr>
        <w:t xml:space="preserve"> </w:t>
      </w:r>
      <w:r w:rsidR="00F915CC" w:rsidRPr="00B91AE8">
        <w:rPr>
          <w:rFonts w:ascii="Gautami" w:hAnsi="Gautami" w:cs="Gautami" w:hint="cs"/>
          <w:spacing w:val="10"/>
          <w:cs/>
          <w:lang w:bidi="te-IN"/>
        </w:rPr>
        <w:t>మాత్రమూ</w:t>
      </w:r>
      <w:r w:rsidR="00F915CC" w:rsidRPr="00B91AE8">
        <w:rPr>
          <w:spacing w:val="10"/>
          <w:cs/>
          <w:lang w:bidi="te-IN"/>
        </w:rPr>
        <w:t xml:space="preserve"> </w:t>
      </w:r>
      <w:r w:rsidR="00F915CC" w:rsidRPr="00B91AE8">
        <w:rPr>
          <w:rFonts w:ascii="Gautami" w:hAnsi="Gautami" w:cs="Gautami" w:hint="cs"/>
          <w:spacing w:val="10"/>
          <w:cs/>
          <w:lang w:bidi="te-IN"/>
        </w:rPr>
        <w:t>లేదు</w:t>
      </w:r>
      <w:r w:rsidR="00F915CC" w:rsidRPr="00B91AE8">
        <w:rPr>
          <w:spacing w:val="10"/>
          <w:cs/>
          <w:lang w:bidi="te-IN"/>
        </w:rPr>
        <w:t xml:space="preserve">. </w:t>
      </w:r>
      <w:r w:rsidR="00F915CC" w:rsidRPr="00B91AE8">
        <w:rPr>
          <w:rFonts w:ascii="Gautami" w:hAnsi="Gautami" w:cs="Gautami" w:hint="cs"/>
          <w:spacing w:val="10"/>
          <w:cs/>
          <w:lang w:bidi="te-IN"/>
        </w:rPr>
        <w:t>ఎందుకంటే</w:t>
      </w:r>
      <w:r w:rsidR="00F915CC" w:rsidRPr="00B91AE8">
        <w:rPr>
          <w:spacing w:val="10"/>
          <w:cs/>
          <w:lang w:bidi="te-IN"/>
        </w:rPr>
        <w:t xml:space="preserve">, </w:t>
      </w:r>
      <w:r w:rsidR="00F915CC" w:rsidRPr="00B91AE8">
        <w:rPr>
          <w:rFonts w:ascii="Gautami" w:hAnsi="Gautami" w:cs="Gautami" w:hint="cs"/>
          <w:spacing w:val="10"/>
          <w:cs/>
          <w:lang w:bidi="te-IN"/>
        </w:rPr>
        <w:t>ఇస్లాం</w:t>
      </w:r>
      <w:r w:rsidR="00F915CC" w:rsidRPr="00B91AE8">
        <w:rPr>
          <w:spacing w:val="10"/>
          <w:cs/>
          <w:lang w:bidi="te-IN"/>
        </w:rPr>
        <w:t xml:space="preserve"> </w:t>
      </w:r>
      <w:r w:rsidR="00F915CC" w:rsidRPr="00B91AE8">
        <w:rPr>
          <w:rFonts w:ascii="Gautami" w:hAnsi="Gautami" w:cs="Gautami" w:hint="cs"/>
          <w:spacing w:val="10"/>
          <w:cs/>
          <w:lang w:bidi="te-IN"/>
        </w:rPr>
        <w:t>ధర్మం</w:t>
      </w:r>
      <w:r w:rsidR="00F915CC" w:rsidRPr="00B91AE8">
        <w:rPr>
          <w:spacing w:val="10"/>
          <w:cs/>
          <w:lang w:bidi="te-IN"/>
        </w:rPr>
        <w:t xml:space="preserve"> </w:t>
      </w:r>
      <w:r w:rsidR="00F915CC" w:rsidRPr="00B91AE8">
        <w:rPr>
          <w:rFonts w:ascii="Gautami" w:hAnsi="Gautami" w:cs="Gautami" w:hint="cs"/>
          <w:spacing w:val="10"/>
          <w:cs/>
          <w:lang w:bidi="te-IN"/>
        </w:rPr>
        <w:t>యొక్క</w:t>
      </w:r>
      <w:r w:rsidR="00F915CC" w:rsidRPr="00B91AE8">
        <w:rPr>
          <w:spacing w:val="10"/>
          <w:cs/>
          <w:lang w:bidi="te-IN"/>
        </w:rPr>
        <w:t xml:space="preserve"> </w:t>
      </w:r>
      <w:r w:rsidR="00F915CC" w:rsidRPr="00B91AE8">
        <w:rPr>
          <w:rFonts w:ascii="Gautami" w:hAnsi="Gautami" w:cs="Gautami" w:hint="cs"/>
          <w:spacing w:val="10"/>
          <w:cs/>
          <w:lang w:bidi="te-IN"/>
        </w:rPr>
        <w:t>స్వచ్ఛమైన</w:t>
      </w:r>
      <w:r w:rsidR="00F915CC" w:rsidRPr="00B91AE8">
        <w:rPr>
          <w:spacing w:val="10"/>
          <w:cs/>
          <w:lang w:bidi="te-IN"/>
        </w:rPr>
        <w:t xml:space="preserve"> </w:t>
      </w:r>
      <w:r w:rsidR="00F915CC" w:rsidRPr="00B91AE8">
        <w:rPr>
          <w:rFonts w:ascii="Gautami" w:hAnsi="Gautami" w:cs="Gautami" w:hint="cs"/>
          <w:spacing w:val="10"/>
          <w:cs/>
          <w:lang w:bidi="te-IN"/>
        </w:rPr>
        <w:t>ఏకదైవత్వం</w:t>
      </w:r>
      <w:r w:rsidR="00F915CC" w:rsidRPr="00B91AE8">
        <w:rPr>
          <w:spacing w:val="10"/>
          <w:cs/>
          <w:lang w:bidi="te-IN"/>
        </w:rPr>
        <w:t xml:space="preserve"> </w:t>
      </w:r>
      <w:r w:rsidR="00F915CC" w:rsidRPr="00B91AE8">
        <w:rPr>
          <w:rFonts w:ascii="Gautami" w:hAnsi="Gautami" w:cs="Gautami" w:hint="cs"/>
          <w:spacing w:val="10"/>
          <w:cs/>
          <w:lang w:bidi="te-IN"/>
        </w:rPr>
        <w:t>ప్రజలందరినీ</w:t>
      </w:r>
      <w:r w:rsidR="00F915CC" w:rsidRPr="00B91AE8">
        <w:rPr>
          <w:spacing w:val="10"/>
          <w:cs/>
          <w:lang w:bidi="te-IN"/>
        </w:rPr>
        <w:t xml:space="preserve"> </w:t>
      </w:r>
      <w:r w:rsidR="00F915CC" w:rsidRPr="00B91AE8">
        <w:rPr>
          <w:rFonts w:ascii="Gautami" w:hAnsi="Gautami" w:cs="Gautami" w:hint="cs"/>
          <w:spacing w:val="10"/>
          <w:cs/>
          <w:lang w:bidi="te-IN"/>
        </w:rPr>
        <w:t>నూహ్</w:t>
      </w:r>
      <w:r w:rsidR="00F915CC" w:rsidRPr="00B91AE8">
        <w:rPr>
          <w:spacing w:val="10"/>
          <w:cs/>
          <w:lang w:bidi="te-IN"/>
        </w:rPr>
        <w:t xml:space="preserve">, </w:t>
      </w:r>
      <w:r w:rsidR="00F915CC" w:rsidRPr="00B91AE8">
        <w:rPr>
          <w:rFonts w:ascii="Gautami" w:hAnsi="Gautami" w:cs="Gautami" w:hint="cs"/>
          <w:spacing w:val="10"/>
          <w:cs/>
          <w:lang w:bidi="te-IN"/>
        </w:rPr>
        <w:t>అబ్రహాం</w:t>
      </w:r>
      <w:r w:rsidR="00F915CC" w:rsidRPr="00B91AE8">
        <w:rPr>
          <w:spacing w:val="10"/>
          <w:cs/>
          <w:lang w:bidi="te-IN"/>
        </w:rPr>
        <w:t xml:space="preserve">, </w:t>
      </w:r>
      <w:r w:rsidR="00F915CC" w:rsidRPr="00B91AE8">
        <w:rPr>
          <w:rFonts w:ascii="Gautami" w:hAnsi="Gautami" w:cs="Gautami" w:hint="cs"/>
          <w:spacing w:val="10"/>
          <w:cs/>
          <w:lang w:bidi="te-IN"/>
        </w:rPr>
        <w:t>మోసెస్</w:t>
      </w:r>
      <w:r w:rsidR="00F915CC" w:rsidRPr="00B91AE8">
        <w:rPr>
          <w:spacing w:val="10"/>
          <w:cs/>
          <w:lang w:bidi="te-IN"/>
        </w:rPr>
        <w:t xml:space="preserve">, </w:t>
      </w:r>
      <w:r w:rsidR="00F915CC" w:rsidRPr="00B91AE8">
        <w:rPr>
          <w:rFonts w:ascii="Gautami" w:hAnsi="Gautami" w:cs="Gautami" w:hint="cs"/>
          <w:spacing w:val="10"/>
          <w:cs/>
          <w:lang w:bidi="te-IN"/>
        </w:rPr>
        <w:t>జీసస్</w:t>
      </w:r>
      <w:r w:rsidR="00F915CC" w:rsidRPr="00B91AE8">
        <w:rPr>
          <w:spacing w:val="10"/>
          <w:cs/>
          <w:lang w:bidi="te-IN"/>
        </w:rPr>
        <w:t xml:space="preserve"> </w:t>
      </w:r>
      <w:r w:rsidR="00F915CC" w:rsidRPr="00B91AE8">
        <w:rPr>
          <w:rFonts w:ascii="Gautami" w:hAnsi="Gautami" w:cs="Gautami" w:hint="cs"/>
          <w:spacing w:val="10"/>
          <w:cs/>
          <w:lang w:bidi="te-IN"/>
        </w:rPr>
        <w:t>మరియు</w:t>
      </w:r>
      <w:r w:rsidR="00F915CC" w:rsidRPr="00B91AE8">
        <w:rPr>
          <w:spacing w:val="10"/>
          <w:cs/>
          <w:lang w:bidi="te-IN"/>
        </w:rPr>
        <w:t xml:space="preserve"> </w:t>
      </w:r>
      <w:r w:rsidR="00F915CC" w:rsidRPr="00B91AE8">
        <w:rPr>
          <w:rFonts w:ascii="Gautami" w:hAnsi="Gautami" w:cs="Gautami" w:hint="cs"/>
          <w:spacing w:val="10"/>
          <w:cs/>
          <w:lang w:bidi="te-IN"/>
        </w:rPr>
        <w:t>ఇతర</w:t>
      </w:r>
      <w:r w:rsidR="00F915CC" w:rsidRPr="00B91AE8">
        <w:rPr>
          <w:spacing w:val="10"/>
          <w:cs/>
          <w:lang w:bidi="te-IN"/>
        </w:rPr>
        <w:t xml:space="preserve"> </w:t>
      </w:r>
      <w:r w:rsidR="00F915CC" w:rsidRPr="00B91AE8">
        <w:rPr>
          <w:rFonts w:ascii="Gautami" w:hAnsi="Gautami" w:cs="Gautami" w:hint="cs"/>
          <w:spacing w:val="10"/>
          <w:cs/>
          <w:lang w:bidi="te-IN"/>
        </w:rPr>
        <w:t>ప్రవక్తలందరి</w:t>
      </w:r>
      <w:r w:rsidR="00F915CC" w:rsidRPr="00B91AE8">
        <w:rPr>
          <w:spacing w:val="10"/>
          <w:cs/>
          <w:lang w:bidi="te-IN"/>
        </w:rPr>
        <w:t xml:space="preserve"> </w:t>
      </w:r>
      <w:r w:rsidR="00F915CC" w:rsidRPr="00B91AE8">
        <w:rPr>
          <w:rFonts w:ascii="Gautami" w:hAnsi="Gautami" w:cs="Gautami" w:hint="cs"/>
          <w:spacing w:val="10"/>
          <w:cs/>
          <w:lang w:bidi="te-IN"/>
        </w:rPr>
        <w:t>ఆరాధ్య</w:t>
      </w:r>
      <w:r w:rsidR="00F915CC" w:rsidRPr="00B91AE8">
        <w:rPr>
          <w:spacing w:val="10"/>
          <w:cs/>
          <w:lang w:bidi="te-IN"/>
        </w:rPr>
        <w:t xml:space="preserve"> </w:t>
      </w:r>
      <w:r w:rsidR="00F915CC" w:rsidRPr="00B91AE8">
        <w:rPr>
          <w:rFonts w:ascii="Gautami" w:hAnsi="Gautami" w:cs="Gautami" w:hint="cs"/>
          <w:spacing w:val="10"/>
          <w:cs/>
          <w:lang w:bidi="te-IN"/>
        </w:rPr>
        <w:t>దైవమైన</w:t>
      </w:r>
      <w:r w:rsidR="00F915CC" w:rsidRPr="00B91AE8">
        <w:rPr>
          <w:spacing w:val="10"/>
          <w:cs/>
          <w:lang w:bidi="te-IN"/>
        </w:rPr>
        <w:t xml:space="preserve"> </w:t>
      </w:r>
      <w:r w:rsidR="00F915CC" w:rsidRPr="00B91AE8">
        <w:rPr>
          <w:rFonts w:ascii="Gautami" w:hAnsi="Gautami" w:cs="Gautami" w:hint="cs"/>
          <w:spacing w:val="10"/>
          <w:cs/>
          <w:lang w:bidi="te-IN"/>
        </w:rPr>
        <w:t>అల్లాహ్</w:t>
      </w:r>
      <w:r w:rsidR="00F915CC" w:rsidRPr="00B91AE8">
        <w:rPr>
          <w:spacing w:val="10"/>
          <w:cs/>
          <w:lang w:bidi="te-IN"/>
        </w:rPr>
        <w:t xml:space="preserve"> </w:t>
      </w:r>
      <w:r w:rsidR="00F915CC" w:rsidRPr="00B91AE8">
        <w:rPr>
          <w:rFonts w:ascii="Gautami" w:hAnsi="Gautami" w:cs="Gautami" w:hint="cs"/>
          <w:spacing w:val="10"/>
          <w:cs/>
          <w:lang w:bidi="te-IN"/>
        </w:rPr>
        <w:t>ను</w:t>
      </w:r>
      <w:r w:rsidR="00F915CC" w:rsidRPr="00B91AE8">
        <w:rPr>
          <w:spacing w:val="10"/>
          <w:cs/>
          <w:lang w:bidi="te-IN"/>
        </w:rPr>
        <w:t xml:space="preserve"> </w:t>
      </w:r>
      <w:r w:rsidR="00F915CC" w:rsidRPr="00B91AE8">
        <w:rPr>
          <w:rFonts w:ascii="Gautami" w:hAnsi="Gautami" w:cs="Gautami" w:hint="cs"/>
          <w:spacing w:val="10"/>
          <w:cs/>
          <w:lang w:bidi="te-IN"/>
        </w:rPr>
        <w:t>మాత్రమే</w:t>
      </w:r>
      <w:r w:rsidR="00F915CC" w:rsidRPr="00B91AE8">
        <w:rPr>
          <w:spacing w:val="10"/>
          <w:cs/>
          <w:lang w:bidi="te-IN"/>
        </w:rPr>
        <w:t xml:space="preserve"> </w:t>
      </w:r>
      <w:r w:rsidR="00F915CC" w:rsidRPr="00B91AE8">
        <w:rPr>
          <w:rFonts w:ascii="Gautami" w:hAnsi="Gautami" w:cs="Gautami" w:hint="cs"/>
          <w:spacing w:val="10"/>
          <w:cs/>
          <w:lang w:bidi="te-IN"/>
        </w:rPr>
        <w:t>ఆరాధించమని</w:t>
      </w:r>
      <w:r w:rsidR="00F915CC" w:rsidRPr="00B91AE8">
        <w:rPr>
          <w:spacing w:val="10"/>
          <w:cs/>
          <w:lang w:bidi="te-IN"/>
        </w:rPr>
        <w:t xml:space="preserve"> </w:t>
      </w:r>
      <w:r w:rsidR="00F915CC" w:rsidRPr="00B91AE8">
        <w:rPr>
          <w:rFonts w:ascii="Gautami" w:hAnsi="Gautami" w:cs="Gautami" w:hint="cs"/>
          <w:spacing w:val="10"/>
          <w:cs/>
          <w:lang w:bidi="te-IN"/>
        </w:rPr>
        <w:t>ఆహ్వానిస్తున్నది</w:t>
      </w:r>
      <w:r w:rsidR="00F915CC" w:rsidRPr="00B91AE8">
        <w:rPr>
          <w:spacing w:val="10"/>
          <w:cs/>
          <w:lang w:bidi="te-IN"/>
        </w:rPr>
        <w:t xml:space="preserve">. </w:t>
      </w:r>
    </w:p>
    <w:p w:rsidR="00A66D83" w:rsidRPr="00B91AE8" w:rsidRDefault="00A66D83" w:rsidP="00194CA5">
      <w:pPr>
        <w:pStyle w:val="NormalWeb"/>
        <w:spacing w:after="98" w:afterAutospacing="0"/>
        <w:ind w:firstLine="458"/>
        <w:jc w:val="both"/>
        <w:rPr>
          <w:rStyle w:val="Strong"/>
          <w:color w:val="800000"/>
          <w:sz w:val="27"/>
          <w:szCs w:val="27"/>
          <w:lang w:bidi="te-IN"/>
        </w:rPr>
      </w:pPr>
      <w:r w:rsidRPr="00B91AE8">
        <w:rPr>
          <w:rStyle w:val="Strong"/>
          <w:color w:val="800000"/>
          <w:spacing w:val="10"/>
          <w:sz w:val="27"/>
          <w:szCs w:val="27"/>
          <w:lang w:bidi="te-IN"/>
        </w:rPr>
        <w:t xml:space="preserve">4. </w:t>
      </w:r>
      <w:r w:rsidR="00F915CC" w:rsidRPr="00B91AE8">
        <w:rPr>
          <w:rStyle w:val="Strong"/>
          <w:rFonts w:ascii="Gautami" w:hAnsi="Gautami" w:cs="Gautami" w:hint="cs"/>
          <w:color w:val="800000"/>
          <w:spacing w:val="10"/>
          <w:sz w:val="27"/>
          <w:szCs w:val="27"/>
          <w:cs/>
          <w:lang w:bidi="te-IN"/>
        </w:rPr>
        <w:t>ముహమ్మద్</w:t>
      </w:r>
      <w:r w:rsidR="00F915CC" w:rsidRPr="00B91AE8">
        <w:rPr>
          <w:rStyle w:val="Strong"/>
          <w:color w:val="800000"/>
          <w:spacing w:val="10"/>
          <w:sz w:val="27"/>
          <w:szCs w:val="27"/>
          <w:cs/>
          <w:lang w:bidi="te-IN"/>
        </w:rPr>
        <w:t xml:space="preserve"> </w:t>
      </w:r>
      <w:r w:rsidR="00F915CC" w:rsidRPr="00B91AE8">
        <w:rPr>
          <w:rStyle w:val="Strong"/>
          <w:rFonts w:ascii="Gautami" w:hAnsi="Gautami" w:cs="Gautami" w:hint="cs"/>
          <w:color w:val="800000"/>
          <w:spacing w:val="10"/>
          <w:sz w:val="27"/>
          <w:szCs w:val="27"/>
          <w:cs/>
          <w:lang w:bidi="te-IN"/>
        </w:rPr>
        <w:t>అంటే</w:t>
      </w:r>
      <w:r w:rsidR="00F915CC" w:rsidRPr="00B91AE8">
        <w:rPr>
          <w:rStyle w:val="Strong"/>
          <w:color w:val="800000"/>
          <w:spacing w:val="10"/>
          <w:sz w:val="27"/>
          <w:szCs w:val="27"/>
          <w:cs/>
          <w:lang w:bidi="te-IN"/>
        </w:rPr>
        <w:t xml:space="preserve"> </w:t>
      </w:r>
      <w:r w:rsidR="00F915CC" w:rsidRPr="00B91AE8">
        <w:rPr>
          <w:rStyle w:val="Strong"/>
          <w:rFonts w:ascii="Gautami" w:hAnsi="Gautami" w:cs="Gautami" w:hint="cs"/>
          <w:color w:val="800000"/>
          <w:spacing w:val="10"/>
          <w:sz w:val="27"/>
          <w:szCs w:val="27"/>
          <w:cs/>
          <w:lang w:bidi="te-IN"/>
        </w:rPr>
        <w:t>ఎవరు</w:t>
      </w:r>
      <w:r w:rsidRPr="00B91AE8">
        <w:rPr>
          <w:rStyle w:val="Strong"/>
          <w:color w:val="800000"/>
          <w:spacing w:val="10"/>
          <w:sz w:val="27"/>
          <w:szCs w:val="27"/>
          <w:lang w:bidi="te-IN"/>
        </w:rPr>
        <w:t xml:space="preserve">? </w:t>
      </w:r>
    </w:p>
    <w:p w:rsidR="00A66D83" w:rsidRPr="00B91AE8" w:rsidRDefault="00B1716D" w:rsidP="00194CA5">
      <w:pPr>
        <w:pStyle w:val="NormalWeb"/>
        <w:spacing w:after="98" w:afterAutospacing="0"/>
        <w:ind w:firstLine="458"/>
        <w:jc w:val="both"/>
        <w:rPr>
          <w:spacing w:val="10"/>
        </w:rPr>
      </w:pPr>
      <w:r w:rsidRPr="00B91AE8">
        <w:rPr>
          <w:rFonts w:ascii="Gautami" w:hAnsi="Gautami" w:cs="Gautami" w:hint="cs"/>
          <w:spacing w:val="10"/>
          <w:cs/>
          <w:lang w:bidi="te-IN"/>
        </w:rPr>
        <w:lastRenderedPageBreak/>
        <w:t>ముహమ్మద్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సల్లల్లాహు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అలైహి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వసల్లం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మానవజాతి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కొరకు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పంపబడిన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చిట్టచివరి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ప్రవక్త</w:t>
      </w:r>
      <w:r w:rsidRPr="00B91AE8">
        <w:rPr>
          <w:spacing w:val="10"/>
          <w:cs/>
          <w:lang w:bidi="te-IN"/>
        </w:rPr>
        <w:t xml:space="preserve">. </w:t>
      </w:r>
      <w:r w:rsidRPr="00B91AE8">
        <w:rPr>
          <w:rFonts w:ascii="Gautami" w:hAnsi="Gautami" w:cs="Gautami" w:hint="cs"/>
          <w:spacing w:val="10"/>
          <w:cs/>
          <w:lang w:bidi="te-IN"/>
        </w:rPr>
        <w:t>తన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spacing w:val="10"/>
        </w:rPr>
        <w:t>40</w:t>
      </w:r>
      <w:r w:rsidRPr="00B91AE8">
        <w:rPr>
          <w:rFonts w:ascii="Gautami" w:hAnsi="Gautami" w:cs="Gautami" w:hint="cs"/>
          <w:spacing w:val="10"/>
          <w:cs/>
          <w:lang w:bidi="te-IN"/>
        </w:rPr>
        <w:t>వ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సంవత్సరంలో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అల్లాహ్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నుండి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ఆయన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దివ్యవాణి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అందుకున్నారు</w:t>
      </w:r>
      <w:r w:rsidRPr="00B91AE8">
        <w:rPr>
          <w:spacing w:val="10"/>
          <w:cs/>
          <w:lang w:bidi="te-IN"/>
        </w:rPr>
        <w:t xml:space="preserve">. </w:t>
      </w:r>
      <w:r w:rsidRPr="00B91AE8">
        <w:rPr>
          <w:rFonts w:ascii="Gautami" w:hAnsi="Gautami" w:cs="Gautami" w:hint="cs"/>
          <w:spacing w:val="10"/>
          <w:cs/>
          <w:lang w:bidi="te-IN"/>
        </w:rPr>
        <w:t>తన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మిగిలిన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జీవితమంతా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ఆయన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అల్లాహ్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తనపై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అవతరింపజేసిన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ఇస్లాం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ధర్మం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గురించి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వివరించడంలో</w:t>
      </w:r>
      <w:r w:rsidRPr="00B91AE8">
        <w:rPr>
          <w:spacing w:val="10"/>
          <w:cs/>
          <w:lang w:bidi="te-IN"/>
        </w:rPr>
        <w:t xml:space="preserve">, </w:t>
      </w:r>
      <w:r w:rsidRPr="00B91AE8">
        <w:rPr>
          <w:rFonts w:ascii="Gautami" w:hAnsi="Gautami" w:cs="Gautami" w:hint="cs"/>
          <w:spacing w:val="10"/>
          <w:cs/>
          <w:lang w:bidi="te-IN"/>
        </w:rPr>
        <w:t>స్వయంగా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అక్షరాలా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ఆచరించి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చూపడంలో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గడిపారు</w:t>
      </w:r>
      <w:r w:rsidRPr="00B91AE8">
        <w:rPr>
          <w:spacing w:val="10"/>
          <w:cs/>
          <w:lang w:bidi="te-IN"/>
        </w:rPr>
        <w:t xml:space="preserve">. </w:t>
      </w:r>
      <w:r w:rsidRPr="00B91AE8">
        <w:rPr>
          <w:rFonts w:ascii="Gautami" w:hAnsi="Gautami" w:cs="Gautami" w:hint="cs"/>
          <w:spacing w:val="10"/>
          <w:cs/>
          <w:lang w:bidi="te-IN"/>
        </w:rPr>
        <w:t>అనేక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కారణాల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వలన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ప్రవక్త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ముహమ్మద్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సల్లల్లాహు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అలైహి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వసల్లం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ఇతర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ప్రవక్తలందరి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కంటే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గొప్పవారు</w:t>
      </w:r>
      <w:r w:rsidRPr="00B91AE8">
        <w:rPr>
          <w:spacing w:val="10"/>
          <w:cs/>
          <w:lang w:bidi="te-IN"/>
        </w:rPr>
        <w:t xml:space="preserve">. </w:t>
      </w:r>
      <w:r w:rsidRPr="00B91AE8">
        <w:rPr>
          <w:rFonts w:ascii="Gautami" w:hAnsi="Gautami" w:cs="Gautami" w:hint="cs"/>
          <w:spacing w:val="10"/>
          <w:cs/>
          <w:lang w:bidi="te-IN"/>
        </w:rPr>
        <w:t>ముఖ్యంగా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అల్లాహ్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ఆయనను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చిట్టచివరి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ప్రవక్తగా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ఎంచుకోవడం</w:t>
      </w:r>
      <w:r w:rsidRPr="00B91AE8">
        <w:rPr>
          <w:spacing w:val="10"/>
          <w:cs/>
          <w:lang w:bidi="te-IN"/>
        </w:rPr>
        <w:t xml:space="preserve">. </w:t>
      </w:r>
      <w:r w:rsidRPr="00B91AE8">
        <w:rPr>
          <w:rFonts w:ascii="Gautami" w:hAnsi="Gautami" w:cs="Gautami" w:hint="cs"/>
          <w:spacing w:val="10"/>
          <w:cs/>
          <w:lang w:bidi="te-IN"/>
        </w:rPr>
        <w:t>తద్వారా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మానవజాతికి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మార్గదర్శకత్వం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వహించే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బాధ్యతను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ఆయన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ప్రళయదినం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వరకు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కొనసాగించవలసి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ఉన్నది</w:t>
      </w:r>
      <w:r w:rsidRPr="00B91AE8">
        <w:rPr>
          <w:spacing w:val="10"/>
          <w:cs/>
          <w:lang w:bidi="te-IN"/>
        </w:rPr>
        <w:t xml:space="preserve">. </w:t>
      </w:r>
      <w:r w:rsidRPr="00B91AE8">
        <w:rPr>
          <w:rFonts w:ascii="Gautami" w:hAnsi="Gautami" w:cs="Gautami" w:hint="cs"/>
          <w:spacing w:val="10"/>
          <w:cs/>
          <w:lang w:bidi="te-IN"/>
        </w:rPr>
        <w:t>ఈ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బృహత్తర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బాధ్యత</w:t>
      </w:r>
      <w:r w:rsidRPr="00B91AE8">
        <w:rPr>
          <w:spacing w:val="10"/>
          <w:cs/>
          <w:lang w:bidi="te-IN"/>
        </w:rPr>
        <w:t xml:space="preserve"> </w:t>
      </w:r>
      <w:r w:rsidR="00994775" w:rsidRPr="00B91AE8">
        <w:rPr>
          <w:rFonts w:ascii="Gautami" w:hAnsi="Gautami" w:cs="Gautami" w:hint="cs"/>
          <w:spacing w:val="10"/>
          <w:cs/>
          <w:lang w:bidi="te-IN"/>
        </w:rPr>
        <w:t>ఇతర</w:t>
      </w:r>
      <w:r w:rsidR="00994775" w:rsidRPr="00B91AE8">
        <w:rPr>
          <w:spacing w:val="10"/>
          <w:cs/>
          <w:lang w:bidi="te-IN"/>
        </w:rPr>
        <w:t xml:space="preserve"> </w:t>
      </w:r>
      <w:r w:rsidR="00994775" w:rsidRPr="00B91AE8">
        <w:rPr>
          <w:rFonts w:ascii="Gautami" w:hAnsi="Gautami" w:cs="Gautami" w:hint="cs"/>
          <w:spacing w:val="10"/>
          <w:cs/>
          <w:lang w:bidi="te-IN"/>
        </w:rPr>
        <w:t>ప్రవక్తల</w:t>
      </w:r>
      <w:r w:rsidR="00994775" w:rsidRPr="00B91AE8">
        <w:rPr>
          <w:spacing w:val="10"/>
          <w:cs/>
          <w:lang w:bidi="te-IN"/>
        </w:rPr>
        <w:t xml:space="preserve"> </w:t>
      </w:r>
      <w:r w:rsidR="00994775" w:rsidRPr="00B91AE8">
        <w:rPr>
          <w:rFonts w:ascii="Gautami" w:hAnsi="Gautami" w:cs="Gautami" w:hint="cs"/>
          <w:spacing w:val="10"/>
          <w:cs/>
          <w:lang w:bidi="te-IN"/>
        </w:rPr>
        <w:t>అనుచరుల</w:t>
      </w:r>
      <w:r w:rsidR="00994775" w:rsidRPr="00B91AE8">
        <w:rPr>
          <w:spacing w:val="10"/>
          <w:cs/>
          <w:lang w:bidi="te-IN"/>
        </w:rPr>
        <w:t xml:space="preserve"> </w:t>
      </w:r>
      <w:r w:rsidR="00994775" w:rsidRPr="00B91AE8">
        <w:rPr>
          <w:rFonts w:ascii="Gautami" w:hAnsi="Gautami" w:cs="Gautami" w:hint="cs"/>
          <w:spacing w:val="10"/>
          <w:cs/>
          <w:lang w:bidi="te-IN"/>
        </w:rPr>
        <w:t>కంటే</w:t>
      </w:r>
      <w:r w:rsidR="00994775"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ఎక్కువ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మంది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ప్రజలను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స్</w:t>
      </w:r>
      <w:r w:rsidR="00994775" w:rsidRPr="00B91AE8">
        <w:rPr>
          <w:rFonts w:ascii="Gautami" w:hAnsi="Gautami" w:cs="Gautami" w:hint="cs"/>
          <w:spacing w:val="10"/>
          <w:cs/>
          <w:lang w:bidi="te-IN"/>
        </w:rPr>
        <w:t>వచ్ఛమైన</w:t>
      </w:r>
      <w:r w:rsidR="00994775" w:rsidRPr="00B91AE8">
        <w:rPr>
          <w:spacing w:val="10"/>
          <w:cs/>
          <w:lang w:bidi="te-IN"/>
        </w:rPr>
        <w:t xml:space="preserve"> </w:t>
      </w:r>
      <w:r w:rsidR="00994775" w:rsidRPr="00B91AE8">
        <w:rPr>
          <w:rFonts w:ascii="Gautami" w:hAnsi="Gautami" w:cs="Gautami" w:hint="cs"/>
          <w:spacing w:val="10"/>
          <w:cs/>
          <w:lang w:bidi="te-IN"/>
        </w:rPr>
        <w:t>ఏకదైవత్వాన్ని</w:t>
      </w:r>
      <w:r w:rsidR="00994775" w:rsidRPr="00B91AE8">
        <w:rPr>
          <w:spacing w:val="10"/>
          <w:cs/>
          <w:lang w:bidi="te-IN"/>
        </w:rPr>
        <w:t xml:space="preserve"> </w:t>
      </w:r>
      <w:r w:rsidR="00994775" w:rsidRPr="00B91AE8">
        <w:rPr>
          <w:rFonts w:ascii="Gautami" w:hAnsi="Gautami" w:cs="Gautami" w:hint="cs"/>
          <w:spacing w:val="10"/>
          <w:cs/>
          <w:lang w:bidi="te-IN"/>
        </w:rPr>
        <w:t>విశ్వసించడం</w:t>
      </w:r>
      <w:r w:rsidR="00994775" w:rsidRPr="00B91AE8">
        <w:rPr>
          <w:spacing w:val="10"/>
          <w:cs/>
          <w:lang w:bidi="te-IN"/>
        </w:rPr>
        <w:t xml:space="preserve"> </w:t>
      </w:r>
      <w:r w:rsidR="00994775" w:rsidRPr="00B91AE8">
        <w:rPr>
          <w:rFonts w:ascii="Gautami" w:hAnsi="Gautami" w:cs="Gautami" w:hint="cs"/>
          <w:spacing w:val="10"/>
          <w:cs/>
          <w:lang w:bidi="te-IN"/>
        </w:rPr>
        <w:t>వైపుకు</w:t>
      </w:r>
      <w:r w:rsidR="00994775" w:rsidRPr="00B91AE8">
        <w:rPr>
          <w:spacing w:val="10"/>
          <w:cs/>
          <w:lang w:bidi="te-IN"/>
        </w:rPr>
        <w:t xml:space="preserve"> </w:t>
      </w:r>
      <w:r w:rsidR="00994775" w:rsidRPr="00B91AE8">
        <w:rPr>
          <w:rFonts w:ascii="Gautami" w:hAnsi="Gautami" w:cs="Gautami" w:hint="cs"/>
          <w:spacing w:val="10"/>
          <w:cs/>
          <w:lang w:bidi="te-IN"/>
        </w:rPr>
        <w:t>తీసుకు</w:t>
      </w:r>
      <w:r w:rsidR="00994775" w:rsidRPr="00B91AE8">
        <w:rPr>
          <w:spacing w:val="10"/>
          <w:cs/>
          <w:lang w:bidi="te-IN"/>
        </w:rPr>
        <w:t xml:space="preserve"> </w:t>
      </w:r>
      <w:r w:rsidR="00994775" w:rsidRPr="00B91AE8">
        <w:rPr>
          <w:rFonts w:ascii="Gautami" w:hAnsi="Gautami" w:cs="Gautami" w:hint="cs"/>
          <w:spacing w:val="10"/>
          <w:cs/>
          <w:lang w:bidi="te-IN"/>
        </w:rPr>
        <w:t>వచ్చింది</w:t>
      </w:r>
      <w:r w:rsidR="00A66D83" w:rsidRPr="00B91AE8">
        <w:rPr>
          <w:spacing w:val="10"/>
        </w:rPr>
        <w:t xml:space="preserve">. </w:t>
      </w:r>
      <w:r w:rsidR="00994775" w:rsidRPr="00B91AE8">
        <w:rPr>
          <w:rFonts w:ascii="Gautami" w:hAnsi="Gautami" w:cs="Gautami" w:hint="cs"/>
          <w:spacing w:val="10"/>
          <w:cs/>
          <w:lang w:bidi="te-IN"/>
        </w:rPr>
        <w:t>మానవజాతి</w:t>
      </w:r>
      <w:r w:rsidR="00994775" w:rsidRPr="00B91AE8">
        <w:rPr>
          <w:spacing w:val="10"/>
          <w:cs/>
          <w:lang w:bidi="te-IN"/>
        </w:rPr>
        <w:t xml:space="preserve"> </w:t>
      </w:r>
      <w:r w:rsidR="00994775" w:rsidRPr="00B91AE8">
        <w:rPr>
          <w:rFonts w:ascii="Gautami" w:hAnsi="Gautami" w:cs="Gautami" w:hint="cs"/>
          <w:spacing w:val="10"/>
          <w:cs/>
          <w:lang w:bidi="te-IN"/>
        </w:rPr>
        <w:t>సృష్టించబడినప్పటి</w:t>
      </w:r>
      <w:r w:rsidR="00994775" w:rsidRPr="00B91AE8">
        <w:rPr>
          <w:spacing w:val="10"/>
          <w:cs/>
          <w:lang w:bidi="te-IN"/>
        </w:rPr>
        <w:t xml:space="preserve"> </w:t>
      </w:r>
      <w:r w:rsidR="00994775" w:rsidRPr="00B91AE8">
        <w:rPr>
          <w:rFonts w:ascii="Gautami" w:hAnsi="Gautami" w:cs="Gautami" w:hint="cs"/>
          <w:spacing w:val="10"/>
          <w:cs/>
          <w:lang w:bidi="te-IN"/>
        </w:rPr>
        <w:t>నుండి</w:t>
      </w:r>
      <w:r w:rsidR="00994775" w:rsidRPr="00B91AE8">
        <w:rPr>
          <w:spacing w:val="10"/>
          <w:cs/>
          <w:lang w:bidi="te-IN"/>
        </w:rPr>
        <w:t xml:space="preserve"> </w:t>
      </w:r>
      <w:r w:rsidR="00994775" w:rsidRPr="00B91AE8">
        <w:rPr>
          <w:rFonts w:ascii="Gautami" w:hAnsi="Gautami" w:cs="Gautami" w:hint="cs"/>
          <w:spacing w:val="10"/>
          <w:cs/>
          <w:lang w:bidi="te-IN"/>
        </w:rPr>
        <w:t>అల్లాహ్</w:t>
      </w:r>
      <w:r w:rsidR="00994775" w:rsidRPr="00B91AE8">
        <w:rPr>
          <w:spacing w:val="10"/>
          <w:cs/>
          <w:lang w:bidi="te-IN"/>
        </w:rPr>
        <w:t xml:space="preserve"> </w:t>
      </w:r>
      <w:r w:rsidR="00994775" w:rsidRPr="00B91AE8">
        <w:rPr>
          <w:rFonts w:ascii="Gautami" w:hAnsi="Gautami" w:cs="Gautami" w:hint="cs"/>
          <w:spacing w:val="10"/>
          <w:cs/>
          <w:lang w:bidi="te-IN"/>
        </w:rPr>
        <w:t>అనేకమంది</w:t>
      </w:r>
      <w:r w:rsidR="00994775" w:rsidRPr="00B91AE8">
        <w:rPr>
          <w:spacing w:val="10"/>
          <w:cs/>
          <w:lang w:bidi="te-IN"/>
        </w:rPr>
        <w:t xml:space="preserve"> </w:t>
      </w:r>
      <w:r w:rsidR="00994775" w:rsidRPr="00B91AE8">
        <w:rPr>
          <w:rFonts w:ascii="Gautami" w:hAnsi="Gautami" w:cs="Gautami" w:hint="cs"/>
          <w:spacing w:val="10"/>
          <w:cs/>
          <w:lang w:bidi="te-IN"/>
        </w:rPr>
        <w:t>ప్రవక్తలను</w:t>
      </w:r>
      <w:r w:rsidR="00994775" w:rsidRPr="00B91AE8">
        <w:rPr>
          <w:spacing w:val="10"/>
          <w:cs/>
          <w:lang w:bidi="te-IN"/>
        </w:rPr>
        <w:t xml:space="preserve"> </w:t>
      </w:r>
      <w:r w:rsidR="00994775" w:rsidRPr="00B91AE8">
        <w:rPr>
          <w:rFonts w:ascii="Gautami" w:hAnsi="Gautami" w:cs="Gautami" w:hint="cs"/>
          <w:spacing w:val="10"/>
          <w:cs/>
          <w:lang w:bidi="te-IN"/>
        </w:rPr>
        <w:t>భూమండలంపై</w:t>
      </w:r>
      <w:r w:rsidR="00994775" w:rsidRPr="00B91AE8">
        <w:rPr>
          <w:spacing w:val="10"/>
          <w:cs/>
          <w:lang w:bidi="te-IN"/>
        </w:rPr>
        <w:t xml:space="preserve"> </w:t>
      </w:r>
      <w:r w:rsidR="00994775" w:rsidRPr="00B91AE8">
        <w:rPr>
          <w:rFonts w:ascii="Gautami" w:hAnsi="Gautami" w:cs="Gautami" w:hint="cs"/>
          <w:spacing w:val="10"/>
          <w:cs/>
          <w:lang w:bidi="te-IN"/>
        </w:rPr>
        <w:t>పంపి</w:t>
      </w:r>
      <w:r w:rsidR="00994775" w:rsidRPr="00B91AE8">
        <w:rPr>
          <w:spacing w:val="10"/>
          <w:cs/>
          <w:lang w:bidi="te-IN"/>
        </w:rPr>
        <w:t xml:space="preserve">, </w:t>
      </w:r>
      <w:r w:rsidR="00994775" w:rsidRPr="00B91AE8">
        <w:rPr>
          <w:rFonts w:ascii="Gautami" w:hAnsi="Gautami" w:cs="Gautami" w:hint="cs"/>
          <w:spacing w:val="10"/>
          <w:cs/>
          <w:lang w:bidi="te-IN"/>
        </w:rPr>
        <w:t>ప్రతి</w:t>
      </w:r>
      <w:r w:rsidR="00994775" w:rsidRPr="00B91AE8">
        <w:rPr>
          <w:spacing w:val="10"/>
          <w:cs/>
          <w:lang w:bidi="te-IN"/>
        </w:rPr>
        <w:t xml:space="preserve"> </w:t>
      </w:r>
      <w:r w:rsidR="00994775" w:rsidRPr="00B91AE8">
        <w:rPr>
          <w:rFonts w:ascii="Gautami" w:hAnsi="Gautami" w:cs="Gautami" w:hint="cs"/>
          <w:spacing w:val="10"/>
          <w:cs/>
          <w:lang w:bidi="te-IN"/>
        </w:rPr>
        <w:t>ఒక్క</w:t>
      </w:r>
      <w:r w:rsidR="00994775" w:rsidRPr="00B91AE8">
        <w:rPr>
          <w:spacing w:val="10"/>
          <w:cs/>
          <w:lang w:bidi="te-IN"/>
        </w:rPr>
        <w:t xml:space="preserve"> </w:t>
      </w:r>
      <w:r w:rsidR="00994775" w:rsidRPr="00B91AE8">
        <w:rPr>
          <w:rFonts w:ascii="Gautami" w:hAnsi="Gautami" w:cs="Gautami" w:hint="cs"/>
          <w:spacing w:val="10"/>
          <w:cs/>
          <w:lang w:bidi="te-IN"/>
        </w:rPr>
        <w:t>ప్రవక్తను</w:t>
      </w:r>
      <w:r w:rsidR="00994775" w:rsidRPr="00B91AE8">
        <w:rPr>
          <w:spacing w:val="10"/>
          <w:cs/>
          <w:lang w:bidi="te-IN"/>
        </w:rPr>
        <w:t xml:space="preserve"> </w:t>
      </w:r>
      <w:r w:rsidR="00994775" w:rsidRPr="00B91AE8">
        <w:rPr>
          <w:rFonts w:ascii="Gautami" w:hAnsi="Gautami" w:cs="Gautami" w:hint="cs"/>
          <w:spacing w:val="10"/>
          <w:cs/>
          <w:lang w:bidi="te-IN"/>
        </w:rPr>
        <w:t>ముఖ్యంగా</w:t>
      </w:r>
      <w:r w:rsidR="00994775" w:rsidRPr="00B91AE8">
        <w:rPr>
          <w:spacing w:val="10"/>
          <w:cs/>
          <w:lang w:bidi="te-IN"/>
        </w:rPr>
        <w:t xml:space="preserve"> </w:t>
      </w:r>
      <w:r w:rsidR="00994775" w:rsidRPr="00B91AE8">
        <w:rPr>
          <w:rFonts w:ascii="Gautami" w:hAnsi="Gautami" w:cs="Gautami" w:hint="cs"/>
          <w:spacing w:val="10"/>
          <w:cs/>
          <w:lang w:bidi="te-IN"/>
        </w:rPr>
        <w:t>అతని</w:t>
      </w:r>
      <w:r w:rsidR="00994775" w:rsidRPr="00B91AE8">
        <w:rPr>
          <w:spacing w:val="10"/>
          <w:cs/>
          <w:lang w:bidi="te-IN"/>
        </w:rPr>
        <w:t xml:space="preserve"> </w:t>
      </w:r>
      <w:r w:rsidR="00994775" w:rsidRPr="00B91AE8">
        <w:rPr>
          <w:rFonts w:ascii="Gautami" w:hAnsi="Gautami" w:cs="Gautami" w:hint="cs"/>
          <w:spacing w:val="10"/>
          <w:cs/>
          <w:lang w:bidi="te-IN"/>
        </w:rPr>
        <w:t>సమాజం</w:t>
      </w:r>
      <w:r w:rsidR="00994775" w:rsidRPr="00B91AE8">
        <w:rPr>
          <w:spacing w:val="10"/>
          <w:cs/>
          <w:lang w:bidi="te-IN"/>
        </w:rPr>
        <w:t xml:space="preserve"> </w:t>
      </w:r>
      <w:r w:rsidR="00994775" w:rsidRPr="00B91AE8">
        <w:rPr>
          <w:rFonts w:ascii="Gautami" w:hAnsi="Gautami" w:cs="Gautami" w:hint="cs"/>
          <w:spacing w:val="10"/>
          <w:cs/>
          <w:lang w:bidi="te-IN"/>
        </w:rPr>
        <w:t>కోసం</w:t>
      </w:r>
      <w:r w:rsidR="00994775" w:rsidRPr="00B91AE8">
        <w:rPr>
          <w:spacing w:val="10"/>
          <w:cs/>
          <w:lang w:bidi="te-IN"/>
        </w:rPr>
        <w:t xml:space="preserve"> </w:t>
      </w:r>
      <w:r w:rsidR="00994775" w:rsidRPr="00B91AE8">
        <w:rPr>
          <w:rFonts w:ascii="Gautami" w:hAnsi="Gautami" w:cs="Gautami" w:hint="cs"/>
          <w:spacing w:val="10"/>
          <w:cs/>
          <w:lang w:bidi="te-IN"/>
        </w:rPr>
        <w:t>మాత్రమే</w:t>
      </w:r>
      <w:r w:rsidR="00994775" w:rsidRPr="00B91AE8">
        <w:rPr>
          <w:spacing w:val="10"/>
          <w:cs/>
          <w:lang w:bidi="te-IN"/>
        </w:rPr>
        <w:t xml:space="preserve"> </w:t>
      </w:r>
      <w:r w:rsidR="00994775" w:rsidRPr="00B91AE8">
        <w:rPr>
          <w:rFonts w:ascii="Gautami" w:hAnsi="Gautami" w:cs="Gautami" w:hint="cs"/>
          <w:spacing w:val="10"/>
          <w:cs/>
          <w:lang w:bidi="te-IN"/>
        </w:rPr>
        <w:t>పంపినాము</w:t>
      </w:r>
      <w:r w:rsidR="00994775" w:rsidRPr="00B91AE8">
        <w:rPr>
          <w:spacing w:val="10"/>
          <w:cs/>
          <w:lang w:bidi="te-IN"/>
        </w:rPr>
        <w:t xml:space="preserve">. </w:t>
      </w:r>
      <w:r w:rsidR="00994775" w:rsidRPr="00B91AE8">
        <w:rPr>
          <w:rFonts w:ascii="Gautami" w:hAnsi="Gautami" w:cs="Gautami" w:hint="cs"/>
          <w:spacing w:val="10"/>
          <w:cs/>
          <w:lang w:bidi="te-IN"/>
        </w:rPr>
        <w:t>ముఖ్యంగా</w:t>
      </w:r>
      <w:r w:rsidR="00994775" w:rsidRPr="00B91AE8">
        <w:rPr>
          <w:spacing w:val="10"/>
          <w:cs/>
          <w:lang w:bidi="te-IN"/>
        </w:rPr>
        <w:t xml:space="preserve"> </w:t>
      </w:r>
      <w:r w:rsidR="00994775" w:rsidRPr="00B91AE8">
        <w:rPr>
          <w:rFonts w:ascii="Gautami" w:hAnsi="Gautami" w:cs="Gautami" w:hint="cs"/>
          <w:spacing w:val="10"/>
          <w:cs/>
          <w:lang w:bidi="te-IN"/>
        </w:rPr>
        <w:t>ప్రతి</w:t>
      </w:r>
      <w:r w:rsidR="00994775" w:rsidRPr="00B91AE8">
        <w:rPr>
          <w:spacing w:val="10"/>
          <w:cs/>
          <w:lang w:bidi="te-IN"/>
        </w:rPr>
        <w:t xml:space="preserve"> </w:t>
      </w:r>
      <w:r w:rsidR="00994775" w:rsidRPr="00B91AE8">
        <w:rPr>
          <w:rFonts w:ascii="Gautami" w:hAnsi="Gautami" w:cs="Gautami" w:hint="cs"/>
          <w:spacing w:val="10"/>
          <w:cs/>
          <w:lang w:bidi="te-IN"/>
        </w:rPr>
        <w:t>జాతి</w:t>
      </w:r>
      <w:r w:rsidR="00994775" w:rsidRPr="00B91AE8">
        <w:rPr>
          <w:spacing w:val="10"/>
          <w:cs/>
          <w:lang w:bidi="te-IN"/>
        </w:rPr>
        <w:t xml:space="preserve"> </w:t>
      </w:r>
      <w:r w:rsidR="00994775" w:rsidRPr="00B91AE8">
        <w:rPr>
          <w:rFonts w:ascii="Gautami" w:hAnsi="Gautami" w:cs="Gautami" w:hint="cs"/>
          <w:spacing w:val="10"/>
          <w:cs/>
          <w:lang w:bidi="te-IN"/>
        </w:rPr>
        <w:t>కొరకు</w:t>
      </w:r>
      <w:r w:rsidR="00994775" w:rsidRPr="00B91AE8">
        <w:rPr>
          <w:spacing w:val="10"/>
          <w:cs/>
          <w:lang w:bidi="te-IN"/>
        </w:rPr>
        <w:t xml:space="preserve"> </w:t>
      </w:r>
      <w:r w:rsidR="00994775" w:rsidRPr="00B91AE8">
        <w:rPr>
          <w:rFonts w:ascii="Gautami" w:hAnsi="Gautami" w:cs="Gautami" w:hint="cs"/>
          <w:spacing w:val="10"/>
          <w:cs/>
          <w:lang w:bidi="te-IN"/>
        </w:rPr>
        <w:t>వారిలో</w:t>
      </w:r>
      <w:r w:rsidR="00994775" w:rsidRPr="00B91AE8">
        <w:rPr>
          <w:spacing w:val="10"/>
          <w:cs/>
          <w:lang w:bidi="te-IN"/>
        </w:rPr>
        <w:t xml:space="preserve"> </w:t>
      </w:r>
      <w:r w:rsidR="00994775" w:rsidRPr="00B91AE8">
        <w:rPr>
          <w:rFonts w:ascii="Gautami" w:hAnsi="Gautami" w:cs="Gautami" w:hint="cs"/>
          <w:spacing w:val="10"/>
          <w:cs/>
          <w:lang w:bidi="te-IN"/>
        </w:rPr>
        <w:t>నుండే</w:t>
      </w:r>
      <w:r w:rsidR="00994775" w:rsidRPr="00B91AE8">
        <w:rPr>
          <w:spacing w:val="10"/>
          <w:cs/>
          <w:lang w:bidi="te-IN"/>
        </w:rPr>
        <w:t xml:space="preserve"> </w:t>
      </w:r>
      <w:r w:rsidR="00994775" w:rsidRPr="00B91AE8">
        <w:rPr>
          <w:rFonts w:ascii="Gautami" w:hAnsi="Gautami" w:cs="Gautami" w:hint="cs"/>
          <w:spacing w:val="10"/>
          <w:cs/>
          <w:lang w:bidi="te-IN"/>
        </w:rPr>
        <w:t>ప్రవక్తను</w:t>
      </w:r>
      <w:r w:rsidR="00994775" w:rsidRPr="00B91AE8">
        <w:rPr>
          <w:spacing w:val="10"/>
          <w:cs/>
          <w:lang w:bidi="te-IN"/>
        </w:rPr>
        <w:t xml:space="preserve"> </w:t>
      </w:r>
      <w:r w:rsidR="00994775" w:rsidRPr="00B91AE8">
        <w:rPr>
          <w:rFonts w:ascii="Gautami" w:hAnsi="Gautami" w:cs="Gautami" w:hint="cs"/>
          <w:spacing w:val="10"/>
          <w:cs/>
          <w:lang w:bidi="te-IN"/>
        </w:rPr>
        <w:t>ఎంచుకున్నాడు</w:t>
      </w:r>
      <w:r w:rsidR="00994775" w:rsidRPr="00B91AE8">
        <w:rPr>
          <w:spacing w:val="10"/>
          <w:cs/>
          <w:lang w:bidi="te-IN"/>
        </w:rPr>
        <w:t xml:space="preserve">. </w:t>
      </w:r>
      <w:r w:rsidR="00184F7D" w:rsidRPr="00B91AE8">
        <w:rPr>
          <w:rFonts w:ascii="Gautami" w:hAnsi="Gautami" w:cs="Gautami" w:hint="cs"/>
          <w:spacing w:val="10"/>
          <w:cs/>
          <w:lang w:bidi="te-IN"/>
        </w:rPr>
        <w:t>ఆది</w:t>
      </w:r>
      <w:r w:rsidR="00184F7D" w:rsidRPr="00B91AE8">
        <w:rPr>
          <w:spacing w:val="10"/>
          <w:cs/>
          <w:lang w:bidi="te-IN"/>
        </w:rPr>
        <w:t xml:space="preserve"> </w:t>
      </w:r>
      <w:r w:rsidR="00184F7D" w:rsidRPr="00B91AE8">
        <w:rPr>
          <w:rFonts w:ascii="Gautami" w:hAnsi="Gautami" w:cs="Gautami" w:hint="cs"/>
          <w:spacing w:val="10"/>
          <w:cs/>
          <w:lang w:bidi="te-IN"/>
        </w:rPr>
        <w:t>నుండి</w:t>
      </w:r>
      <w:r w:rsidR="00184F7D" w:rsidRPr="00B91AE8">
        <w:rPr>
          <w:spacing w:val="10"/>
          <w:cs/>
          <w:lang w:bidi="te-IN"/>
        </w:rPr>
        <w:t xml:space="preserve"> </w:t>
      </w:r>
      <w:r w:rsidR="00184F7D" w:rsidRPr="00B91AE8">
        <w:rPr>
          <w:rFonts w:ascii="Gautami" w:hAnsi="Gautami" w:cs="Gautami" w:hint="cs"/>
          <w:spacing w:val="10"/>
          <w:cs/>
          <w:lang w:bidi="te-IN"/>
        </w:rPr>
        <w:t>అల్లాహ్</w:t>
      </w:r>
      <w:r w:rsidR="00184F7D" w:rsidRPr="00B91AE8">
        <w:rPr>
          <w:spacing w:val="10"/>
          <w:cs/>
          <w:lang w:bidi="te-IN"/>
        </w:rPr>
        <w:t xml:space="preserve"> </w:t>
      </w:r>
      <w:r w:rsidR="00184F7D" w:rsidRPr="00B91AE8">
        <w:rPr>
          <w:rFonts w:ascii="Gautami" w:hAnsi="Gautami" w:cs="Gautami" w:hint="cs"/>
          <w:spacing w:val="10"/>
          <w:cs/>
          <w:lang w:bidi="te-IN"/>
        </w:rPr>
        <w:t>ప్రవక్తలను</w:t>
      </w:r>
      <w:r w:rsidR="00184F7D" w:rsidRPr="00B91AE8">
        <w:rPr>
          <w:spacing w:val="10"/>
          <w:cs/>
          <w:lang w:bidi="te-IN"/>
        </w:rPr>
        <w:t xml:space="preserve"> </w:t>
      </w:r>
      <w:r w:rsidR="00184F7D" w:rsidRPr="00B91AE8">
        <w:rPr>
          <w:rFonts w:ascii="Gautami" w:hAnsi="Gautami" w:cs="Gautami" w:hint="cs"/>
          <w:spacing w:val="10"/>
          <w:cs/>
          <w:lang w:bidi="te-IN"/>
        </w:rPr>
        <w:t>భూమిపైకి</w:t>
      </w:r>
      <w:r w:rsidR="00184F7D" w:rsidRPr="00B91AE8">
        <w:rPr>
          <w:spacing w:val="10"/>
          <w:cs/>
          <w:lang w:bidi="te-IN"/>
        </w:rPr>
        <w:t xml:space="preserve"> </w:t>
      </w:r>
      <w:r w:rsidR="00184F7D" w:rsidRPr="00B91AE8">
        <w:rPr>
          <w:rFonts w:ascii="Gautami" w:hAnsi="Gautami" w:cs="Gautami" w:hint="cs"/>
          <w:spacing w:val="10"/>
          <w:cs/>
          <w:lang w:bidi="te-IN"/>
        </w:rPr>
        <w:t>పంపినాడు</w:t>
      </w:r>
      <w:r w:rsidR="00184F7D" w:rsidRPr="00B91AE8">
        <w:rPr>
          <w:spacing w:val="10"/>
          <w:cs/>
          <w:lang w:bidi="te-IN"/>
        </w:rPr>
        <w:t>,</w:t>
      </w:r>
      <w:r w:rsidR="002530B8" w:rsidRPr="00B91AE8">
        <w:rPr>
          <w:spacing w:val="10"/>
          <w:cs/>
          <w:lang w:bidi="te-IN"/>
        </w:rPr>
        <w:t xml:space="preserve"> </w:t>
      </w:r>
      <w:r w:rsidR="002530B8" w:rsidRPr="00B91AE8">
        <w:rPr>
          <w:rFonts w:ascii="Gautami" w:hAnsi="Gautami" w:cs="Gautami" w:hint="cs"/>
          <w:spacing w:val="10"/>
          <w:cs/>
          <w:lang w:bidi="te-IN"/>
        </w:rPr>
        <w:t>ముఖ్యంగా</w:t>
      </w:r>
      <w:r w:rsidR="00184F7D" w:rsidRPr="00B91AE8">
        <w:rPr>
          <w:spacing w:val="10"/>
          <w:cs/>
          <w:lang w:bidi="te-IN"/>
        </w:rPr>
        <w:t xml:space="preserve"> </w:t>
      </w:r>
      <w:r w:rsidR="00184F7D" w:rsidRPr="00B91AE8">
        <w:rPr>
          <w:rFonts w:ascii="Gautami" w:hAnsi="Gautami" w:cs="Gautami" w:hint="cs"/>
          <w:spacing w:val="10"/>
          <w:cs/>
          <w:lang w:bidi="te-IN"/>
        </w:rPr>
        <w:t>ప్రతి</w:t>
      </w:r>
      <w:r w:rsidR="00184F7D" w:rsidRPr="00B91AE8">
        <w:rPr>
          <w:spacing w:val="10"/>
          <w:cs/>
          <w:lang w:bidi="te-IN"/>
        </w:rPr>
        <w:t xml:space="preserve"> </w:t>
      </w:r>
      <w:r w:rsidR="00184F7D" w:rsidRPr="00B91AE8">
        <w:rPr>
          <w:rFonts w:ascii="Gautami" w:hAnsi="Gautami" w:cs="Gautami" w:hint="cs"/>
          <w:spacing w:val="10"/>
          <w:cs/>
          <w:lang w:bidi="te-IN"/>
        </w:rPr>
        <w:t>జాతి</w:t>
      </w:r>
      <w:r w:rsidR="00184F7D" w:rsidRPr="00B91AE8">
        <w:rPr>
          <w:spacing w:val="10"/>
          <w:cs/>
          <w:lang w:bidi="te-IN"/>
        </w:rPr>
        <w:t xml:space="preserve"> </w:t>
      </w:r>
      <w:r w:rsidR="00184F7D" w:rsidRPr="00B91AE8">
        <w:rPr>
          <w:rFonts w:ascii="Gautami" w:hAnsi="Gautami" w:cs="Gautami" w:hint="cs"/>
          <w:spacing w:val="10"/>
          <w:cs/>
          <w:lang w:bidi="te-IN"/>
        </w:rPr>
        <w:t>కొరకు</w:t>
      </w:r>
      <w:r w:rsidR="00184F7D" w:rsidRPr="00B91AE8">
        <w:rPr>
          <w:spacing w:val="10"/>
          <w:cs/>
          <w:lang w:bidi="te-IN"/>
        </w:rPr>
        <w:t xml:space="preserve"> </w:t>
      </w:r>
      <w:r w:rsidR="002530B8" w:rsidRPr="00B91AE8">
        <w:rPr>
          <w:rFonts w:ascii="Gautami" w:hAnsi="Gautami" w:cs="Gautami" w:hint="cs"/>
          <w:spacing w:val="10"/>
          <w:cs/>
          <w:lang w:bidi="te-IN"/>
        </w:rPr>
        <w:t>వారిలోని</w:t>
      </w:r>
      <w:r w:rsidR="002530B8" w:rsidRPr="00B91AE8">
        <w:rPr>
          <w:spacing w:val="10"/>
          <w:cs/>
          <w:lang w:bidi="te-IN"/>
        </w:rPr>
        <w:t xml:space="preserve"> </w:t>
      </w:r>
      <w:r w:rsidR="002530B8" w:rsidRPr="00B91AE8">
        <w:rPr>
          <w:rFonts w:ascii="Gautami" w:hAnsi="Gautami" w:cs="Gautami" w:hint="cs"/>
          <w:spacing w:val="10"/>
          <w:cs/>
          <w:lang w:bidi="te-IN"/>
        </w:rPr>
        <w:t>ఒక</w:t>
      </w:r>
      <w:r w:rsidR="002530B8" w:rsidRPr="00B91AE8">
        <w:rPr>
          <w:spacing w:val="10"/>
          <w:cs/>
          <w:lang w:bidi="te-IN"/>
        </w:rPr>
        <w:t xml:space="preserve"> </w:t>
      </w:r>
      <w:r w:rsidR="002530B8" w:rsidRPr="00B91AE8">
        <w:rPr>
          <w:rFonts w:ascii="Gautami" w:hAnsi="Gautami" w:cs="Gautami" w:hint="cs"/>
          <w:spacing w:val="10"/>
          <w:cs/>
          <w:lang w:bidi="te-IN"/>
        </w:rPr>
        <w:t>ఉత్తమ</w:t>
      </w:r>
      <w:r w:rsidR="002530B8" w:rsidRPr="00B91AE8">
        <w:rPr>
          <w:spacing w:val="10"/>
          <w:cs/>
          <w:lang w:bidi="te-IN"/>
        </w:rPr>
        <w:t xml:space="preserve"> </w:t>
      </w:r>
      <w:r w:rsidR="002530B8" w:rsidRPr="00B91AE8">
        <w:rPr>
          <w:rFonts w:ascii="Gautami" w:hAnsi="Gautami" w:cs="Gautami" w:hint="cs"/>
          <w:spacing w:val="10"/>
          <w:cs/>
          <w:lang w:bidi="te-IN"/>
        </w:rPr>
        <w:t>వ్యక్తి</w:t>
      </w:r>
      <w:r w:rsidR="00184F7D" w:rsidRPr="00B91AE8">
        <w:rPr>
          <w:rFonts w:ascii="Gautami" w:hAnsi="Gautami" w:cs="Gautami" w:hint="cs"/>
          <w:spacing w:val="10"/>
          <w:cs/>
          <w:lang w:bidi="te-IN"/>
        </w:rPr>
        <w:t>ని</w:t>
      </w:r>
      <w:r w:rsidR="002530B8" w:rsidRPr="00B91AE8">
        <w:rPr>
          <w:spacing w:val="10"/>
          <w:cs/>
          <w:lang w:bidi="te-IN"/>
        </w:rPr>
        <w:t xml:space="preserve"> </w:t>
      </w:r>
      <w:r w:rsidR="002530B8" w:rsidRPr="00B91AE8">
        <w:rPr>
          <w:rFonts w:ascii="Gautami" w:hAnsi="Gautami" w:cs="Gautami" w:hint="cs"/>
          <w:spacing w:val="10"/>
          <w:cs/>
          <w:lang w:bidi="te-IN"/>
        </w:rPr>
        <w:t>ప్రవక్తగా</w:t>
      </w:r>
      <w:r w:rsidR="002530B8" w:rsidRPr="00B91AE8">
        <w:rPr>
          <w:spacing w:val="10"/>
          <w:cs/>
          <w:lang w:bidi="te-IN"/>
        </w:rPr>
        <w:t xml:space="preserve"> </w:t>
      </w:r>
      <w:r w:rsidR="002530B8" w:rsidRPr="00B91AE8">
        <w:rPr>
          <w:rFonts w:ascii="Gautami" w:hAnsi="Gautami" w:cs="Gautami" w:hint="cs"/>
          <w:spacing w:val="10"/>
          <w:cs/>
          <w:lang w:bidi="te-IN"/>
        </w:rPr>
        <w:t>ఎంచుకున్నాడు</w:t>
      </w:r>
      <w:r w:rsidR="002530B8" w:rsidRPr="00B91AE8">
        <w:rPr>
          <w:spacing w:val="10"/>
          <w:cs/>
          <w:lang w:bidi="te-IN"/>
        </w:rPr>
        <w:t xml:space="preserve">. </w:t>
      </w:r>
      <w:r w:rsidR="002530B8" w:rsidRPr="00B91AE8">
        <w:rPr>
          <w:rFonts w:ascii="Gautami" w:hAnsi="Gautami" w:cs="Gautami" w:hint="cs"/>
          <w:spacing w:val="10"/>
          <w:cs/>
          <w:lang w:bidi="te-IN"/>
        </w:rPr>
        <w:t>అయితే</w:t>
      </w:r>
      <w:r w:rsidR="002530B8" w:rsidRPr="00B91AE8">
        <w:rPr>
          <w:spacing w:val="10"/>
          <w:cs/>
          <w:lang w:bidi="te-IN"/>
        </w:rPr>
        <w:t xml:space="preserve">, </w:t>
      </w:r>
      <w:r w:rsidR="002530B8" w:rsidRPr="00B91AE8">
        <w:rPr>
          <w:rFonts w:ascii="Gautami" w:hAnsi="Gautami" w:cs="Gautami" w:hint="cs"/>
          <w:spacing w:val="10"/>
          <w:cs/>
          <w:lang w:bidi="te-IN"/>
        </w:rPr>
        <w:t>ప్రవక్త</w:t>
      </w:r>
      <w:r w:rsidR="002530B8" w:rsidRPr="00B91AE8">
        <w:rPr>
          <w:spacing w:val="10"/>
          <w:cs/>
          <w:lang w:bidi="te-IN"/>
        </w:rPr>
        <w:t xml:space="preserve"> </w:t>
      </w:r>
      <w:r w:rsidR="002530B8" w:rsidRPr="00B91AE8">
        <w:rPr>
          <w:rFonts w:ascii="Gautami" w:hAnsi="Gautami" w:cs="Gautami" w:hint="cs"/>
          <w:spacing w:val="10"/>
          <w:cs/>
          <w:lang w:bidi="te-IN"/>
        </w:rPr>
        <w:t>ముహమ్మద్</w:t>
      </w:r>
      <w:r w:rsidR="002530B8" w:rsidRPr="00B91AE8">
        <w:rPr>
          <w:spacing w:val="10"/>
          <w:cs/>
          <w:lang w:bidi="te-IN"/>
        </w:rPr>
        <w:t xml:space="preserve"> </w:t>
      </w:r>
      <w:r w:rsidR="002530B8" w:rsidRPr="00B91AE8">
        <w:rPr>
          <w:rFonts w:ascii="Gautami" w:hAnsi="Gautami" w:cs="Gautami" w:hint="cs"/>
          <w:spacing w:val="10"/>
          <w:cs/>
          <w:lang w:bidi="te-IN"/>
        </w:rPr>
        <w:t>సల్లల్లాహు</w:t>
      </w:r>
      <w:r w:rsidR="002530B8" w:rsidRPr="00B91AE8">
        <w:rPr>
          <w:spacing w:val="10"/>
          <w:cs/>
          <w:lang w:bidi="te-IN"/>
        </w:rPr>
        <w:t xml:space="preserve"> </w:t>
      </w:r>
      <w:r w:rsidR="002530B8" w:rsidRPr="00B91AE8">
        <w:rPr>
          <w:rFonts w:ascii="Gautami" w:hAnsi="Gautami" w:cs="Gautami" w:hint="cs"/>
          <w:spacing w:val="10"/>
          <w:cs/>
          <w:lang w:bidi="te-IN"/>
        </w:rPr>
        <w:t>అలైహి</w:t>
      </w:r>
      <w:r w:rsidR="002530B8" w:rsidRPr="00B91AE8">
        <w:rPr>
          <w:spacing w:val="10"/>
          <w:cs/>
          <w:lang w:bidi="te-IN"/>
        </w:rPr>
        <w:t xml:space="preserve"> </w:t>
      </w:r>
      <w:r w:rsidR="002530B8" w:rsidRPr="00B91AE8">
        <w:rPr>
          <w:rFonts w:ascii="Gautami" w:hAnsi="Gautami" w:cs="Gautami" w:hint="cs"/>
          <w:spacing w:val="10"/>
          <w:cs/>
          <w:lang w:bidi="te-IN"/>
        </w:rPr>
        <w:t>వసల్లం</w:t>
      </w:r>
      <w:r w:rsidR="002530B8" w:rsidRPr="00B91AE8">
        <w:rPr>
          <w:spacing w:val="10"/>
          <w:cs/>
          <w:lang w:bidi="te-IN"/>
        </w:rPr>
        <w:t xml:space="preserve"> </w:t>
      </w:r>
      <w:r w:rsidR="002530B8" w:rsidRPr="00B91AE8">
        <w:rPr>
          <w:rFonts w:ascii="Gautami" w:hAnsi="Gautami" w:cs="Gautami" w:hint="cs"/>
          <w:spacing w:val="10"/>
          <w:cs/>
          <w:lang w:bidi="te-IN"/>
        </w:rPr>
        <w:t>మొత్తం</w:t>
      </w:r>
      <w:r w:rsidR="002530B8" w:rsidRPr="00B91AE8">
        <w:rPr>
          <w:spacing w:val="10"/>
          <w:cs/>
          <w:lang w:bidi="te-IN"/>
        </w:rPr>
        <w:t xml:space="preserve"> </w:t>
      </w:r>
      <w:r w:rsidR="002530B8" w:rsidRPr="00B91AE8">
        <w:rPr>
          <w:rFonts w:ascii="Gautami" w:hAnsi="Gautami" w:cs="Gautami" w:hint="cs"/>
          <w:spacing w:val="10"/>
          <w:cs/>
          <w:lang w:bidi="te-IN"/>
        </w:rPr>
        <w:t>మానవజాతి</w:t>
      </w:r>
      <w:r w:rsidR="002530B8" w:rsidRPr="00B91AE8">
        <w:rPr>
          <w:spacing w:val="10"/>
          <w:cs/>
          <w:lang w:bidi="te-IN"/>
        </w:rPr>
        <w:t xml:space="preserve"> </w:t>
      </w:r>
      <w:r w:rsidR="002530B8" w:rsidRPr="00B91AE8">
        <w:rPr>
          <w:rFonts w:ascii="Gautami" w:hAnsi="Gautami" w:cs="Gautami" w:hint="cs"/>
          <w:spacing w:val="10"/>
          <w:cs/>
          <w:lang w:bidi="te-IN"/>
        </w:rPr>
        <w:t>కొరకు</w:t>
      </w:r>
      <w:r w:rsidR="002530B8" w:rsidRPr="00B91AE8">
        <w:rPr>
          <w:spacing w:val="10"/>
          <w:cs/>
          <w:lang w:bidi="te-IN"/>
        </w:rPr>
        <w:t xml:space="preserve"> </w:t>
      </w:r>
      <w:r w:rsidR="002530B8" w:rsidRPr="00B91AE8">
        <w:rPr>
          <w:rFonts w:ascii="Gautami" w:hAnsi="Gautami" w:cs="Gautami" w:hint="cs"/>
          <w:spacing w:val="10"/>
          <w:cs/>
          <w:lang w:bidi="te-IN"/>
        </w:rPr>
        <w:t>అంతిమ</w:t>
      </w:r>
      <w:r w:rsidR="002530B8" w:rsidRPr="00B91AE8">
        <w:rPr>
          <w:spacing w:val="10"/>
          <w:cs/>
          <w:lang w:bidi="te-IN"/>
        </w:rPr>
        <w:t xml:space="preserve"> </w:t>
      </w:r>
      <w:r w:rsidR="002530B8" w:rsidRPr="00B91AE8">
        <w:rPr>
          <w:rFonts w:ascii="Gautami" w:hAnsi="Gautami" w:cs="Gautami" w:hint="cs"/>
          <w:spacing w:val="10"/>
          <w:cs/>
          <w:lang w:bidi="te-IN"/>
        </w:rPr>
        <w:t>ప్రవక్తగా</w:t>
      </w:r>
      <w:r w:rsidR="002530B8" w:rsidRPr="00B91AE8">
        <w:rPr>
          <w:spacing w:val="10"/>
          <w:cs/>
          <w:lang w:bidi="te-IN"/>
        </w:rPr>
        <w:t xml:space="preserve"> </w:t>
      </w:r>
      <w:r w:rsidR="002530B8" w:rsidRPr="00B91AE8">
        <w:rPr>
          <w:rFonts w:ascii="Gautami" w:hAnsi="Gautami" w:cs="Gautami" w:hint="cs"/>
          <w:spacing w:val="10"/>
          <w:cs/>
          <w:lang w:bidi="te-IN"/>
        </w:rPr>
        <w:t>పంపబడినారు</w:t>
      </w:r>
      <w:r w:rsidR="002530B8" w:rsidRPr="00B91AE8">
        <w:rPr>
          <w:spacing w:val="10"/>
          <w:cs/>
          <w:lang w:bidi="te-IN"/>
        </w:rPr>
        <w:t xml:space="preserve">. </w:t>
      </w:r>
    </w:p>
    <w:p w:rsidR="00DC6F96" w:rsidRPr="00B91AE8" w:rsidRDefault="002530B8" w:rsidP="00B611C7">
      <w:pPr>
        <w:numPr>
          <w:ilvl w:val="0"/>
          <w:numId w:val="8"/>
        </w:numPr>
        <w:bidi w:val="0"/>
        <w:ind w:left="375"/>
        <w:jc w:val="both"/>
        <w:rPr>
          <w:rFonts w:cs="Times New Roman"/>
          <w:spacing w:val="10"/>
          <w:szCs w:val="24"/>
          <w:lang w:bidi="te-IN"/>
        </w:rPr>
      </w:pPr>
      <w:r w:rsidRPr="00B91AE8">
        <w:rPr>
          <w:rFonts w:ascii="Gautami" w:hAnsi="Gautami" w:cs="Gautami" w:hint="cs"/>
          <w:spacing w:val="10"/>
          <w:szCs w:val="24"/>
          <w:cs/>
          <w:lang w:bidi="te-IN"/>
        </w:rPr>
        <w:t>తామూ</w:t>
      </w:r>
      <w:r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szCs w:val="24"/>
          <w:cs/>
          <w:lang w:bidi="te-IN"/>
        </w:rPr>
        <w:t>ఏకైక</w:t>
      </w:r>
      <w:r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szCs w:val="24"/>
          <w:cs/>
          <w:lang w:bidi="te-IN"/>
        </w:rPr>
        <w:t>ఆరాధ్యుడినే</w:t>
      </w:r>
      <w:r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szCs w:val="24"/>
          <w:cs/>
          <w:lang w:bidi="te-IN"/>
        </w:rPr>
        <w:t>విశ్వసిస్తామని</w:t>
      </w:r>
      <w:r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szCs w:val="24"/>
          <w:cs/>
          <w:lang w:bidi="te-IN"/>
        </w:rPr>
        <w:t>ఇతర</w:t>
      </w:r>
      <w:r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szCs w:val="24"/>
          <w:cs/>
          <w:lang w:bidi="te-IN"/>
        </w:rPr>
        <w:t>సమాజాలు</w:t>
      </w:r>
      <w:r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szCs w:val="24"/>
          <w:cs/>
          <w:lang w:bidi="te-IN"/>
        </w:rPr>
        <w:t>కూడా</w:t>
      </w:r>
      <w:r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szCs w:val="24"/>
          <w:cs/>
          <w:lang w:bidi="te-IN"/>
        </w:rPr>
        <w:t>వాదిస్తున్నప్పటికీ</w:t>
      </w:r>
      <w:r w:rsidRPr="00B91AE8">
        <w:rPr>
          <w:rFonts w:cs="Times New Roman"/>
          <w:spacing w:val="10"/>
          <w:szCs w:val="24"/>
          <w:cs/>
          <w:lang w:bidi="te-IN"/>
        </w:rPr>
        <w:t xml:space="preserve">, </w:t>
      </w:r>
      <w:r w:rsidRPr="00B91AE8">
        <w:rPr>
          <w:rFonts w:ascii="Gautami" w:hAnsi="Gautami" w:cs="Gautami" w:hint="cs"/>
          <w:spacing w:val="10"/>
          <w:szCs w:val="24"/>
          <w:cs/>
          <w:lang w:bidi="te-IN"/>
        </w:rPr>
        <w:t>క్రమేణా</w:t>
      </w:r>
      <w:r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szCs w:val="24"/>
          <w:cs/>
          <w:lang w:bidi="te-IN"/>
        </w:rPr>
        <w:t>వారి</w:t>
      </w:r>
      <w:r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szCs w:val="24"/>
          <w:cs/>
          <w:lang w:bidi="te-IN"/>
        </w:rPr>
        <w:t>విశ్వాసాలలో</w:t>
      </w:r>
      <w:r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szCs w:val="24"/>
          <w:cs/>
          <w:lang w:bidi="te-IN"/>
        </w:rPr>
        <w:t>కలుషిత</w:t>
      </w:r>
      <w:r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szCs w:val="24"/>
          <w:cs/>
          <w:lang w:bidi="te-IN"/>
        </w:rPr>
        <w:t>ఆలోచనలు</w:t>
      </w:r>
      <w:r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szCs w:val="24"/>
          <w:cs/>
          <w:lang w:bidi="te-IN"/>
        </w:rPr>
        <w:t>మరియు</w:t>
      </w:r>
      <w:r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szCs w:val="24"/>
          <w:cs/>
          <w:lang w:bidi="te-IN"/>
        </w:rPr>
        <w:t>ఆచరణలు</w:t>
      </w:r>
      <w:r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szCs w:val="24"/>
          <w:cs/>
          <w:lang w:bidi="te-IN"/>
        </w:rPr>
        <w:t>ప్రవేశిం</w:t>
      </w:r>
      <w:r w:rsidR="00192A3D" w:rsidRPr="00B91AE8">
        <w:rPr>
          <w:rFonts w:ascii="Gautami" w:hAnsi="Gautami" w:cs="Gautami" w:hint="cs"/>
          <w:spacing w:val="10"/>
          <w:szCs w:val="24"/>
          <w:cs/>
          <w:lang w:bidi="te-IN"/>
        </w:rPr>
        <w:t>చి</w:t>
      </w:r>
      <w:r w:rsidR="00192A3D" w:rsidRPr="00B91AE8">
        <w:rPr>
          <w:rFonts w:cs="Times New Roman"/>
          <w:spacing w:val="10"/>
          <w:szCs w:val="24"/>
          <w:cs/>
          <w:lang w:bidi="te-IN"/>
        </w:rPr>
        <w:t xml:space="preserve">, </w:t>
      </w:r>
      <w:r w:rsidR="00192A3D" w:rsidRPr="00B91AE8">
        <w:rPr>
          <w:rFonts w:ascii="Gautami" w:hAnsi="Gautami" w:cs="Gautami" w:hint="cs"/>
          <w:spacing w:val="10"/>
          <w:szCs w:val="24"/>
          <w:cs/>
          <w:lang w:bidi="te-IN"/>
        </w:rPr>
        <w:t>వారిని</w:t>
      </w:r>
      <w:r w:rsidR="00192A3D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192A3D" w:rsidRPr="00B91AE8">
        <w:rPr>
          <w:rFonts w:ascii="Gautami" w:hAnsi="Gautami" w:cs="Gautami" w:hint="cs"/>
          <w:spacing w:val="10"/>
          <w:szCs w:val="24"/>
          <w:cs/>
          <w:lang w:bidi="te-IN"/>
        </w:rPr>
        <w:t>ప్రవక్తల</w:t>
      </w:r>
      <w:r w:rsidR="00192A3D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192A3D" w:rsidRPr="00B91AE8">
        <w:rPr>
          <w:rFonts w:ascii="Gautami" w:hAnsi="Gautami" w:cs="Gautami" w:hint="cs"/>
          <w:spacing w:val="10"/>
          <w:szCs w:val="24"/>
          <w:cs/>
          <w:lang w:bidi="te-IN"/>
        </w:rPr>
        <w:t>స్వచ్ఛమైన</w:t>
      </w:r>
      <w:r w:rsidR="00192A3D" w:rsidRPr="00B91AE8">
        <w:rPr>
          <w:rFonts w:cs="Times New Roman"/>
          <w:spacing w:val="10"/>
          <w:szCs w:val="24"/>
          <w:cs/>
          <w:lang w:bidi="te-IN"/>
        </w:rPr>
        <w:t xml:space="preserve">, </w:t>
      </w:r>
      <w:r w:rsidR="00192A3D" w:rsidRPr="00B91AE8">
        <w:rPr>
          <w:rFonts w:ascii="Gautami" w:hAnsi="Gautami" w:cs="Gautami" w:hint="cs"/>
          <w:spacing w:val="10"/>
          <w:szCs w:val="24"/>
          <w:cs/>
          <w:lang w:bidi="te-IN"/>
        </w:rPr>
        <w:t>నిష్కళంకమైన</w:t>
      </w:r>
      <w:r w:rsidR="00192A3D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192A3D" w:rsidRPr="00B91AE8">
        <w:rPr>
          <w:rFonts w:ascii="Gautami" w:hAnsi="Gautami" w:cs="Gautami" w:hint="cs"/>
          <w:spacing w:val="10"/>
          <w:szCs w:val="24"/>
          <w:cs/>
          <w:lang w:bidi="te-IN"/>
        </w:rPr>
        <w:t>ఏకదైవారాధన</w:t>
      </w:r>
      <w:r w:rsidR="00192A3D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192A3D" w:rsidRPr="00B91AE8">
        <w:rPr>
          <w:rFonts w:ascii="Gautami" w:hAnsi="Gautami" w:cs="Gautami" w:hint="cs"/>
          <w:spacing w:val="10"/>
          <w:szCs w:val="24"/>
          <w:cs/>
          <w:lang w:bidi="te-IN"/>
        </w:rPr>
        <w:t>నుండి</w:t>
      </w:r>
      <w:r w:rsidR="00192A3D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192A3D" w:rsidRPr="00B91AE8">
        <w:rPr>
          <w:rFonts w:ascii="Gautami" w:hAnsi="Gautami" w:cs="Gautami" w:hint="cs"/>
          <w:spacing w:val="10"/>
          <w:szCs w:val="24"/>
          <w:cs/>
          <w:lang w:bidi="te-IN"/>
        </w:rPr>
        <w:t>దూరంగా</w:t>
      </w:r>
      <w:r w:rsidR="00192A3D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192A3D" w:rsidRPr="00B91AE8">
        <w:rPr>
          <w:rFonts w:ascii="Gautami" w:hAnsi="Gautami" w:cs="Gautami" w:hint="cs"/>
          <w:spacing w:val="10"/>
          <w:szCs w:val="24"/>
          <w:cs/>
          <w:lang w:bidi="te-IN"/>
        </w:rPr>
        <w:t>తీసుకు</w:t>
      </w:r>
      <w:r w:rsidR="00192A3D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192A3D" w:rsidRPr="00B91AE8">
        <w:rPr>
          <w:rFonts w:ascii="Gautami" w:hAnsi="Gautami" w:cs="Gautami" w:hint="cs"/>
          <w:spacing w:val="10"/>
          <w:szCs w:val="24"/>
          <w:cs/>
          <w:lang w:bidi="te-IN"/>
        </w:rPr>
        <w:t>పోయాయి</w:t>
      </w:r>
      <w:r w:rsidR="00192A3D" w:rsidRPr="00B91AE8">
        <w:rPr>
          <w:rFonts w:cs="Times New Roman"/>
          <w:spacing w:val="10"/>
          <w:szCs w:val="24"/>
          <w:cs/>
          <w:lang w:bidi="te-IN"/>
        </w:rPr>
        <w:t xml:space="preserve">. </w:t>
      </w:r>
      <w:r w:rsidR="00192A3D" w:rsidRPr="00B91AE8">
        <w:rPr>
          <w:rFonts w:ascii="Gautami" w:hAnsi="Gautami" w:cs="Gautami" w:hint="cs"/>
          <w:spacing w:val="10"/>
          <w:szCs w:val="24"/>
          <w:cs/>
          <w:lang w:bidi="te-IN"/>
        </w:rPr>
        <w:t>కొందరు</w:t>
      </w:r>
      <w:r w:rsidR="00192A3D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192A3D" w:rsidRPr="00B91AE8">
        <w:rPr>
          <w:rFonts w:ascii="Gautami" w:hAnsi="Gautami" w:cs="Gautami" w:hint="cs"/>
          <w:spacing w:val="10"/>
          <w:szCs w:val="24"/>
          <w:cs/>
          <w:lang w:bidi="te-IN"/>
        </w:rPr>
        <w:t>తమ</w:t>
      </w:r>
      <w:r w:rsidR="00192A3D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192A3D" w:rsidRPr="00B91AE8">
        <w:rPr>
          <w:rFonts w:ascii="Gautami" w:hAnsi="Gautami" w:cs="Gautami" w:hint="cs"/>
          <w:spacing w:val="10"/>
          <w:szCs w:val="24"/>
          <w:cs/>
          <w:lang w:bidi="te-IN"/>
        </w:rPr>
        <w:t>ప్రవక్తలను</w:t>
      </w:r>
      <w:r w:rsidR="00192A3D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192A3D" w:rsidRPr="00B91AE8">
        <w:rPr>
          <w:rFonts w:ascii="Gautami" w:hAnsi="Gautami" w:cs="Gautami" w:hint="cs"/>
          <w:spacing w:val="10"/>
          <w:szCs w:val="24"/>
          <w:cs/>
          <w:lang w:bidi="te-IN"/>
        </w:rPr>
        <w:t>మరియు</w:t>
      </w:r>
      <w:r w:rsidR="00192A3D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192A3D" w:rsidRPr="00B91AE8">
        <w:rPr>
          <w:rFonts w:ascii="Gautami" w:hAnsi="Gautami" w:cs="Gautami" w:hint="cs"/>
          <w:spacing w:val="10"/>
          <w:szCs w:val="24"/>
          <w:cs/>
          <w:lang w:bidi="te-IN"/>
        </w:rPr>
        <w:t>పుణ్యపురుషులను</w:t>
      </w:r>
      <w:r w:rsidR="00192A3D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192A3D" w:rsidRPr="00B91AE8">
        <w:rPr>
          <w:rFonts w:ascii="Gautami" w:hAnsi="Gautami" w:cs="Gautami" w:hint="cs"/>
          <w:spacing w:val="10"/>
          <w:szCs w:val="24"/>
          <w:cs/>
          <w:lang w:bidi="te-IN"/>
        </w:rPr>
        <w:t>సృష్టికర్తకు</w:t>
      </w:r>
      <w:r w:rsidR="00192A3D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192A3D" w:rsidRPr="00B91AE8">
        <w:rPr>
          <w:rFonts w:ascii="Gautami" w:hAnsi="Gautami" w:cs="Gautami" w:hint="cs"/>
          <w:spacing w:val="10"/>
          <w:szCs w:val="24"/>
          <w:cs/>
          <w:lang w:bidi="te-IN"/>
        </w:rPr>
        <w:t>తమ</w:t>
      </w:r>
      <w:r w:rsidR="00192A3D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192A3D" w:rsidRPr="00B91AE8">
        <w:rPr>
          <w:rFonts w:ascii="Gautami" w:hAnsi="Gautami" w:cs="Gautami" w:hint="cs"/>
          <w:spacing w:val="10"/>
          <w:szCs w:val="24"/>
          <w:cs/>
          <w:lang w:bidi="te-IN"/>
        </w:rPr>
        <w:t>ప్రార్థనలు</w:t>
      </w:r>
      <w:r w:rsidR="00192A3D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192A3D" w:rsidRPr="00B91AE8">
        <w:rPr>
          <w:rFonts w:ascii="Gautami" w:hAnsi="Gautami" w:cs="Gautami" w:hint="cs"/>
          <w:spacing w:val="10"/>
          <w:szCs w:val="24"/>
          <w:cs/>
          <w:lang w:bidi="te-IN"/>
        </w:rPr>
        <w:t>అందజేసే</w:t>
      </w:r>
      <w:r w:rsidR="00192A3D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192A3D" w:rsidRPr="00B91AE8">
        <w:rPr>
          <w:rFonts w:ascii="Gautami" w:hAnsi="Gautami" w:cs="Gautami" w:hint="cs"/>
          <w:spacing w:val="10"/>
          <w:szCs w:val="24"/>
          <w:cs/>
          <w:lang w:bidi="te-IN"/>
        </w:rPr>
        <w:t>మధ్యవర్తులుగా</w:t>
      </w:r>
      <w:r w:rsidR="00192A3D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192A3D" w:rsidRPr="00B91AE8">
        <w:rPr>
          <w:rFonts w:ascii="Gautami" w:hAnsi="Gautami" w:cs="Gautami" w:hint="cs"/>
          <w:spacing w:val="10"/>
          <w:szCs w:val="24"/>
          <w:cs/>
          <w:lang w:bidi="te-IN"/>
        </w:rPr>
        <w:t>చేసుకున్నారు</w:t>
      </w:r>
      <w:r w:rsidR="00192A3D" w:rsidRPr="00B91AE8">
        <w:rPr>
          <w:rFonts w:cs="Times New Roman"/>
          <w:spacing w:val="10"/>
          <w:szCs w:val="24"/>
          <w:cs/>
          <w:lang w:bidi="te-IN"/>
        </w:rPr>
        <w:t xml:space="preserve">. </w:t>
      </w:r>
      <w:r w:rsidR="00192A3D" w:rsidRPr="00B91AE8">
        <w:rPr>
          <w:rFonts w:ascii="Gautami" w:hAnsi="Gautami" w:cs="Gautami" w:hint="cs"/>
          <w:spacing w:val="10"/>
          <w:szCs w:val="24"/>
          <w:cs/>
          <w:lang w:bidi="te-IN"/>
        </w:rPr>
        <w:t>మరికొందరు</w:t>
      </w:r>
      <w:r w:rsidR="00192A3D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192A3D" w:rsidRPr="00B91AE8">
        <w:rPr>
          <w:rFonts w:ascii="Gautami" w:hAnsi="Gautami" w:cs="Gautami" w:hint="cs"/>
          <w:spacing w:val="10"/>
          <w:szCs w:val="24"/>
          <w:cs/>
          <w:lang w:bidi="te-IN"/>
        </w:rPr>
        <w:t>వారి</w:t>
      </w:r>
      <w:r w:rsidR="00192A3D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192A3D" w:rsidRPr="00B91AE8">
        <w:rPr>
          <w:rFonts w:ascii="Gautami" w:hAnsi="Gautami" w:cs="Gautami" w:hint="cs"/>
          <w:spacing w:val="10"/>
          <w:szCs w:val="24"/>
          <w:cs/>
          <w:lang w:bidi="te-IN"/>
        </w:rPr>
        <w:t>ప్రవక్తలు</w:t>
      </w:r>
      <w:r w:rsidR="00192A3D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192A3D" w:rsidRPr="00B91AE8">
        <w:rPr>
          <w:rFonts w:ascii="Gautami" w:hAnsi="Gautami" w:cs="Gautami" w:hint="cs"/>
          <w:spacing w:val="10"/>
          <w:szCs w:val="24"/>
          <w:cs/>
          <w:lang w:bidi="te-IN"/>
        </w:rPr>
        <w:t>స్వయంగా</w:t>
      </w:r>
      <w:r w:rsidR="00192A3D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192A3D" w:rsidRPr="00B91AE8">
        <w:rPr>
          <w:rFonts w:ascii="Gautami" w:hAnsi="Gautami" w:cs="Gautami" w:hint="cs"/>
          <w:spacing w:val="10"/>
          <w:szCs w:val="24"/>
          <w:cs/>
          <w:lang w:bidi="te-IN"/>
        </w:rPr>
        <w:t>దేవుళ్ళని</w:t>
      </w:r>
      <w:r w:rsidR="00192A3D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192A3D" w:rsidRPr="00B91AE8">
        <w:rPr>
          <w:rFonts w:ascii="Gautami" w:hAnsi="Gautami" w:cs="Gautami" w:hint="cs"/>
          <w:spacing w:val="10"/>
          <w:szCs w:val="24"/>
          <w:cs/>
          <w:lang w:bidi="te-IN"/>
        </w:rPr>
        <w:t>లేదా</w:t>
      </w:r>
      <w:r w:rsidR="00192A3D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192A3D" w:rsidRPr="00B91AE8">
        <w:rPr>
          <w:rFonts w:ascii="Gautami" w:hAnsi="Gautami" w:cs="Gautami" w:hint="cs"/>
          <w:spacing w:val="10"/>
          <w:szCs w:val="24"/>
          <w:cs/>
          <w:lang w:bidi="te-IN"/>
        </w:rPr>
        <w:t>దేవుడి</w:t>
      </w:r>
      <w:r w:rsidR="00192A3D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192A3D" w:rsidRPr="00B91AE8">
        <w:rPr>
          <w:rFonts w:ascii="Gautami" w:hAnsi="Gautami" w:cs="Gautami" w:hint="cs"/>
          <w:spacing w:val="10"/>
          <w:szCs w:val="24"/>
          <w:cs/>
          <w:lang w:bidi="te-IN"/>
        </w:rPr>
        <w:t>అవతారాలని</w:t>
      </w:r>
      <w:r w:rsidR="00192A3D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192A3D" w:rsidRPr="00B91AE8">
        <w:rPr>
          <w:rFonts w:ascii="Gautami" w:hAnsi="Gautami" w:cs="Gautami" w:hint="cs"/>
          <w:spacing w:val="10"/>
          <w:szCs w:val="24"/>
          <w:cs/>
          <w:lang w:bidi="te-IN"/>
        </w:rPr>
        <w:t>లేదా</w:t>
      </w:r>
      <w:r w:rsidR="00192A3D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192A3D" w:rsidRPr="00B91AE8">
        <w:rPr>
          <w:rFonts w:ascii="Gautami" w:hAnsi="Gautami" w:cs="Gautami" w:hint="cs"/>
          <w:spacing w:val="10"/>
          <w:szCs w:val="24"/>
          <w:cs/>
          <w:lang w:bidi="te-IN"/>
        </w:rPr>
        <w:t>దేవుడి</w:t>
      </w:r>
      <w:r w:rsidR="00192A3D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192A3D" w:rsidRPr="00B91AE8">
        <w:rPr>
          <w:rFonts w:ascii="Gautami" w:hAnsi="Gautami" w:cs="Gautami" w:hint="cs"/>
          <w:spacing w:val="10"/>
          <w:szCs w:val="24"/>
          <w:cs/>
          <w:lang w:bidi="te-IN"/>
        </w:rPr>
        <w:t>కుమారుడని</w:t>
      </w:r>
      <w:r w:rsidR="00192A3D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192A3D" w:rsidRPr="00B91AE8">
        <w:rPr>
          <w:rFonts w:ascii="Gautami" w:hAnsi="Gautami" w:cs="Gautami" w:hint="cs"/>
          <w:spacing w:val="10"/>
          <w:szCs w:val="24"/>
          <w:cs/>
          <w:lang w:bidi="te-IN"/>
        </w:rPr>
        <w:t>విశ్వసించడం</w:t>
      </w:r>
      <w:r w:rsidR="00192A3D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192A3D" w:rsidRPr="00B91AE8">
        <w:rPr>
          <w:rFonts w:ascii="Gautami" w:hAnsi="Gautami" w:cs="Gautami" w:hint="cs"/>
          <w:spacing w:val="10"/>
          <w:szCs w:val="24"/>
          <w:cs/>
          <w:lang w:bidi="te-IN"/>
        </w:rPr>
        <w:t>మొదలు</w:t>
      </w:r>
      <w:r w:rsidR="00192A3D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192A3D" w:rsidRPr="00B91AE8">
        <w:rPr>
          <w:rFonts w:ascii="Gautami" w:hAnsi="Gautami" w:cs="Gautami" w:hint="cs"/>
          <w:spacing w:val="10"/>
          <w:szCs w:val="24"/>
          <w:cs/>
          <w:lang w:bidi="te-IN"/>
        </w:rPr>
        <w:t>పెట్టినారు</w:t>
      </w:r>
      <w:r w:rsidR="00192A3D" w:rsidRPr="00B91AE8">
        <w:rPr>
          <w:rFonts w:cs="Times New Roman"/>
          <w:spacing w:val="10"/>
          <w:szCs w:val="24"/>
          <w:cs/>
          <w:lang w:bidi="te-IN"/>
        </w:rPr>
        <w:t xml:space="preserve">. </w:t>
      </w:r>
      <w:r w:rsidR="00192A3D" w:rsidRPr="00B91AE8">
        <w:rPr>
          <w:rFonts w:ascii="Gautami" w:hAnsi="Gautami" w:cs="Gautami" w:hint="cs"/>
          <w:spacing w:val="10"/>
          <w:szCs w:val="24"/>
          <w:cs/>
          <w:lang w:bidi="te-IN"/>
        </w:rPr>
        <w:t>ఇలాంటి</w:t>
      </w:r>
      <w:r w:rsidR="00192A3D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192A3D" w:rsidRPr="00B91AE8">
        <w:rPr>
          <w:rFonts w:ascii="Gautami" w:hAnsi="Gautami" w:cs="Gautami" w:hint="cs"/>
          <w:spacing w:val="10"/>
          <w:szCs w:val="24"/>
          <w:cs/>
          <w:lang w:bidi="te-IN"/>
        </w:rPr>
        <w:t>అపార్థాలన్నీ</w:t>
      </w:r>
      <w:r w:rsidR="00192A3D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192A3D" w:rsidRPr="00B91AE8">
        <w:rPr>
          <w:rFonts w:ascii="Gautami" w:hAnsi="Gautami" w:cs="Gautami" w:hint="cs"/>
          <w:spacing w:val="10"/>
          <w:szCs w:val="24"/>
          <w:cs/>
          <w:lang w:bidi="te-IN"/>
        </w:rPr>
        <w:t>సృష్టికర్తను</w:t>
      </w:r>
      <w:r w:rsidR="00192A3D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192A3D" w:rsidRPr="00B91AE8">
        <w:rPr>
          <w:rFonts w:ascii="Gautami" w:hAnsi="Gautami" w:cs="Gautami" w:hint="cs"/>
          <w:spacing w:val="10"/>
          <w:szCs w:val="24"/>
          <w:cs/>
          <w:lang w:bidi="te-IN"/>
        </w:rPr>
        <w:t>ఆరాధించడం</w:t>
      </w:r>
      <w:r w:rsidR="00192A3D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192A3D" w:rsidRPr="00B91AE8">
        <w:rPr>
          <w:rFonts w:ascii="Gautami" w:hAnsi="Gautami" w:cs="Gautami" w:hint="cs"/>
          <w:spacing w:val="10"/>
          <w:szCs w:val="24"/>
          <w:cs/>
          <w:lang w:bidi="te-IN"/>
        </w:rPr>
        <w:t>వదిలి</w:t>
      </w:r>
      <w:r w:rsidR="00192A3D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192A3D" w:rsidRPr="00B91AE8">
        <w:rPr>
          <w:rFonts w:ascii="Gautami" w:hAnsi="Gautami" w:cs="Gautami" w:hint="cs"/>
          <w:spacing w:val="10"/>
          <w:szCs w:val="24"/>
          <w:cs/>
          <w:lang w:bidi="te-IN"/>
        </w:rPr>
        <w:t>పెట్టి</w:t>
      </w:r>
      <w:r w:rsidR="00192A3D" w:rsidRPr="00B91AE8">
        <w:rPr>
          <w:rFonts w:cs="Times New Roman"/>
          <w:spacing w:val="10"/>
          <w:szCs w:val="24"/>
          <w:cs/>
          <w:lang w:bidi="te-IN"/>
        </w:rPr>
        <w:t xml:space="preserve">, </w:t>
      </w:r>
      <w:r w:rsidR="00192A3D" w:rsidRPr="00B91AE8">
        <w:rPr>
          <w:rFonts w:ascii="Gautami" w:hAnsi="Gautami" w:cs="Gautami" w:hint="cs"/>
          <w:spacing w:val="10"/>
          <w:szCs w:val="24"/>
          <w:cs/>
          <w:lang w:bidi="te-IN"/>
        </w:rPr>
        <w:t>సృష్టిని</w:t>
      </w:r>
      <w:r w:rsidR="00192A3D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192A3D" w:rsidRPr="00B91AE8">
        <w:rPr>
          <w:rFonts w:ascii="Gautami" w:hAnsi="Gautami" w:cs="Gautami" w:hint="cs"/>
          <w:spacing w:val="10"/>
          <w:szCs w:val="24"/>
          <w:cs/>
          <w:lang w:bidi="te-IN"/>
        </w:rPr>
        <w:t>ఆరాధించే</w:t>
      </w:r>
      <w:r w:rsidR="00192A3D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192A3D" w:rsidRPr="00B91AE8">
        <w:rPr>
          <w:rFonts w:ascii="Gautami" w:hAnsi="Gautami" w:cs="Gautami" w:hint="cs"/>
          <w:spacing w:val="10"/>
          <w:szCs w:val="24"/>
          <w:cs/>
          <w:lang w:bidi="te-IN"/>
        </w:rPr>
        <w:t>వైపుకు</w:t>
      </w:r>
      <w:r w:rsidR="00192A3D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192A3D" w:rsidRPr="00B91AE8">
        <w:rPr>
          <w:rFonts w:ascii="Gautami" w:hAnsi="Gautami" w:cs="Gautami" w:hint="cs"/>
          <w:spacing w:val="10"/>
          <w:szCs w:val="24"/>
          <w:cs/>
          <w:lang w:bidi="te-IN"/>
        </w:rPr>
        <w:t>దారి</w:t>
      </w:r>
      <w:r w:rsidR="00192A3D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192A3D" w:rsidRPr="00B91AE8">
        <w:rPr>
          <w:rFonts w:ascii="Gautami" w:hAnsi="Gautami" w:cs="Gautami" w:hint="cs"/>
          <w:spacing w:val="10"/>
          <w:szCs w:val="24"/>
          <w:cs/>
          <w:lang w:bidi="te-IN"/>
        </w:rPr>
        <w:t>తీస్తున్నాయి</w:t>
      </w:r>
      <w:r w:rsidR="00192A3D" w:rsidRPr="00B91AE8">
        <w:rPr>
          <w:rFonts w:cs="Times New Roman"/>
          <w:spacing w:val="10"/>
          <w:szCs w:val="24"/>
          <w:cs/>
          <w:lang w:bidi="te-IN"/>
        </w:rPr>
        <w:t xml:space="preserve">. </w:t>
      </w:r>
      <w:r w:rsidR="00192A3D" w:rsidRPr="00B91AE8">
        <w:rPr>
          <w:rFonts w:ascii="Gautami" w:hAnsi="Gautami" w:cs="Gautami" w:hint="cs"/>
          <w:spacing w:val="10"/>
          <w:szCs w:val="24"/>
          <w:cs/>
          <w:lang w:bidi="te-IN"/>
        </w:rPr>
        <w:t>ఆ</w:t>
      </w:r>
      <w:r w:rsidR="00192A3D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192A3D" w:rsidRPr="00B91AE8">
        <w:rPr>
          <w:rFonts w:ascii="Gautami" w:hAnsi="Gautami" w:cs="Gautami" w:hint="cs"/>
          <w:spacing w:val="10"/>
          <w:szCs w:val="24"/>
          <w:cs/>
          <w:lang w:bidi="te-IN"/>
        </w:rPr>
        <w:t>విధంగా</w:t>
      </w:r>
      <w:r w:rsidR="00192A3D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192A3D" w:rsidRPr="00B91AE8">
        <w:rPr>
          <w:rFonts w:ascii="Gautami" w:hAnsi="Gautami" w:cs="Gautami" w:hint="cs"/>
          <w:spacing w:val="10"/>
          <w:szCs w:val="24"/>
          <w:cs/>
          <w:lang w:bidi="te-IN"/>
        </w:rPr>
        <w:t>మధ్యవర్తుల</w:t>
      </w:r>
      <w:r w:rsidR="00192A3D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192A3D" w:rsidRPr="00B91AE8">
        <w:rPr>
          <w:rFonts w:ascii="Gautami" w:hAnsi="Gautami" w:cs="Gautami" w:hint="cs"/>
          <w:spacing w:val="10"/>
          <w:szCs w:val="24"/>
          <w:cs/>
          <w:lang w:bidi="te-IN"/>
        </w:rPr>
        <w:t>ద్వారా</w:t>
      </w:r>
      <w:r w:rsidR="00192A3D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192A3D" w:rsidRPr="00B91AE8">
        <w:rPr>
          <w:rFonts w:ascii="Gautami" w:hAnsi="Gautami" w:cs="Gautami" w:hint="cs"/>
          <w:spacing w:val="10"/>
          <w:szCs w:val="24"/>
          <w:cs/>
          <w:lang w:bidi="te-IN"/>
        </w:rPr>
        <w:t>సృష్టికర్త</w:t>
      </w:r>
      <w:r w:rsidR="00192A3D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192A3D" w:rsidRPr="00B91AE8">
        <w:rPr>
          <w:rFonts w:ascii="Gautami" w:hAnsi="Gautami" w:cs="Gautami" w:hint="cs"/>
          <w:spacing w:val="10"/>
          <w:szCs w:val="24"/>
          <w:cs/>
          <w:lang w:bidi="te-IN"/>
        </w:rPr>
        <w:t>వద్దకు</w:t>
      </w:r>
      <w:r w:rsidR="00192A3D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192A3D" w:rsidRPr="00B91AE8">
        <w:rPr>
          <w:rFonts w:ascii="Gautami" w:hAnsi="Gautami" w:cs="Gautami" w:hint="cs"/>
          <w:spacing w:val="10"/>
          <w:szCs w:val="24"/>
          <w:cs/>
          <w:lang w:bidi="te-IN"/>
        </w:rPr>
        <w:t>చేరవచ్చనే</w:t>
      </w:r>
      <w:r w:rsidR="00192A3D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192A3D" w:rsidRPr="00B91AE8">
        <w:rPr>
          <w:rFonts w:ascii="Gautami" w:hAnsi="Gautami" w:cs="Gautami" w:hint="cs"/>
          <w:spacing w:val="10"/>
          <w:szCs w:val="24"/>
          <w:cs/>
          <w:lang w:bidi="te-IN"/>
        </w:rPr>
        <w:t>నమ్మకాన్ని</w:t>
      </w:r>
      <w:r w:rsidR="00192A3D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192A3D" w:rsidRPr="00B91AE8">
        <w:rPr>
          <w:rFonts w:ascii="Gautami" w:hAnsi="Gautami" w:cs="Gautami" w:hint="cs"/>
          <w:spacing w:val="10"/>
          <w:szCs w:val="24"/>
          <w:cs/>
          <w:lang w:bidi="te-IN"/>
        </w:rPr>
        <w:t>కలిగించి</w:t>
      </w:r>
      <w:r w:rsidR="00192A3D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192A3D" w:rsidRPr="00B91AE8">
        <w:rPr>
          <w:rFonts w:ascii="Gautami" w:hAnsi="Gautami" w:cs="Gautami" w:hint="cs"/>
          <w:spacing w:val="10"/>
          <w:szCs w:val="24"/>
          <w:cs/>
          <w:lang w:bidi="te-IN"/>
        </w:rPr>
        <w:t>విగ్రహారాధన</w:t>
      </w:r>
      <w:r w:rsidR="00192A3D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192A3D" w:rsidRPr="00B91AE8">
        <w:rPr>
          <w:rFonts w:ascii="Gautami" w:hAnsi="Gautami" w:cs="Gautami" w:hint="cs"/>
          <w:spacing w:val="10"/>
          <w:szCs w:val="24"/>
          <w:cs/>
          <w:lang w:bidi="te-IN"/>
        </w:rPr>
        <w:t>పద్ధతులను</w:t>
      </w:r>
      <w:r w:rsidR="00192A3D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192A3D" w:rsidRPr="00B91AE8">
        <w:rPr>
          <w:rFonts w:ascii="Gautami" w:hAnsi="Gautami" w:cs="Gautami" w:hint="cs"/>
          <w:spacing w:val="10"/>
          <w:szCs w:val="24"/>
          <w:cs/>
          <w:lang w:bidi="te-IN"/>
        </w:rPr>
        <w:t>వ్యాపింపజేసాయి</w:t>
      </w:r>
      <w:r w:rsidR="00192A3D" w:rsidRPr="00B91AE8">
        <w:rPr>
          <w:rFonts w:cs="Times New Roman"/>
          <w:spacing w:val="10"/>
          <w:szCs w:val="24"/>
          <w:cs/>
          <w:lang w:bidi="te-IN"/>
        </w:rPr>
        <w:t xml:space="preserve">.  </w:t>
      </w:r>
      <w:r w:rsidR="00192A3D" w:rsidRPr="00B91AE8">
        <w:rPr>
          <w:rFonts w:ascii="Gautami" w:hAnsi="Gautami" w:cs="Gautami" w:hint="cs"/>
          <w:spacing w:val="10"/>
          <w:szCs w:val="24"/>
          <w:cs/>
          <w:lang w:bidi="te-IN"/>
        </w:rPr>
        <w:t>ఇలాంటి</w:t>
      </w:r>
      <w:r w:rsidR="00192A3D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192A3D" w:rsidRPr="00B91AE8">
        <w:rPr>
          <w:rFonts w:ascii="Gautami" w:hAnsi="Gautami" w:cs="Gautami" w:hint="cs"/>
          <w:spacing w:val="10"/>
          <w:szCs w:val="24"/>
          <w:cs/>
          <w:lang w:bidi="te-IN"/>
        </w:rPr>
        <w:t>అసత్య</w:t>
      </w:r>
      <w:r w:rsidR="00192A3D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192A3D" w:rsidRPr="00B91AE8">
        <w:rPr>
          <w:rFonts w:ascii="Gautami" w:hAnsi="Gautami" w:cs="Gautami" w:hint="cs"/>
          <w:spacing w:val="10"/>
          <w:szCs w:val="24"/>
          <w:cs/>
          <w:lang w:bidi="te-IN"/>
        </w:rPr>
        <w:t>నమ్మకాల</w:t>
      </w:r>
      <w:r w:rsidR="00192A3D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192A3D" w:rsidRPr="00B91AE8">
        <w:rPr>
          <w:rFonts w:ascii="Gautami" w:hAnsi="Gautami" w:cs="Gautami" w:hint="cs"/>
          <w:spacing w:val="10"/>
          <w:szCs w:val="24"/>
          <w:cs/>
          <w:lang w:bidi="te-IN"/>
        </w:rPr>
        <w:t>నుండి</w:t>
      </w:r>
      <w:r w:rsidR="00192A3D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DC6F96" w:rsidRPr="00B91AE8">
        <w:rPr>
          <w:rFonts w:ascii="Gautami" w:hAnsi="Gautami" w:cs="Gautami" w:hint="cs"/>
          <w:spacing w:val="10"/>
          <w:szCs w:val="24"/>
          <w:cs/>
          <w:lang w:bidi="te-IN"/>
        </w:rPr>
        <w:t>జాగ్రత్త</w:t>
      </w:r>
      <w:r w:rsidR="00DC6F96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DC6F96" w:rsidRPr="00B91AE8">
        <w:rPr>
          <w:rFonts w:ascii="Gautami" w:hAnsi="Gautami" w:cs="Gautami" w:hint="cs"/>
          <w:spacing w:val="10"/>
          <w:szCs w:val="24"/>
          <w:cs/>
          <w:lang w:bidi="te-IN"/>
        </w:rPr>
        <w:t>పడ</w:t>
      </w:r>
      <w:r w:rsidR="00192A3D" w:rsidRPr="00B91AE8">
        <w:rPr>
          <w:rFonts w:ascii="Gautami" w:hAnsi="Gautami" w:cs="Gautami" w:hint="cs"/>
          <w:spacing w:val="10"/>
          <w:szCs w:val="24"/>
          <w:cs/>
          <w:lang w:bidi="te-IN"/>
        </w:rPr>
        <w:t>టానికి</w:t>
      </w:r>
      <w:r w:rsidR="00192A3D" w:rsidRPr="00B91AE8">
        <w:rPr>
          <w:rFonts w:cs="Times New Roman"/>
          <w:spacing w:val="10"/>
          <w:szCs w:val="24"/>
          <w:cs/>
          <w:lang w:bidi="te-IN"/>
        </w:rPr>
        <w:t xml:space="preserve">, </w:t>
      </w:r>
      <w:r w:rsidR="00192A3D" w:rsidRPr="00B91AE8">
        <w:rPr>
          <w:rFonts w:ascii="Gautami" w:hAnsi="Gautami" w:cs="Gautami" w:hint="cs"/>
          <w:spacing w:val="10"/>
          <w:szCs w:val="24"/>
          <w:cs/>
          <w:lang w:bidi="te-IN"/>
        </w:rPr>
        <w:t>ప్రవక్త</w:t>
      </w:r>
      <w:r w:rsidR="00192A3D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192A3D" w:rsidRPr="00B91AE8">
        <w:rPr>
          <w:rFonts w:ascii="Gautami" w:hAnsi="Gautami" w:cs="Gautami" w:hint="cs"/>
          <w:spacing w:val="10"/>
          <w:szCs w:val="24"/>
          <w:cs/>
          <w:lang w:bidi="te-IN"/>
        </w:rPr>
        <w:t>ముహమ్మద్</w:t>
      </w:r>
      <w:r w:rsidR="00192A3D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192A3D" w:rsidRPr="00B91AE8">
        <w:rPr>
          <w:rFonts w:ascii="Gautami" w:hAnsi="Gautami" w:cs="Gautami" w:hint="cs"/>
          <w:spacing w:val="10"/>
          <w:szCs w:val="24"/>
          <w:cs/>
          <w:lang w:bidi="te-IN"/>
        </w:rPr>
        <w:t>సల్లల్లాహు</w:t>
      </w:r>
      <w:r w:rsidR="00192A3D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192A3D" w:rsidRPr="00B91AE8">
        <w:rPr>
          <w:rFonts w:ascii="Gautami" w:hAnsi="Gautami" w:cs="Gautami" w:hint="cs"/>
          <w:spacing w:val="10"/>
          <w:szCs w:val="24"/>
          <w:cs/>
          <w:lang w:bidi="te-IN"/>
        </w:rPr>
        <w:t>అలైహి</w:t>
      </w:r>
      <w:r w:rsidR="00192A3D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192A3D" w:rsidRPr="00B91AE8">
        <w:rPr>
          <w:rFonts w:ascii="Gautami" w:hAnsi="Gautami" w:cs="Gautami" w:hint="cs"/>
          <w:spacing w:val="10"/>
          <w:szCs w:val="24"/>
          <w:cs/>
          <w:lang w:bidi="te-IN"/>
        </w:rPr>
        <w:t>వసల్లం</w:t>
      </w:r>
      <w:r w:rsidR="00192A3D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192A3D" w:rsidRPr="00B91AE8">
        <w:rPr>
          <w:rFonts w:ascii="Gautami" w:hAnsi="Gautami" w:cs="Gautami" w:hint="cs"/>
          <w:spacing w:val="10"/>
          <w:szCs w:val="24"/>
          <w:cs/>
          <w:lang w:bidi="te-IN"/>
        </w:rPr>
        <w:t>ఎల్లప్పుడూ</w:t>
      </w:r>
      <w:r w:rsidR="00192A3D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192A3D" w:rsidRPr="00B91AE8">
        <w:rPr>
          <w:rFonts w:ascii="Gautami" w:hAnsi="Gautami" w:cs="Gautami" w:hint="cs"/>
          <w:spacing w:val="10"/>
          <w:szCs w:val="24"/>
          <w:cs/>
          <w:lang w:bidi="te-IN"/>
        </w:rPr>
        <w:t>తాను</w:t>
      </w:r>
      <w:r w:rsidR="00192A3D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192A3D" w:rsidRPr="00B91AE8">
        <w:rPr>
          <w:rFonts w:ascii="Gautami" w:hAnsi="Gautami" w:cs="Gautami" w:hint="cs"/>
          <w:spacing w:val="10"/>
          <w:szCs w:val="24"/>
          <w:cs/>
          <w:lang w:bidi="te-IN"/>
        </w:rPr>
        <w:t>కేవలం</w:t>
      </w:r>
      <w:r w:rsidR="00192A3D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DC6F96" w:rsidRPr="00B91AE8">
        <w:rPr>
          <w:rFonts w:ascii="Gautami" w:hAnsi="Gautami" w:cs="Gautami" w:hint="cs"/>
          <w:spacing w:val="10"/>
          <w:szCs w:val="24"/>
          <w:cs/>
          <w:lang w:bidi="te-IN"/>
        </w:rPr>
        <w:t>అల్లాహ్</w:t>
      </w:r>
      <w:r w:rsidR="00DC6F96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DC6F96" w:rsidRPr="00B91AE8">
        <w:rPr>
          <w:rFonts w:ascii="Gautami" w:hAnsi="Gautami" w:cs="Gautami" w:hint="cs"/>
          <w:spacing w:val="10"/>
          <w:szCs w:val="24"/>
          <w:cs/>
          <w:lang w:bidi="te-IN"/>
        </w:rPr>
        <w:t>సందేశాన్ని</w:t>
      </w:r>
      <w:r w:rsidR="00DC6F96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DC6F96" w:rsidRPr="00B91AE8">
        <w:rPr>
          <w:rFonts w:ascii="Gautami" w:hAnsi="Gautami" w:cs="Gautami" w:hint="cs"/>
          <w:spacing w:val="10"/>
          <w:szCs w:val="24"/>
          <w:cs/>
          <w:lang w:bidi="te-IN"/>
        </w:rPr>
        <w:t>అందజేయటానికి</w:t>
      </w:r>
      <w:r w:rsidR="00DC6F96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DC6F96" w:rsidRPr="00B91AE8">
        <w:rPr>
          <w:rFonts w:ascii="Gautami" w:hAnsi="Gautami" w:cs="Gautami" w:hint="cs"/>
          <w:spacing w:val="10"/>
          <w:szCs w:val="24"/>
          <w:cs/>
          <w:lang w:bidi="te-IN"/>
        </w:rPr>
        <w:t>మరియు</w:t>
      </w:r>
      <w:r w:rsidR="00DC6F96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DC6F96" w:rsidRPr="00B91AE8">
        <w:rPr>
          <w:rFonts w:ascii="Gautami" w:hAnsi="Gautami" w:cs="Gautami" w:hint="cs"/>
          <w:spacing w:val="10"/>
          <w:szCs w:val="24"/>
          <w:cs/>
          <w:lang w:bidi="te-IN"/>
        </w:rPr>
        <w:t>స్వయంగా</w:t>
      </w:r>
      <w:r w:rsidR="00DC6F96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DC6F96" w:rsidRPr="00B91AE8">
        <w:rPr>
          <w:rFonts w:ascii="Gautami" w:hAnsi="Gautami" w:cs="Gautami" w:hint="cs"/>
          <w:spacing w:val="10"/>
          <w:szCs w:val="24"/>
          <w:cs/>
          <w:lang w:bidi="te-IN"/>
        </w:rPr>
        <w:t>ఆచరించి</w:t>
      </w:r>
      <w:r w:rsidR="00DC6F96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DC6F96" w:rsidRPr="00B91AE8">
        <w:rPr>
          <w:rFonts w:ascii="Gautami" w:hAnsi="Gautami" w:cs="Gautami" w:hint="cs"/>
          <w:spacing w:val="10"/>
          <w:szCs w:val="24"/>
          <w:cs/>
          <w:lang w:bidi="te-IN"/>
        </w:rPr>
        <w:t>చూపడానికి</w:t>
      </w:r>
      <w:r w:rsidR="00DC6F96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DC6F96" w:rsidRPr="00B91AE8">
        <w:rPr>
          <w:rFonts w:ascii="Gautami" w:hAnsi="Gautami" w:cs="Gautami" w:hint="cs"/>
          <w:spacing w:val="10"/>
          <w:szCs w:val="24"/>
          <w:cs/>
          <w:lang w:bidi="te-IN"/>
        </w:rPr>
        <w:t>ఎంచుకోబడిన</w:t>
      </w:r>
      <w:r w:rsidR="00DC6F96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DC6F96" w:rsidRPr="00B91AE8">
        <w:rPr>
          <w:rFonts w:ascii="Gautami" w:hAnsi="Gautami" w:cs="Gautami" w:hint="cs"/>
          <w:spacing w:val="10"/>
          <w:szCs w:val="24"/>
          <w:cs/>
          <w:lang w:bidi="te-IN"/>
        </w:rPr>
        <w:t>ఒక</w:t>
      </w:r>
      <w:r w:rsidR="00DC6F96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DC6F96" w:rsidRPr="00B91AE8">
        <w:rPr>
          <w:rFonts w:ascii="Gautami" w:hAnsi="Gautami" w:cs="Gautami" w:hint="cs"/>
          <w:spacing w:val="10"/>
          <w:szCs w:val="24"/>
          <w:cs/>
          <w:lang w:bidi="te-IN"/>
        </w:rPr>
        <w:t>మానవ</w:t>
      </w:r>
      <w:r w:rsidR="00DC6F96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DC6F96" w:rsidRPr="00B91AE8">
        <w:rPr>
          <w:rFonts w:ascii="Gautami" w:hAnsi="Gautami" w:cs="Gautami" w:hint="cs"/>
          <w:spacing w:val="10"/>
          <w:szCs w:val="24"/>
          <w:cs/>
          <w:lang w:bidi="te-IN"/>
        </w:rPr>
        <w:t>మాత్రుడిని</w:t>
      </w:r>
      <w:r w:rsidR="00DC6F96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DC6F96" w:rsidRPr="00B91AE8">
        <w:rPr>
          <w:rFonts w:ascii="Gautami" w:hAnsi="Gautami" w:cs="Gautami" w:hint="cs"/>
          <w:spacing w:val="10"/>
          <w:szCs w:val="24"/>
          <w:cs/>
          <w:lang w:bidi="te-IN"/>
        </w:rPr>
        <w:t>మాత్రమేనని</w:t>
      </w:r>
      <w:r w:rsidR="00DC6F96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DC6F96" w:rsidRPr="00B91AE8">
        <w:rPr>
          <w:rFonts w:ascii="Gautami" w:hAnsi="Gautami" w:cs="Gautami" w:hint="cs"/>
          <w:spacing w:val="10"/>
          <w:szCs w:val="24"/>
          <w:cs/>
          <w:lang w:bidi="te-IN"/>
        </w:rPr>
        <w:t>నొక్కి</w:t>
      </w:r>
      <w:r w:rsidR="00DC6F96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DC6F96" w:rsidRPr="00B91AE8">
        <w:rPr>
          <w:rFonts w:ascii="Gautami" w:hAnsi="Gautami" w:cs="Gautami" w:hint="cs"/>
          <w:spacing w:val="10"/>
          <w:szCs w:val="24"/>
          <w:cs/>
          <w:lang w:bidi="te-IN"/>
        </w:rPr>
        <w:t>వక్కాణించేవారు</w:t>
      </w:r>
      <w:r w:rsidR="00DC6F96" w:rsidRPr="00B91AE8">
        <w:rPr>
          <w:rFonts w:cs="Times New Roman"/>
          <w:spacing w:val="10"/>
          <w:szCs w:val="24"/>
          <w:cs/>
          <w:lang w:bidi="te-IN"/>
        </w:rPr>
        <w:t xml:space="preserve">. </w:t>
      </w:r>
      <w:r w:rsidR="00A66D83" w:rsidRPr="00B91AE8">
        <w:rPr>
          <w:rFonts w:cs="Times New Roman"/>
          <w:spacing w:val="10"/>
          <w:szCs w:val="24"/>
        </w:rPr>
        <w:t>“</w:t>
      </w:r>
      <w:r w:rsidR="00DC6F96" w:rsidRPr="00B91AE8">
        <w:rPr>
          <w:rFonts w:ascii="Gautami" w:hAnsi="Gautami" w:cs="Gautami" w:hint="cs"/>
          <w:spacing w:val="10"/>
          <w:szCs w:val="24"/>
          <w:cs/>
          <w:lang w:bidi="te-IN"/>
        </w:rPr>
        <w:t>అల్లాహ్</w:t>
      </w:r>
      <w:r w:rsidR="00DC6F96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DC6F96" w:rsidRPr="00B91AE8">
        <w:rPr>
          <w:rFonts w:ascii="Gautami" w:hAnsi="Gautami" w:cs="Gautami" w:hint="cs"/>
          <w:spacing w:val="10"/>
          <w:szCs w:val="24"/>
          <w:cs/>
          <w:lang w:bidi="te-IN"/>
        </w:rPr>
        <w:t>యొక్క</w:t>
      </w:r>
      <w:r w:rsidR="00DC6F96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DC6F96" w:rsidRPr="00B91AE8">
        <w:rPr>
          <w:rFonts w:ascii="Gautami" w:hAnsi="Gautami" w:cs="Gautami" w:hint="cs"/>
          <w:spacing w:val="10"/>
          <w:szCs w:val="24"/>
          <w:cs/>
          <w:lang w:bidi="te-IN"/>
        </w:rPr>
        <w:t>సందేశహరుడు</w:t>
      </w:r>
      <w:r w:rsidR="00DC6F96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DC6F96" w:rsidRPr="00B91AE8">
        <w:rPr>
          <w:rFonts w:ascii="Gautami" w:hAnsi="Gautami" w:cs="Gautami" w:hint="cs"/>
          <w:spacing w:val="10"/>
          <w:szCs w:val="24"/>
          <w:cs/>
          <w:lang w:bidi="te-IN"/>
        </w:rPr>
        <w:t>మరియు</w:t>
      </w:r>
      <w:r w:rsidR="00DC6F96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DC6F96" w:rsidRPr="00B91AE8">
        <w:rPr>
          <w:rFonts w:ascii="Gautami" w:hAnsi="Gautami" w:cs="Gautami" w:hint="cs"/>
          <w:spacing w:val="10"/>
          <w:szCs w:val="24"/>
          <w:cs/>
          <w:lang w:bidi="te-IN"/>
        </w:rPr>
        <w:t>దాసుడు</w:t>
      </w:r>
      <w:r w:rsidR="00A66D83" w:rsidRPr="00B91AE8">
        <w:rPr>
          <w:rFonts w:cs="Times New Roman"/>
          <w:spacing w:val="10"/>
          <w:szCs w:val="24"/>
        </w:rPr>
        <w:t>”</w:t>
      </w:r>
      <w:r w:rsidR="00DC6F96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DC6F96" w:rsidRPr="00B91AE8">
        <w:rPr>
          <w:rFonts w:ascii="Gautami" w:hAnsi="Gautami" w:cs="Gautami" w:hint="cs"/>
          <w:spacing w:val="10"/>
          <w:szCs w:val="24"/>
          <w:cs/>
          <w:lang w:bidi="te-IN"/>
        </w:rPr>
        <w:t>అని</w:t>
      </w:r>
      <w:r w:rsidR="00DC6F96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DC6F96" w:rsidRPr="00B91AE8">
        <w:rPr>
          <w:rFonts w:ascii="Gautami" w:hAnsi="Gautami" w:cs="Gautami" w:hint="cs"/>
          <w:spacing w:val="10"/>
          <w:szCs w:val="24"/>
          <w:cs/>
          <w:lang w:bidi="te-IN"/>
        </w:rPr>
        <w:t>మాత్రమే</w:t>
      </w:r>
      <w:r w:rsidR="00DC6F96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DC6F96" w:rsidRPr="00B91AE8">
        <w:rPr>
          <w:rFonts w:ascii="Gautami" w:hAnsi="Gautami" w:cs="Gautami" w:hint="cs"/>
          <w:spacing w:val="10"/>
          <w:szCs w:val="24"/>
          <w:cs/>
          <w:lang w:bidi="te-IN"/>
        </w:rPr>
        <w:t>తనను</w:t>
      </w:r>
      <w:r w:rsidR="00DC6F96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DC6F96" w:rsidRPr="00B91AE8">
        <w:rPr>
          <w:rFonts w:ascii="Gautami" w:hAnsi="Gautami" w:cs="Gautami" w:hint="cs"/>
          <w:spacing w:val="10"/>
          <w:szCs w:val="24"/>
          <w:cs/>
          <w:lang w:bidi="te-IN"/>
        </w:rPr>
        <w:t>గుర్తించాలని</w:t>
      </w:r>
      <w:r w:rsidR="00DC6F96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DC6F96" w:rsidRPr="00B91AE8">
        <w:rPr>
          <w:rFonts w:ascii="Gautami" w:hAnsi="Gautami" w:cs="Gautami" w:hint="cs"/>
          <w:spacing w:val="10"/>
          <w:szCs w:val="24"/>
          <w:cs/>
          <w:lang w:bidi="te-IN"/>
        </w:rPr>
        <w:t>ఆయన</w:t>
      </w:r>
      <w:r w:rsidR="00DC6F96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DC6F96" w:rsidRPr="00B91AE8">
        <w:rPr>
          <w:rFonts w:ascii="Gautami" w:hAnsi="Gautami" w:cs="Gautami" w:hint="cs"/>
          <w:spacing w:val="10"/>
          <w:szCs w:val="24"/>
          <w:cs/>
          <w:lang w:bidi="te-IN"/>
        </w:rPr>
        <w:t>ముస్లింలకు</w:t>
      </w:r>
      <w:r w:rsidR="00DC6F96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DC6F96" w:rsidRPr="00B91AE8">
        <w:rPr>
          <w:rFonts w:ascii="Gautami" w:hAnsi="Gautami" w:cs="Gautami" w:hint="cs"/>
          <w:spacing w:val="10"/>
          <w:szCs w:val="24"/>
          <w:cs/>
          <w:lang w:bidi="te-IN"/>
        </w:rPr>
        <w:t>బోధించారు</w:t>
      </w:r>
      <w:r w:rsidR="00A66D83" w:rsidRPr="00B91AE8">
        <w:rPr>
          <w:rFonts w:cs="Times New Roman"/>
          <w:spacing w:val="10"/>
          <w:szCs w:val="24"/>
        </w:rPr>
        <w:t xml:space="preserve">. </w:t>
      </w:r>
      <w:r w:rsidR="00DC6F96" w:rsidRPr="00B91AE8">
        <w:rPr>
          <w:rFonts w:ascii="Gautami" w:hAnsi="Gautami" w:cs="Gautami" w:hint="cs"/>
          <w:spacing w:val="10"/>
          <w:szCs w:val="24"/>
          <w:cs/>
          <w:lang w:bidi="te-IN"/>
        </w:rPr>
        <w:t>ఆయన</w:t>
      </w:r>
      <w:r w:rsidR="00DC6F96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DC6F96" w:rsidRPr="00B91AE8">
        <w:rPr>
          <w:rFonts w:ascii="Gautami" w:hAnsi="Gautami" w:cs="Gautami" w:hint="cs"/>
          <w:spacing w:val="10"/>
          <w:szCs w:val="24"/>
          <w:cs/>
          <w:lang w:bidi="te-IN"/>
        </w:rPr>
        <w:t>జీవితం</w:t>
      </w:r>
      <w:r w:rsidR="00DC6F96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DC6F96" w:rsidRPr="00B91AE8">
        <w:rPr>
          <w:rFonts w:ascii="Gautami" w:hAnsi="Gautami" w:cs="Gautami" w:hint="cs"/>
          <w:spacing w:val="10"/>
          <w:szCs w:val="24"/>
          <w:cs/>
          <w:lang w:bidi="te-IN"/>
        </w:rPr>
        <w:t>మరియు</w:t>
      </w:r>
      <w:r w:rsidR="00DC6F96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DC6F96" w:rsidRPr="00B91AE8">
        <w:rPr>
          <w:rFonts w:ascii="Gautami" w:hAnsi="Gautami" w:cs="Gautami" w:hint="cs"/>
          <w:spacing w:val="10"/>
          <w:szCs w:val="24"/>
          <w:cs/>
          <w:lang w:bidi="te-IN"/>
        </w:rPr>
        <w:t>బోధనల</w:t>
      </w:r>
      <w:r w:rsidR="00DC6F96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DC6F96" w:rsidRPr="00B91AE8">
        <w:rPr>
          <w:rFonts w:ascii="Gautami" w:hAnsi="Gautami" w:cs="Gautami" w:hint="cs"/>
          <w:spacing w:val="10"/>
          <w:szCs w:val="24"/>
          <w:cs/>
          <w:lang w:bidi="te-IN"/>
        </w:rPr>
        <w:t>ద్వారా</w:t>
      </w:r>
      <w:r w:rsidR="00DC6F96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DC6F96" w:rsidRPr="00B91AE8">
        <w:rPr>
          <w:rFonts w:ascii="Gautami" w:hAnsi="Gautami" w:cs="Gautami" w:hint="cs"/>
          <w:spacing w:val="10"/>
          <w:szCs w:val="24"/>
          <w:cs/>
          <w:lang w:bidi="te-IN"/>
        </w:rPr>
        <w:t>అల్లాహ్</w:t>
      </w:r>
      <w:r w:rsidR="00DC6F96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DC6F96" w:rsidRPr="00B91AE8">
        <w:rPr>
          <w:rFonts w:ascii="Gautami" w:hAnsi="Gautami" w:cs="Gautami" w:hint="cs"/>
          <w:spacing w:val="10"/>
          <w:szCs w:val="24"/>
          <w:cs/>
          <w:lang w:bidi="te-IN"/>
        </w:rPr>
        <w:t>ఆయనను</w:t>
      </w:r>
      <w:r w:rsidR="00DC6F96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DC6F96" w:rsidRPr="00B91AE8">
        <w:rPr>
          <w:rFonts w:ascii="Gautami" w:hAnsi="Gautami" w:cs="Gautami" w:hint="cs"/>
          <w:spacing w:val="10"/>
          <w:szCs w:val="24"/>
          <w:cs/>
          <w:lang w:bidi="te-IN"/>
        </w:rPr>
        <w:t>ప్రజలందరి</w:t>
      </w:r>
      <w:r w:rsidR="00DC6F96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DC6F96" w:rsidRPr="00B91AE8">
        <w:rPr>
          <w:rFonts w:ascii="Gautami" w:hAnsi="Gautami" w:cs="Gautami" w:hint="cs"/>
          <w:spacing w:val="10"/>
          <w:szCs w:val="24"/>
          <w:cs/>
          <w:lang w:bidi="te-IN"/>
        </w:rPr>
        <w:t>కొరకు</w:t>
      </w:r>
      <w:r w:rsidR="00DC6F96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DC6F96" w:rsidRPr="00B91AE8">
        <w:rPr>
          <w:rFonts w:ascii="Gautami" w:hAnsi="Gautami" w:cs="Gautami" w:hint="cs"/>
          <w:spacing w:val="10"/>
          <w:szCs w:val="24"/>
          <w:cs/>
          <w:lang w:bidi="te-IN"/>
        </w:rPr>
        <w:t>ఒక</w:t>
      </w:r>
      <w:r w:rsidR="00DC6F96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DC6F96" w:rsidRPr="00B91AE8">
        <w:rPr>
          <w:rFonts w:ascii="Gautami" w:hAnsi="Gautami" w:cs="Gautami" w:hint="cs"/>
          <w:spacing w:val="10"/>
          <w:szCs w:val="24"/>
          <w:cs/>
          <w:lang w:bidi="te-IN"/>
        </w:rPr>
        <w:t>పరిపూర్ణ</w:t>
      </w:r>
      <w:r w:rsidR="00DC6F96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DC6F96" w:rsidRPr="00B91AE8">
        <w:rPr>
          <w:rFonts w:ascii="Gautami" w:hAnsi="Gautami" w:cs="Gautami" w:hint="cs"/>
          <w:spacing w:val="10"/>
          <w:szCs w:val="24"/>
          <w:cs/>
          <w:lang w:bidi="te-IN"/>
        </w:rPr>
        <w:t>ఉపమానంగా</w:t>
      </w:r>
      <w:r w:rsidR="00DC6F96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DC6F96" w:rsidRPr="00B91AE8">
        <w:rPr>
          <w:rFonts w:ascii="Gautami" w:hAnsi="Gautami" w:cs="Gautami" w:hint="cs"/>
          <w:spacing w:val="10"/>
          <w:szCs w:val="24"/>
          <w:cs/>
          <w:lang w:bidi="te-IN"/>
        </w:rPr>
        <w:t>చేసినాడు</w:t>
      </w:r>
      <w:r w:rsidR="00DC6F96" w:rsidRPr="00B91AE8">
        <w:rPr>
          <w:rFonts w:cs="Times New Roman"/>
          <w:spacing w:val="10"/>
          <w:szCs w:val="24"/>
          <w:cs/>
          <w:lang w:bidi="te-IN"/>
        </w:rPr>
        <w:t xml:space="preserve">. </w:t>
      </w:r>
      <w:r w:rsidR="00DC6F96" w:rsidRPr="00B91AE8">
        <w:rPr>
          <w:rFonts w:cs="Times New Roman"/>
          <w:spacing w:val="10"/>
          <w:szCs w:val="24"/>
          <w:lang w:bidi="te-IN"/>
        </w:rPr>
        <w:t>–</w:t>
      </w:r>
      <w:r w:rsidR="00A66D83" w:rsidRPr="00B91AE8">
        <w:rPr>
          <w:rFonts w:cs="Times New Roman"/>
          <w:spacing w:val="10"/>
          <w:szCs w:val="24"/>
          <w:lang w:bidi="te-IN"/>
        </w:rPr>
        <w:t xml:space="preserve"> </w:t>
      </w:r>
      <w:r w:rsidR="00DC6F96" w:rsidRPr="00B91AE8">
        <w:rPr>
          <w:rFonts w:ascii="Gautami" w:hAnsi="Gautami" w:cs="Gautami" w:hint="cs"/>
          <w:spacing w:val="10"/>
          <w:szCs w:val="24"/>
          <w:cs/>
          <w:lang w:bidi="te-IN"/>
        </w:rPr>
        <w:t>ఆయన</w:t>
      </w:r>
      <w:r w:rsidR="00DC6F96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DC6F96" w:rsidRPr="00B91AE8">
        <w:rPr>
          <w:rFonts w:ascii="Gautami" w:hAnsi="Gautami" w:cs="Gautami" w:hint="cs"/>
          <w:spacing w:val="10"/>
          <w:szCs w:val="24"/>
          <w:cs/>
          <w:lang w:bidi="te-IN"/>
        </w:rPr>
        <w:t>ఒక</w:t>
      </w:r>
      <w:r w:rsidR="00DC6F96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DC6F96" w:rsidRPr="00B91AE8">
        <w:rPr>
          <w:rFonts w:ascii="Gautami" w:hAnsi="Gautami" w:cs="Gautami" w:hint="cs"/>
          <w:spacing w:val="10"/>
          <w:szCs w:val="24"/>
          <w:cs/>
          <w:lang w:bidi="te-IN"/>
        </w:rPr>
        <w:t>అసాధారణ</w:t>
      </w:r>
      <w:r w:rsidR="00DC6F96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DC6F96" w:rsidRPr="00B91AE8">
        <w:rPr>
          <w:rFonts w:ascii="Gautami" w:hAnsi="Gautami" w:cs="Gautami" w:hint="cs"/>
          <w:spacing w:val="10"/>
          <w:szCs w:val="24"/>
          <w:cs/>
          <w:lang w:bidi="te-IN"/>
        </w:rPr>
        <w:t>ప్రవక్త</w:t>
      </w:r>
      <w:r w:rsidR="00DC6F96" w:rsidRPr="00B91AE8">
        <w:rPr>
          <w:rFonts w:cs="Times New Roman"/>
          <w:spacing w:val="10"/>
          <w:szCs w:val="24"/>
          <w:cs/>
          <w:lang w:bidi="te-IN"/>
        </w:rPr>
        <w:t xml:space="preserve">, </w:t>
      </w:r>
      <w:r w:rsidR="00DC6F96" w:rsidRPr="00B91AE8">
        <w:rPr>
          <w:rFonts w:ascii="Gautami" w:hAnsi="Gautami" w:cs="Gautami" w:hint="cs"/>
          <w:spacing w:val="10"/>
          <w:szCs w:val="24"/>
          <w:cs/>
          <w:lang w:bidi="te-IN"/>
        </w:rPr>
        <w:t>రాజనీతిజ్ఞుడు</w:t>
      </w:r>
      <w:r w:rsidR="00DC6F96" w:rsidRPr="00B91AE8">
        <w:rPr>
          <w:rFonts w:cs="Times New Roman"/>
          <w:spacing w:val="10"/>
          <w:szCs w:val="24"/>
          <w:lang w:bidi="te-IN"/>
        </w:rPr>
        <w:t xml:space="preserve">, </w:t>
      </w:r>
      <w:r w:rsidR="00DC6F96" w:rsidRPr="00B91AE8">
        <w:rPr>
          <w:rFonts w:ascii="Gautami" w:hAnsi="Gautami" w:cs="Gautami" w:hint="cs"/>
          <w:spacing w:val="10"/>
          <w:szCs w:val="24"/>
          <w:cs/>
          <w:lang w:bidi="te-IN"/>
        </w:rPr>
        <w:t>వ్యవహారకుశలుడు</w:t>
      </w:r>
      <w:r w:rsidR="00DC6F96" w:rsidRPr="00B91AE8">
        <w:rPr>
          <w:rFonts w:cs="Times New Roman"/>
          <w:spacing w:val="10"/>
          <w:szCs w:val="24"/>
          <w:cs/>
          <w:lang w:bidi="te-IN"/>
        </w:rPr>
        <w:t xml:space="preserve">, </w:t>
      </w:r>
      <w:r w:rsidR="00DC6F96" w:rsidRPr="00B91AE8">
        <w:rPr>
          <w:rFonts w:ascii="Gautami" w:hAnsi="Gautami" w:cs="Gautami" w:hint="cs"/>
          <w:spacing w:val="10"/>
          <w:szCs w:val="24"/>
          <w:cs/>
          <w:lang w:bidi="te-IN"/>
        </w:rPr>
        <w:t>సైన్యాధ్యక్షుడు</w:t>
      </w:r>
      <w:r w:rsidR="00DC6F96" w:rsidRPr="00B91AE8">
        <w:rPr>
          <w:rFonts w:cs="Times New Roman"/>
          <w:spacing w:val="10"/>
          <w:szCs w:val="24"/>
          <w:cs/>
          <w:lang w:bidi="te-IN"/>
        </w:rPr>
        <w:t xml:space="preserve">, </w:t>
      </w:r>
      <w:r w:rsidR="00DC6F96" w:rsidRPr="00B91AE8">
        <w:rPr>
          <w:rFonts w:ascii="Gautami" w:hAnsi="Gautami" w:cs="Gautami" w:hint="cs"/>
          <w:spacing w:val="10"/>
          <w:szCs w:val="24"/>
          <w:cs/>
          <w:lang w:bidi="te-IN"/>
        </w:rPr>
        <w:t>పరిపాలకుడు</w:t>
      </w:r>
      <w:r w:rsidR="00DC6F96" w:rsidRPr="00B91AE8">
        <w:rPr>
          <w:rFonts w:cs="Times New Roman"/>
          <w:spacing w:val="10"/>
          <w:szCs w:val="24"/>
          <w:cs/>
          <w:lang w:bidi="te-IN"/>
        </w:rPr>
        <w:t xml:space="preserve">, </w:t>
      </w:r>
      <w:r w:rsidR="00DC6F96" w:rsidRPr="00B91AE8">
        <w:rPr>
          <w:rFonts w:ascii="Gautami" w:hAnsi="Gautami" w:cs="Gautami" w:hint="cs"/>
          <w:spacing w:val="10"/>
          <w:szCs w:val="24"/>
          <w:cs/>
          <w:lang w:bidi="te-IN"/>
        </w:rPr>
        <w:t>బోధకుడు</w:t>
      </w:r>
      <w:r w:rsidR="00DC6F96" w:rsidRPr="00B91AE8">
        <w:rPr>
          <w:rFonts w:cs="Times New Roman"/>
          <w:spacing w:val="10"/>
          <w:szCs w:val="24"/>
          <w:cs/>
          <w:lang w:bidi="te-IN"/>
        </w:rPr>
        <w:t xml:space="preserve">, </w:t>
      </w:r>
      <w:r w:rsidR="00DC6F96" w:rsidRPr="00B91AE8">
        <w:rPr>
          <w:rFonts w:ascii="Gautami" w:hAnsi="Gautami" w:cs="Gautami" w:hint="cs"/>
          <w:spacing w:val="10"/>
          <w:szCs w:val="24"/>
          <w:cs/>
          <w:lang w:bidi="te-IN"/>
        </w:rPr>
        <w:t>పొరుగింటి</w:t>
      </w:r>
      <w:r w:rsidR="00DC6F96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DC6F96" w:rsidRPr="00B91AE8">
        <w:rPr>
          <w:rFonts w:ascii="Gautami" w:hAnsi="Gautami" w:cs="Gautami" w:hint="cs"/>
          <w:spacing w:val="10"/>
          <w:szCs w:val="24"/>
          <w:cs/>
          <w:lang w:bidi="te-IN"/>
        </w:rPr>
        <w:t>వాడు</w:t>
      </w:r>
      <w:r w:rsidR="00DC6F96" w:rsidRPr="00B91AE8">
        <w:rPr>
          <w:rFonts w:cs="Times New Roman"/>
          <w:spacing w:val="10"/>
          <w:szCs w:val="24"/>
          <w:cs/>
          <w:lang w:bidi="te-IN"/>
        </w:rPr>
        <w:t xml:space="preserve">, </w:t>
      </w:r>
      <w:r w:rsidR="00DC6F96" w:rsidRPr="00B91AE8">
        <w:rPr>
          <w:rFonts w:ascii="Gautami" w:hAnsi="Gautami" w:cs="Gautami" w:hint="cs"/>
          <w:spacing w:val="10"/>
          <w:szCs w:val="24"/>
          <w:cs/>
          <w:lang w:bidi="te-IN"/>
        </w:rPr>
        <w:t>భర్త</w:t>
      </w:r>
      <w:r w:rsidR="00DC6F96" w:rsidRPr="00B91AE8">
        <w:rPr>
          <w:rFonts w:cs="Times New Roman"/>
          <w:spacing w:val="10"/>
          <w:szCs w:val="24"/>
          <w:cs/>
          <w:lang w:bidi="te-IN"/>
        </w:rPr>
        <w:t xml:space="preserve">, </w:t>
      </w:r>
      <w:r w:rsidR="00DC6F96" w:rsidRPr="00B91AE8">
        <w:rPr>
          <w:rFonts w:ascii="Gautami" w:hAnsi="Gautami" w:cs="Gautami" w:hint="cs"/>
          <w:spacing w:val="10"/>
          <w:szCs w:val="24"/>
          <w:cs/>
          <w:lang w:bidi="te-IN"/>
        </w:rPr>
        <w:t>తండ్రి</w:t>
      </w:r>
      <w:r w:rsidR="00DC6F96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DC6F96" w:rsidRPr="00B91AE8">
        <w:rPr>
          <w:rFonts w:ascii="Gautami" w:hAnsi="Gautami" w:cs="Gautami" w:hint="cs"/>
          <w:spacing w:val="10"/>
          <w:szCs w:val="24"/>
          <w:cs/>
          <w:lang w:bidi="te-IN"/>
        </w:rPr>
        <w:t>మరియు</w:t>
      </w:r>
      <w:r w:rsidR="00DC6F96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DC6F96" w:rsidRPr="00B91AE8">
        <w:rPr>
          <w:rFonts w:ascii="Gautami" w:hAnsi="Gautami" w:cs="Gautami" w:hint="cs"/>
          <w:spacing w:val="10"/>
          <w:szCs w:val="24"/>
          <w:cs/>
          <w:lang w:bidi="te-IN"/>
        </w:rPr>
        <w:t>స్నేహితుడు</w:t>
      </w:r>
      <w:r w:rsidR="00DC6F96" w:rsidRPr="00B91AE8">
        <w:rPr>
          <w:rFonts w:cs="Times New Roman"/>
          <w:spacing w:val="10"/>
          <w:szCs w:val="24"/>
          <w:cs/>
          <w:lang w:bidi="te-IN"/>
        </w:rPr>
        <w:t xml:space="preserve">. </w:t>
      </w:r>
      <w:r w:rsidR="00DC6F96" w:rsidRPr="00B91AE8">
        <w:rPr>
          <w:rFonts w:ascii="Gautami" w:hAnsi="Gautami" w:cs="Gautami" w:hint="cs"/>
          <w:spacing w:val="10"/>
          <w:szCs w:val="24"/>
          <w:cs/>
          <w:lang w:bidi="te-IN"/>
        </w:rPr>
        <w:t>ఇతర</w:t>
      </w:r>
      <w:r w:rsidR="00DC6F96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DC6F96" w:rsidRPr="00B91AE8">
        <w:rPr>
          <w:rFonts w:ascii="Gautami" w:hAnsi="Gautami" w:cs="Gautami" w:hint="cs"/>
          <w:spacing w:val="10"/>
          <w:szCs w:val="24"/>
          <w:cs/>
          <w:lang w:bidi="te-IN"/>
        </w:rPr>
        <w:t>ప్రవక్తలు</w:t>
      </w:r>
      <w:r w:rsidR="00DC6F96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DC6F96" w:rsidRPr="00B91AE8">
        <w:rPr>
          <w:rFonts w:ascii="Gautami" w:hAnsi="Gautami" w:cs="Gautami" w:hint="cs"/>
          <w:spacing w:val="10"/>
          <w:szCs w:val="24"/>
          <w:cs/>
          <w:lang w:bidi="te-IN"/>
        </w:rPr>
        <w:t>మరియు</w:t>
      </w:r>
      <w:r w:rsidR="00DC6F96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DC6F96" w:rsidRPr="00B91AE8">
        <w:rPr>
          <w:rFonts w:ascii="Gautami" w:hAnsi="Gautami" w:cs="Gautami" w:hint="cs"/>
          <w:spacing w:val="10"/>
          <w:szCs w:val="24"/>
          <w:cs/>
          <w:lang w:bidi="te-IN"/>
        </w:rPr>
        <w:t>సందేశహరుల</w:t>
      </w:r>
      <w:r w:rsidR="00DC6F96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DC6F96" w:rsidRPr="00B91AE8">
        <w:rPr>
          <w:rFonts w:ascii="Gautami" w:hAnsi="Gautami" w:cs="Gautami" w:hint="cs"/>
          <w:spacing w:val="10"/>
          <w:szCs w:val="24"/>
          <w:cs/>
          <w:lang w:bidi="te-IN"/>
        </w:rPr>
        <w:t>మాదిరిగా</w:t>
      </w:r>
      <w:r w:rsidR="00DC6F96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DC6F96" w:rsidRPr="00B91AE8">
        <w:rPr>
          <w:rFonts w:ascii="Gautami" w:hAnsi="Gautami" w:cs="Gautami" w:hint="cs"/>
          <w:spacing w:val="10"/>
          <w:szCs w:val="24"/>
          <w:cs/>
          <w:lang w:bidi="te-IN"/>
        </w:rPr>
        <w:t>కాకుండా</w:t>
      </w:r>
      <w:r w:rsidR="00DC6F96" w:rsidRPr="00B91AE8">
        <w:rPr>
          <w:rFonts w:cs="Times New Roman"/>
          <w:spacing w:val="10"/>
          <w:szCs w:val="24"/>
          <w:cs/>
          <w:lang w:bidi="te-IN"/>
        </w:rPr>
        <w:t xml:space="preserve">, </w:t>
      </w:r>
      <w:r w:rsidR="00DC6F96" w:rsidRPr="00B91AE8">
        <w:rPr>
          <w:rFonts w:ascii="Gautami" w:hAnsi="Gautami" w:cs="Gautami" w:hint="cs"/>
          <w:spacing w:val="10"/>
          <w:szCs w:val="24"/>
          <w:cs/>
          <w:lang w:bidi="te-IN"/>
        </w:rPr>
        <w:t>ప్రవక్త</w:t>
      </w:r>
      <w:r w:rsidR="00DC6F96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DC6F96" w:rsidRPr="00B91AE8">
        <w:rPr>
          <w:rFonts w:ascii="Gautami" w:hAnsi="Gautami" w:cs="Gautami" w:hint="cs"/>
          <w:spacing w:val="10"/>
          <w:szCs w:val="24"/>
          <w:cs/>
          <w:lang w:bidi="te-IN"/>
        </w:rPr>
        <w:t>ముహమ్మద్</w:t>
      </w:r>
      <w:r w:rsidR="00DC6F96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DC6F96" w:rsidRPr="00B91AE8">
        <w:rPr>
          <w:rFonts w:ascii="Gautami" w:hAnsi="Gautami" w:cs="Gautami" w:hint="cs"/>
          <w:spacing w:val="10"/>
          <w:szCs w:val="24"/>
          <w:cs/>
          <w:lang w:bidi="te-IN"/>
        </w:rPr>
        <w:t>సల్లల్లాహు</w:t>
      </w:r>
      <w:r w:rsidR="00DC6F96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DC6F96" w:rsidRPr="00B91AE8">
        <w:rPr>
          <w:rFonts w:ascii="Gautami" w:hAnsi="Gautami" w:cs="Gautami" w:hint="cs"/>
          <w:spacing w:val="10"/>
          <w:szCs w:val="24"/>
          <w:cs/>
          <w:lang w:bidi="te-IN"/>
        </w:rPr>
        <w:t>అలైహి</w:t>
      </w:r>
      <w:r w:rsidR="00DC6F96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DC6F96" w:rsidRPr="00B91AE8">
        <w:rPr>
          <w:rFonts w:ascii="Gautami" w:hAnsi="Gautami" w:cs="Gautami" w:hint="cs"/>
          <w:spacing w:val="10"/>
          <w:szCs w:val="24"/>
          <w:cs/>
          <w:lang w:bidi="te-IN"/>
        </w:rPr>
        <w:t>వసల్లం</w:t>
      </w:r>
      <w:r w:rsidR="00DC6F96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DC6F96" w:rsidRPr="00B91AE8">
        <w:rPr>
          <w:rFonts w:ascii="Gautami" w:hAnsi="Gautami" w:cs="Gautami" w:hint="cs"/>
          <w:spacing w:val="10"/>
          <w:szCs w:val="24"/>
          <w:cs/>
          <w:lang w:bidi="te-IN"/>
        </w:rPr>
        <w:t>పూర్తిగా</w:t>
      </w:r>
      <w:r w:rsidR="00DC6F96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DC6F96" w:rsidRPr="00B91AE8">
        <w:rPr>
          <w:rFonts w:ascii="Gautami" w:hAnsi="Gautami" w:cs="Gautami" w:hint="cs"/>
          <w:spacing w:val="10"/>
          <w:szCs w:val="24"/>
          <w:cs/>
          <w:lang w:bidi="te-IN"/>
        </w:rPr>
        <w:t>చరిత్ర</w:t>
      </w:r>
      <w:r w:rsidR="00DC6F96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DC6F96" w:rsidRPr="00B91AE8">
        <w:rPr>
          <w:rFonts w:ascii="Gautami" w:hAnsi="Gautami" w:cs="Gautami" w:hint="cs"/>
          <w:spacing w:val="10"/>
          <w:szCs w:val="24"/>
          <w:cs/>
          <w:lang w:bidi="te-IN"/>
        </w:rPr>
        <w:t>వెలుగులో</w:t>
      </w:r>
      <w:r w:rsidR="00DC6F96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DC6F96" w:rsidRPr="00B91AE8">
        <w:rPr>
          <w:rFonts w:ascii="Gautami" w:hAnsi="Gautami" w:cs="Gautami" w:hint="cs"/>
          <w:spacing w:val="10"/>
          <w:szCs w:val="24"/>
          <w:cs/>
          <w:lang w:bidi="te-IN"/>
        </w:rPr>
        <w:lastRenderedPageBreak/>
        <w:t>జీవించారు</w:t>
      </w:r>
      <w:r w:rsidR="00DC6F96" w:rsidRPr="00B91AE8">
        <w:rPr>
          <w:rFonts w:cs="Times New Roman"/>
          <w:spacing w:val="10"/>
          <w:szCs w:val="24"/>
          <w:cs/>
          <w:lang w:bidi="te-IN"/>
        </w:rPr>
        <w:t xml:space="preserve">, </w:t>
      </w:r>
      <w:r w:rsidR="00DC6F96" w:rsidRPr="00B91AE8">
        <w:rPr>
          <w:rFonts w:ascii="Gautami" w:hAnsi="Gautami" w:cs="Gautami" w:hint="cs"/>
          <w:spacing w:val="10"/>
          <w:szCs w:val="24"/>
          <w:cs/>
          <w:lang w:bidi="te-IN"/>
        </w:rPr>
        <w:t>ఆయన</w:t>
      </w:r>
      <w:r w:rsidR="00DC6F96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DC6F96" w:rsidRPr="00B91AE8">
        <w:rPr>
          <w:rFonts w:ascii="Gautami" w:hAnsi="Gautami" w:cs="Gautami" w:hint="cs"/>
          <w:spacing w:val="10"/>
          <w:szCs w:val="24"/>
          <w:cs/>
          <w:lang w:bidi="te-IN"/>
        </w:rPr>
        <w:t>యొక్క</w:t>
      </w:r>
      <w:r w:rsidR="00DC6F96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DC6F96" w:rsidRPr="00B91AE8">
        <w:rPr>
          <w:rFonts w:ascii="Gautami" w:hAnsi="Gautami" w:cs="Gautami" w:hint="cs"/>
          <w:spacing w:val="10"/>
          <w:szCs w:val="24"/>
          <w:cs/>
          <w:lang w:bidi="te-IN"/>
        </w:rPr>
        <w:t>పలుకులు</w:t>
      </w:r>
      <w:r w:rsidR="00DC6F96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DC6F96" w:rsidRPr="00B91AE8">
        <w:rPr>
          <w:rFonts w:ascii="Gautami" w:hAnsi="Gautami" w:cs="Gautami" w:hint="cs"/>
          <w:spacing w:val="10"/>
          <w:szCs w:val="24"/>
          <w:cs/>
          <w:lang w:bidi="te-IN"/>
        </w:rPr>
        <w:t>మరియు</w:t>
      </w:r>
      <w:r w:rsidR="00DC6F96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DC6F96" w:rsidRPr="00B91AE8">
        <w:rPr>
          <w:rFonts w:ascii="Gautami" w:hAnsi="Gautami" w:cs="Gautami" w:hint="cs"/>
          <w:spacing w:val="10"/>
          <w:szCs w:val="24"/>
          <w:cs/>
          <w:lang w:bidi="te-IN"/>
        </w:rPr>
        <w:t>ఆచరణలు</w:t>
      </w:r>
      <w:r w:rsidR="00DC6F96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DC6F96" w:rsidRPr="00B91AE8">
        <w:rPr>
          <w:rFonts w:ascii="Gautami" w:hAnsi="Gautami" w:cs="Gautami" w:hint="cs"/>
          <w:spacing w:val="10"/>
          <w:szCs w:val="24"/>
          <w:cs/>
          <w:lang w:bidi="te-IN"/>
        </w:rPr>
        <w:t>అపూర్వంగా</w:t>
      </w:r>
      <w:r w:rsidR="00DC6F96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0D07C2" w:rsidRPr="00B91AE8">
        <w:rPr>
          <w:rFonts w:ascii="Gautami" w:hAnsi="Gautami" w:cs="Gautami" w:hint="cs"/>
          <w:spacing w:val="10"/>
          <w:szCs w:val="24"/>
          <w:cs/>
          <w:lang w:bidi="te-IN"/>
        </w:rPr>
        <w:t>సేకరించబడి</w:t>
      </w:r>
      <w:r w:rsidR="000D07C2" w:rsidRPr="00B91AE8">
        <w:rPr>
          <w:rFonts w:cs="Times New Roman"/>
          <w:spacing w:val="10"/>
          <w:szCs w:val="24"/>
          <w:cs/>
          <w:lang w:bidi="te-IN"/>
        </w:rPr>
        <w:t xml:space="preserve">, </w:t>
      </w:r>
      <w:r w:rsidR="00DC6F96" w:rsidRPr="00B91AE8">
        <w:rPr>
          <w:rFonts w:ascii="Gautami" w:hAnsi="Gautami" w:cs="Gautami" w:hint="cs"/>
          <w:spacing w:val="10"/>
          <w:szCs w:val="24"/>
          <w:cs/>
          <w:lang w:bidi="te-IN"/>
        </w:rPr>
        <w:t>నమోదు</w:t>
      </w:r>
      <w:r w:rsidR="00DC6F96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DC6F96" w:rsidRPr="00B91AE8">
        <w:rPr>
          <w:rFonts w:ascii="Gautami" w:hAnsi="Gautami" w:cs="Gautami" w:hint="cs"/>
          <w:spacing w:val="10"/>
          <w:szCs w:val="24"/>
          <w:cs/>
          <w:lang w:bidi="te-IN"/>
        </w:rPr>
        <w:t>చేయబడినాయి</w:t>
      </w:r>
      <w:r w:rsidR="000D07C2" w:rsidRPr="00B91AE8">
        <w:rPr>
          <w:rFonts w:cs="Times New Roman"/>
          <w:spacing w:val="10"/>
          <w:szCs w:val="24"/>
          <w:cs/>
          <w:lang w:bidi="te-IN"/>
        </w:rPr>
        <w:t xml:space="preserve">. </w:t>
      </w:r>
      <w:r w:rsidR="000D07C2" w:rsidRPr="00B91AE8">
        <w:rPr>
          <w:rFonts w:ascii="Gautami" w:hAnsi="Gautami" w:cs="Gautami" w:hint="cs"/>
          <w:spacing w:val="10"/>
          <w:szCs w:val="24"/>
          <w:cs/>
          <w:lang w:bidi="te-IN"/>
        </w:rPr>
        <w:t>ఆయన</w:t>
      </w:r>
      <w:r w:rsidR="000D07C2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0D07C2" w:rsidRPr="00B91AE8">
        <w:rPr>
          <w:rFonts w:ascii="Gautami" w:hAnsi="Gautami" w:cs="Gautami" w:hint="cs"/>
          <w:spacing w:val="10"/>
          <w:szCs w:val="24"/>
          <w:cs/>
          <w:lang w:bidi="te-IN"/>
        </w:rPr>
        <w:t>ఒకానొక</w:t>
      </w:r>
      <w:r w:rsidR="000D07C2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0D07C2" w:rsidRPr="00B91AE8">
        <w:rPr>
          <w:rFonts w:ascii="Gautami" w:hAnsi="Gautami" w:cs="Gautami" w:hint="cs"/>
          <w:spacing w:val="10"/>
          <w:szCs w:val="24"/>
          <w:cs/>
          <w:lang w:bidi="te-IN"/>
        </w:rPr>
        <w:t>కాలంలో</w:t>
      </w:r>
      <w:r w:rsidR="000D07C2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0D07C2" w:rsidRPr="00B91AE8">
        <w:rPr>
          <w:rFonts w:ascii="Gautami" w:hAnsi="Gautami" w:cs="Gautami" w:hint="cs"/>
          <w:spacing w:val="10"/>
          <w:szCs w:val="24"/>
          <w:cs/>
          <w:lang w:bidi="te-IN"/>
        </w:rPr>
        <w:t>జీవించారని</w:t>
      </w:r>
      <w:r w:rsidR="000D07C2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0D07C2" w:rsidRPr="00B91AE8">
        <w:rPr>
          <w:rFonts w:ascii="Gautami" w:hAnsi="Gautami" w:cs="Gautami" w:hint="cs"/>
          <w:spacing w:val="10"/>
          <w:szCs w:val="24"/>
          <w:cs/>
          <w:lang w:bidi="te-IN"/>
        </w:rPr>
        <w:t>లేదా</w:t>
      </w:r>
      <w:r w:rsidR="000D07C2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0D07C2" w:rsidRPr="00B91AE8">
        <w:rPr>
          <w:rFonts w:ascii="Gautami" w:hAnsi="Gautami" w:cs="Gautami" w:hint="cs"/>
          <w:spacing w:val="10"/>
          <w:szCs w:val="24"/>
          <w:cs/>
          <w:lang w:bidi="te-IN"/>
        </w:rPr>
        <w:t>ఆయన</w:t>
      </w:r>
      <w:r w:rsidR="000D07C2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0D07C2" w:rsidRPr="00B91AE8">
        <w:rPr>
          <w:rFonts w:ascii="Gautami" w:hAnsi="Gautami" w:cs="Gautami" w:hint="cs"/>
          <w:spacing w:val="10"/>
          <w:szCs w:val="24"/>
          <w:cs/>
          <w:lang w:bidi="te-IN"/>
        </w:rPr>
        <w:t>ఉపదేశాలు</w:t>
      </w:r>
      <w:r w:rsidR="000D07C2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0D07C2" w:rsidRPr="00B91AE8">
        <w:rPr>
          <w:rFonts w:ascii="Gautami" w:hAnsi="Gautami" w:cs="Gautami" w:hint="cs"/>
          <w:spacing w:val="10"/>
          <w:szCs w:val="24"/>
          <w:cs/>
          <w:lang w:bidi="te-IN"/>
        </w:rPr>
        <w:t>జాగ్రత్తగా</w:t>
      </w:r>
      <w:r w:rsidR="000D07C2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0D07C2" w:rsidRPr="00B91AE8">
        <w:rPr>
          <w:rFonts w:ascii="Gautami" w:hAnsi="Gautami" w:cs="Gautami" w:hint="cs"/>
          <w:spacing w:val="10"/>
          <w:szCs w:val="24"/>
          <w:cs/>
          <w:lang w:bidi="te-IN"/>
        </w:rPr>
        <w:t>భద్రపరచబడినాయని</w:t>
      </w:r>
      <w:r w:rsidR="000D07C2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0D07C2" w:rsidRPr="00B91AE8">
        <w:rPr>
          <w:rFonts w:ascii="Gautami" w:hAnsi="Gautami" w:cs="Gautami" w:hint="cs"/>
          <w:spacing w:val="10"/>
          <w:szCs w:val="24"/>
          <w:cs/>
          <w:lang w:bidi="te-IN"/>
        </w:rPr>
        <w:t>నమ్ముతూ</w:t>
      </w:r>
      <w:r w:rsidR="000D07C2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0D07C2" w:rsidRPr="00B91AE8">
        <w:rPr>
          <w:rFonts w:ascii="Gautami" w:hAnsi="Gautami" w:cs="Gautami" w:hint="cs"/>
          <w:spacing w:val="10"/>
          <w:szCs w:val="24"/>
          <w:cs/>
          <w:lang w:bidi="te-IN"/>
        </w:rPr>
        <w:t>సరిపుచ్చ</w:t>
      </w:r>
      <w:r w:rsidR="000D07C2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0D07C2" w:rsidRPr="00B91AE8">
        <w:rPr>
          <w:rFonts w:ascii="Gautami" w:hAnsi="Gautami" w:cs="Gautami" w:hint="cs"/>
          <w:spacing w:val="10"/>
          <w:szCs w:val="24"/>
          <w:cs/>
          <w:lang w:bidi="te-IN"/>
        </w:rPr>
        <w:t>వలసిన</w:t>
      </w:r>
      <w:r w:rsidR="000D07C2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0D07C2" w:rsidRPr="00B91AE8">
        <w:rPr>
          <w:rFonts w:ascii="Gautami" w:hAnsi="Gautami" w:cs="Gautami" w:hint="cs"/>
          <w:spacing w:val="10"/>
          <w:szCs w:val="24"/>
          <w:cs/>
          <w:lang w:bidi="te-IN"/>
        </w:rPr>
        <w:t>అవసరం</w:t>
      </w:r>
      <w:r w:rsidR="000D07C2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0D07C2" w:rsidRPr="00B91AE8">
        <w:rPr>
          <w:rFonts w:ascii="Gautami" w:hAnsi="Gautami" w:cs="Gautami" w:hint="cs"/>
          <w:spacing w:val="10"/>
          <w:szCs w:val="24"/>
          <w:cs/>
          <w:lang w:bidi="te-IN"/>
        </w:rPr>
        <w:t>ముస్లింలకు</w:t>
      </w:r>
      <w:r w:rsidR="000D07C2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0D07C2" w:rsidRPr="00B91AE8">
        <w:rPr>
          <w:rFonts w:ascii="Gautami" w:hAnsi="Gautami" w:cs="Gautami" w:hint="cs"/>
          <w:spacing w:val="10"/>
          <w:szCs w:val="24"/>
          <w:cs/>
          <w:lang w:bidi="te-IN"/>
        </w:rPr>
        <w:t>లేదు</w:t>
      </w:r>
      <w:r w:rsidR="000D07C2" w:rsidRPr="00B91AE8">
        <w:rPr>
          <w:rFonts w:cs="Times New Roman"/>
          <w:spacing w:val="10"/>
          <w:szCs w:val="24"/>
          <w:cs/>
          <w:lang w:bidi="te-IN"/>
        </w:rPr>
        <w:t>.</w:t>
      </w:r>
      <w:r w:rsidR="00DC6F96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0D07C2" w:rsidRPr="00B91AE8">
        <w:rPr>
          <w:rFonts w:ascii="Gautami" w:hAnsi="Gautami" w:cs="Gautami" w:hint="cs"/>
          <w:spacing w:val="10"/>
          <w:szCs w:val="24"/>
          <w:cs/>
          <w:lang w:bidi="te-IN"/>
        </w:rPr>
        <w:t>అది</w:t>
      </w:r>
      <w:r w:rsidR="000D07C2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0D07C2" w:rsidRPr="00B91AE8">
        <w:rPr>
          <w:rFonts w:ascii="Gautami" w:hAnsi="Gautami" w:cs="Gautami" w:hint="cs"/>
          <w:spacing w:val="10"/>
          <w:szCs w:val="24"/>
          <w:cs/>
          <w:lang w:bidi="te-IN"/>
        </w:rPr>
        <w:t>ఖచ్ఛితమైన</w:t>
      </w:r>
      <w:r w:rsidR="000D07C2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0D07C2" w:rsidRPr="00B91AE8">
        <w:rPr>
          <w:rFonts w:ascii="Gautami" w:hAnsi="Gautami" w:cs="Gautami" w:hint="cs"/>
          <w:spacing w:val="10"/>
          <w:szCs w:val="24"/>
          <w:cs/>
          <w:lang w:bidi="te-IN"/>
        </w:rPr>
        <w:t>వాస్తవమని</w:t>
      </w:r>
      <w:r w:rsidR="000D07C2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0D07C2" w:rsidRPr="00B91AE8">
        <w:rPr>
          <w:rFonts w:ascii="Gautami" w:hAnsi="Gautami" w:cs="Gautami" w:hint="cs"/>
          <w:spacing w:val="10"/>
          <w:szCs w:val="24"/>
          <w:cs/>
          <w:lang w:bidi="te-IN"/>
        </w:rPr>
        <w:t>వారికి</w:t>
      </w:r>
      <w:r w:rsidR="000D07C2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0D07C2" w:rsidRPr="00B91AE8">
        <w:rPr>
          <w:rFonts w:ascii="Gautami" w:hAnsi="Gautami" w:cs="Gautami" w:hint="cs"/>
          <w:spacing w:val="10"/>
          <w:szCs w:val="24"/>
          <w:cs/>
          <w:lang w:bidi="te-IN"/>
        </w:rPr>
        <w:t>తెలుసు</w:t>
      </w:r>
      <w:r w:rsidR="000D07C2" w:rsidRPr="00B91AE8">
        <w:rPr>
          <w:rFonts w:cs="Times New Roman"/>
          <w:spacing w:val="10"/>
          <w:szCs w:val="24"/>
          <w:cs/>
          <w:lang w:bidi="te-IN"/>
        </w:rPr>
        <w:t xml:space="preserve">. </w:t>
      </w:r>
      <w:r w:rsidR="000D07C2" w:rsidRPr="00B91AE8">
        <w:rPr>
          <w:rFonts w:ascii="Gautami" w:hAnsi="Gautami" w:cs="Gautami" w:hint="cs"/>
          <w:spacing w:val="10"/>
          <w:szCs w:val="24"/>
          <w:cs/>
          <w:lang w:bidi="te-IN"/>
        </w:rPr>
        <w:t>ప్రవక్త</w:t>
      </w:r>
      <w:r w:rsidR="000D07C2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0D07C2" w:rsidRPr="00B91AE8">
        <w:rPr>
          <w:rFonts w:ascii="Gautami" w:hAnsi="Gautami" w:cs="Gautami" w:hint="cs"/>
          <w:spacing w:val="10"/>
          <w:szCs w:val="24"/>
          <w:cs/>
          <w:lang w:bidi="te-IN"/>
        </w:rPr>
        <w:t>ముహమ్మద్</w:t>
      </w:r>
      <w:r w:rsidR="000D07C2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0D07C2" w:rsidRPr="00B91AE8">
        <w:rPr>
          <w:rFonts w:ascii="Gautami" w:hAnsi="Gautami" w:cs="Gautami" w:hint="cs"/>
          <w:spacing w:val="10"/>
          <w:szCs w:val="24"/>
          <w:cs/>
          <w:lang w:bidi="te-IN"/>
        </w:rPr>
        <w:t>సల్లల్లాహు</w:t>
      </w:r>
      <w:r w:rsidR="000D07C2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0D07C2" w:rsidRPr="00B91AE8">
        <w:rPr>
          <w:rFonts w:ascii="Gautami" w:hAnsi="Gautami" w:cs="Gautami" w:hint="cs"/>
          <w:spacing w:val="10"/>
          <w:szCs w:val="24"/>
          <w:cs/>
          <w:lang w:bidi="te-IN"/>
        </w:rPr>
        <w:t>అలైహి</w:t>
      </w:r>
      <w:r w:rsidR="000D07C2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0D07C2" w:rsidRPr="00B91AE8">
        <w:rPr>
          <w:rFonts w:ascii="Gautami" w:hAnsi="Gautami" w:cs="Gautami" w:hint="cs"/>
          <w:spacing w:val="10"/>
          <w:szCs w:val="24"/>
          <w:cs/>
          <w:lang w:bidi="te-IN"/>
        </w:rPr>
        <w:t>వసల్లంపై</w:t>
      </w:r>
      <w:r w:rsidR="000D07C2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0D07C2" w:rsidRPr="00B91AE8">
        <w:rPr>
          <w:rFonts w:ascii="Gautami" w:hAnsi="Gautami" w:cs="Gautami" w:hint="cs"/>
          <w:spacing w:val="10"/>
          <w:szCs w:val="24"/>
          <w:cs/>
          <w:lang w:bidi="te-IN"/>
        </w:rPr>
        <w:t>అవతరింపజేయబడిన</w:t>
      </w:r>
      <w:r w:rsidR="000D07C2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0D07C2" w:rsidRPr="00B91AE8">
        <w:rPr>
          <w:rFonts w:ascii="Gautami" w:hAnsi="Gautami" w:cs="Gautami" w:hint="cs"/>
          <w:spacing w:val="10"/>
          <w:szCs w:val="24"/>
          <w:cs/>
          <w:lang w:bidi="te-IN"/>
        </w:rPr>
        <w:t>దివ్యసందేశాన్ని</w:t>
      </w:r>
      <w:r w:rsidR="000D07C2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0D07C2" w:rsidRPr="00B91AE8">
        <w:rPr>
          <w:rFonts w:ascii="Gautami" w:hAnsi="Gautami" w:cs="Gautami" w:hint="cs"/>
          <w:spacing w:val="10"/>
          <w:szCs w:val="24"/>
          <w:cs/>
          <w:lang w:bidi="te-IN"/>
        </w:rPr>
        <w:t>ప్రజలు</w:t>
      </w:r>
      <w:r w:rsidR="000D07C2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0D07C2" w:rsidRPr="00B91AE8">
        <w:rPr>
          <w:rFonts w:ascii="Gautami" w:hAnsi="Gautami" w:cs="Gautami" w:hint="cs"/>
          <w:spacing w:val="10"/>
          <w:szCs w:val="24"/>
          <w:cs/>
          <w:lang w:bidi="te-IN"/>
        </w:rPr>
        <w:t>కోల్పోకుండా</w:t>
      </w:r>
      <w:r w:rsidR="000D07C2" w:rsidRPr="00B91AE8">
        <w:rPr>
          <w:rFonts w:cs="Times New Roman"/>
          <w:spacing w:val="10"/>
          <w:szCs w:val="24"/>
          <w:cs/>
          <w:lang w:bidi="te-IN"/>
        </w:rPr>
        <w:t xml:space="preserve">, </w:t>
      </w:r>
      <w:r w:rsidR="000D07C2" w:rsidRPr="00B91AE8">
        <w:rPr>
          <w:rFonts w:ascii="Gautami" w:hAnsi="Gautami" w:cs="Gautami" w:hint="cs"/>
          <w:spacing w:val="10"/>
          <w:szCs w:val="24"/>
          <w:cs/>
          <w:lang w:bidi="te-IN"/>
        </w:rPr>
        <w:t>మరిచిపోకుండా</w:t>
      </w:r>
      <w:r w:rsidR="000D07C2" w:rsidRPr="00B91AE8">
        <w:rPr>
          <w:rFonts w:cs="Times New Roman"/>
          <w:spacing w:val="10"/>
          <w:szCs w:val="24"/>
          <w:cs/>
          <w:lang w:bidi="te-IN"/>
        </w:rPr>
        <w:t xml:space="preserve">, </w:t>
      </w:r>
      <w:r w:rsidR="000D07C2" w:rsidRPr="00B91AE8">
        <w:rPr>
          <w:rFonts w:ascii="Gautami" w:hAnsi="Gautami" w:cs="Gautami" w:hint="cs"/>
          <w:spacing w:val="10"/>
          <w:szCs w:val="24"/>
          <w:cs/>
          <w:lang w:bidi="te-IN"/>
        </w:rPr>
        <w:t>కలుషితం</w:t>
      </w:r>
      <w:r w:rsidR="000D07C2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0D07C2" w:rsidRPr="00B91AE8">
        <w:rPr>
          <w:rFonts w:ascii="Gautami" w:hAnsi="Gautami" w:cs="Gautami" w:hint="cs"/>
          <w:spacing w:val="10"/>
          <w:szCs w:val="24"/>
          <w:cs/>
          <w:lang w:bidi="te-IN"/>
        </w:rPr>
        <w:t>చేయకుండా</w:t>
      </w:r>
      <w:r w:rsidR="000D07C2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0D07C2" w:rsidRPr="00B91AE8">
        <w:rPr>
          <w:rFonts w:ascii="Gautami" w:hAnsi="Gautami" w:cs="Gautami" w:hint="cs"/>
          <w:spacing w:val="10"/>
          <w:szCs w:val="24"/>
          <w:cs/>
          <w:lang w:bidi="te-IN"/>
        </w:rPr>
        <w:t>సురక్షితంగా</w:t>
      </w:r>
      <w:r w:rsidR="000D07C2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0D07C2" w:rsidRPr="00B91AE8">
        <w:rPr>
          <w:rFonts w:ascii="Gautami" w:hAnsi="Gautami" w:cs="Gautami" w:hint="cs"/>
          <w:spacing w:val="10"/>
          <w:szCs w:val="24"/>
          <w:cs/>
          <w:lang w:bidi="te-IN"/>
        </w:rPr>
        <w:t>కాపాడే</w:t>
      </w:r>
      <w:r w:rsidR="000D07C2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0D07C2" w:rsidRPr="00B91AE8">
        <w:rPr>
          <w:rFonts w:ascii="Gautami" w:hAnsi="Gautami" w:cs="Gautami" w:hint="cs"/>
          <w:spacing w:val="10"/>
          <w:szCs w:val="24"/>
          <w:cs/>
          <w:lang w:bidi="te-IN"/>
        </w:rPr>
        <w:t>బాధ్యతను</w:t>
      </w:r>
      <w:r w:rsidR="000D07C2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0D07C2" w:rsidRPr="00B91AE8">
        <w:rPr>
          <w:rFonts w:ascii="Gautami" w:hAnsi="Gautami" w:cs="Gautami" w:hint="cs"/>
          <w:spacing w:val="10"/>
          <w:szCs w:val="24"/>
          <w:cs/>
          <w:lang w:bidi="te-IN"/>
        </w:rPr>
        <w:t>అల్లాహ్</w:t>
      </w:r>
      <w:r w:rsidR="000D07C2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0D07C2" w:rsidRPr="00B91AE8">
        <w:rPr>
          <w:rFonts w:ascii="Gautami" w:hAnsi="Gautami" w:cs="Gautami" w:hint="cs"/>
          <w:spacing w:val="10"/>
          <w:szCs w:val="24"/>
          <w:cs/>
          <w:lang w:bidi="te-IN"/>
        </w:rPr>
        <w:t>స్వయంగా</w:t>
      </w:r>
      <w:r w:rsidR="000D07C2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0D07C2" w:rsidRPr="00B91AE8">
        <w:rPr>
          <w:rFonts w:ascii="Gautami" w:hAnsi="Gautami" w:cs="Gautami" w:hint="cs"/>
          <w:spacing w:val="10"/>
          <w:szCs w:val="24"/>
          <w:cs/>
          <w:lang w:bidi="te-IN"/>
        </w:rPr>
        <w:t>తానే</w:t>
      </w:r>
      <w:r w:rsidR="000D07C2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0D07C2" w:rsidRPr="00B91AE8">
        <w:rPr>
          <w:rFonts w:ascii="Gautami" w:hAnsi="Gautami" w:cs="Gautami" w:hint="cs"/>
          <w:spacing w:val="10"/>
          <w:szCs w:val="24"/>
          <w:cs/>
          <w:lang w:bidi="te-IN"/>
        </w:rPr>
        <w:t>తీసుకున్నాడు</w:t>
      </w:r>
      <w:r w:rsidR="000D07C2" w:rsidRPr="00B91AE8">
        <w:rPr>
          <w:rFonts w:cs="Times New Roman"/>
          <w:spacing w:val="10"/>
          <w:szCs w:val="24"/>
          <w:cs/>
          <w:lang w:bidi="te-IN"/>
        </w:rPr>
        <w:t xml:space="preserve">. </w:t>
      </w:r>
      <w:r w:rsidR="000D07C2" w:rsidRPr="00B91AE8">
        <w:rPr>
          <w:rFonts w:ascii="Gautami" w:hAnsi="Gautami" w:cs="Gautami" w:hint="cs"/>
          <w:spacing w:val="10"/>
          <w:szCs w:val="24"/>
          <w:cs/>
          <w:lang w:bidi="te-IN"/>
        </w:rPr>
        <w:t>ఇది</w:t>
      </w:r>
      <w:r w:rsidR="000D07C2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0D07C2" w:rsidRPr="00B91AE8">
        <w:rPr>
          <w:rFonts w:ascii="Gautami" w:hAnsi="Gautami" w:cs="Gautami" w:hint="cs"/>
          <w:spacing w:val="10"/>
          <w:szCs w:val="24"/>
          <w:cs/>
          <w:lang w:bidi="te-IN"/>
        </w:rPr>
        <w:t>చాలా</w:t>
      </w:r>
      <w:r w:rsidR="000D07C2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0D07C2" w:rsidRPr="00B91AE8">
        <w:rPr>
          <w:rFonts w:ascii="Gautami" w:hAnsi="Gautami" w:cs="Gautami" w:hint="cs"/>
          <w:spacing w:val="10"/>
          <w:szCs w:val="24"/>
          <w:cs/>
          <w:lang w:bidi="te-IN"/>
        </w:rPr>
        <w:t>ఆవశ్యకమైన</w:t>
      </w:r>
      <w:r w:rsidR="000D07C2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0D07C2" w:rsidRPr="00B91AE8">
        <w:rPr>
          <w:rFonts w:ascii="Gautami" w:hAnsi="Gautami" w:cs="Gautami" w:hint="cs"/>
          <w:spacing w:val="10"/>
          <w:szCs w:val="24"/>
          <w:cs/>
          <w:lang w:bidi="te-IN"/>
        </w:rPr>
        <w:t>విషయం</w:t>
      </w:r>
      <w:r w:rsidR="000D07C2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0D07C2" w:rsidRPr="00B91AE8">
        <w:rPr>
          <w:rFonts w:ascii="Gautami" w:hAnsi="Gautami" w:cs="Gautami" w:hint="cs"/>
          <w:spacing w:val="10"/>
          <w:szCs w:val="24"/>
          <w:cs/>
          <w:lang w:bidi="te-IN"/>
        </w:rPr>
        <w:t>ఎందుకంటే</w:t>
      </w:r>
      <w:r w:rsidR="000D07C2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0D07C2" w:rsidRPr="00B91AE8">
        <w:rPr>
          <w:rFonts w:ascii="Gautami" w:hAnsi="Gautami" w:cs="Gautami" w:hint="cs"/>
          <w:spacing w:val="10"/>
          <w:szCs w:val="24"/>
          <w:cs/>
          <w:lang w:bidi="te-IN"/>
        </w:rPr>
        <w:t>మొత్తం</w:t>
      </w:r>
      <w:r w:rsidR="000D07C2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0D07C2" w:rsidRPr="00B91AE8">
        <w:rPr>
          <w:rFonts w:ascii="Gautami" w:hAnsi="Gautami" w:cs="Gautami" w:hint="cs"/>
          <w:spacing w:val="10"/>
          <w:szCs w:val="24"/>
          <w:cs/>
          <w:lang w:bidi="te-IN"/>
        </w:rPr>
        <w:t>మానవాళి</w:t>
      </w:r>
      <w:r w:rsidR="000D07C2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0D07C2" w:rsidRPr="00B91AE8">
        <w:rPr>
          <w:rFonts w:ascii="Gautami" w:hAnsi="Gautami" w:cs="Gautami" w:hint="cs"/>
          <w:spacing w:val="10"/>
          <w:szCs w:val="24"/>
          <w:cs/>
          <w:lang w:bidi="te-IN"/>
        </w:rPr>
        <w:t>కొరకు</w:t>
      </w:r>
      <w:r w:rsidR="000D07C2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0D07C2" w:rsidRPr="00B91AE8">
        <w:rPr>
          <w:rFonts w:ascii="Gautami" w:hAnsi="Gautami" w:cs="Gautami" w:hint="cs"/>
          <w:spacing w:val="10"/>
          <w:szCs w:val="24"/>
          <w:cs/>
          <w:lang w:bidi="te-IN"/>
        </w:rPr>
        <w:t>ప్రవక్త</w:t>
      </w:r>
      <w:r w:rsidR="000D07C2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0D07C2" w:rsidRPr="00B91AE8">
        <w:rPr>
          <w:rFonts w:ascii="Gautami" w:hAnsi="Gautami" w:cs="Gautami" w:hint="cs"/>
          <w:spacing w:val="10"/>
          <w:szCs w:val="24"/>
          <w:cs/>
          <w:lang w:bidi="te-IN"/>
        </w:rPr>
        <w:t>ముహమ్మద్</w:t>
      </w:r>
      <w:r w:rsidR="000D07C2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0D07C2" w:rsidRPr="00B91AE8">
        <w:rPr>
          <w:rFonts w:ascii="Gautami" w:hAnsi="Gautami" w:cs="Gautami" w:hint="cs"/>
          <w:spacing w:val="10"/>
          <w:szCs w:val="24"/>
          <w:cs/>
          <w:lang w:bidi="te-IN"/>
        </w:rPr>
        <w:t>సల్లల్లాహు</w:t>
      </w:r>
      <w:r w:rsidR="000D07C2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0D07C2" w:rsidRPr="00B91AE8">
        <w:rPr>
          <w:rFonts w:ascii="Gautami" w:hAnsi="Gautami" w:cs="Gautami" w:hint="cs"/>
          <w:spacing w:val="10"/>
          <w:szCs w:val="24"/>
          <w:cs/>
          <w:lang w:bidi="te-IN"/>
        </w:rPr>
        <w:t>అలైహి</w:t>
      </w:r>
      <w:r w:rsidR="000D07C2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0D07C2" w:rsidRPr="00B91AE8">
        <w:rPr>
          <w:rFonts w:ascii="Gautami" w:hAnsi="Gautami" w:cs="Gautami" w:hint="cs"/>
          <w:spacing w:val="10"/>
          <w:szCs w:val="24"/>
          <w:cs/>
          <w:lang w:bidi="te-IN"/>
        </w:rPr>
        <w:t>వసల్లం</w:t>
      </w:r>
      <w:r w:rsidR="000D07C2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0D07C2" w:rsidRPr="00B91AE8">
        <w:rPr>
          <w:rFonts w:ascii="Gautami" w:hAnsi="Gautami" w:cs="Gautami" w:hint="cs"/>
          <w:spacing w:val="10"/>
          <w:szCs w:val="24"/>
          <w:cs/>
          <w:lang w:bidi="te-IN"/>
        </w:rPr>
        <w:t>అంతిమ</w:t>
      </w:r>
      <w:r w:rsidR="000D07C2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0D07C2" w:rsidRPr="00B91AE8">
        <w:rPr>
          <w:rFonts w:ascii="Gautami" w:hAnsi="Gautami" w:cs="Gautami" w:hint="cs"/>
          <w:spacing w:val="10"/>
          <w:szCs w:val="24"/>
          <w:cs/>
          <w:lang w:bidi="te-IN"/>
        </w:rPr>
        <w:t>ప్రవక్త</w:t>
      </w:r>
      <w:r w:rsidR="000D07C2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0D07C2" w:rsidRPr="00B91AE8">
        <w:rPr>
          <w:rFonts w:ascii="Gautami" w:hAnsi="Gautami" w:cs="Gautami" w:hint="cs"/>
          <w:spacing w:val="10"/>
          <w:szCs w:val="24"/>
          <w:cs/>
          <w:lang w:bidi="te-IN"/>
        </w:rPr>
        <w:t>మరియు</w:t>
      </w:r>
      <w:r w:rsidR="000D07C2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0D07C2" w:rsidRPr="00B91AE8">
        <w:rPr>
          <w:rFonts w:ascii="Gautami" w:hAnsi="Gautami" w:cs="Gautami" w:hint="cs"/>
          <w:spacing w:val="10"/>
          <w:szCs w:val="24"/>
          <w:cs/>
          <w:lang w:bidi="te-IN"/>
        </w:rPr>
        <w:t>సందేశహరుడని</w:t>
      </w:r>
      <w:r w:rsidR="000D07C2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0D07C2" w:rsidRPr="00B91AE8">
        <w:rPr>
          <w:rFonts w:ascii="Gautami" w:hAnsi="Gautami" w:cs="Gautami" w:hint="cs"/>
          <w:spacing w:val="10"/>
          <w:szCs w:val="24"/>
          <w:cs/>
          <w:lang w:bidi="te-IN"/>
        </w:rPr>
        <w:t>అల్లాహ్</w:t>
      </w:r>
      <w:r w:rsidR="000D07C2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0D07C2" w:rsidRPr="00B91AE8">
        <w:rPr>
          <w:rFonts w:ascii="Gautami" w:hAnsi="Gautami" w:cs="Gautami" w:hint="cs"/>
          <w:spacing w:val="10"/>
          <w:szCs w:val="24"/>
          <w:cs/>
          <w:lang w:bidi="te-IN"/>
        </w:rPr>
        <w:t>ప్రకటించినాడు</w:t>
      </w:r>
      <w:r w:rsidR="000D07C2" w:rsidRPr="00B91AE8">
        <w:rPr>
          <w:rFonts w:cs="Times New Roman"/>
          <w:spacing w:val="10"/>
          <w:szCs w:val="24"/>
          <w:cs/>
          <w:lang w:bidi="te-IN"/>
        </w:rPr>
        <w:t xml:space="preserve">. </w:t>
      </w:r>
      <w:r w:rsidR="000D07C2" w:rsidRPr="00B91AE8">
        <w:rPr>
          <w:rFonts w:ascii="Gautami" w:hAnsi="Gautami" w:cs="Gautami" w:hint="cs"/>
          <w:spacing w:val="10"/>
          <w:szCs w:val="24"/>
          <w:cs/>
          <w:lang w:bidi="te-IN"/>
        </w:rPr>
        <w:t>అల్లాహ్</w:t>
      </w:r>
      <w:r w:rsidR="000D07C2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0D07C2" w:rsidRPr="00B91AE8">
        <w:rPr>
          <w:rFonts w:ascii="Gautami" w:hAnsi="Gautami" w:cs="Gautami" w:hint="cs"/>
          <w:spacing w:val="10"/>
          <w:szCs w:val="24"/>
          <w:cs/>
          <w:lang w:bidi="te-IN"/>
        </w:rPr>
        <w:t>యొక్క</w:t>
      </w:r>
      <w:r w:rsidR="000D07C2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0D07C2" w:rsidRPr="00B91AE8">
        <w:rPr>
          <w:rFonts w:ascii="Gautami" w:hAnsi="Gautami" w:cs="Gautami" w:hint="cs"/>
          <w:spacing w:val="10"/>
          <w:szCs w:val="24"/>
          <w:cs/>
          <w:lang w:bidi="te-IN"/>
        </w:rPr>
        <w:t>ప్రవక్తలందరూ</w:t>
      </w:r>
      <w:r w:rsidR="000D07C2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0D07C2" w:rsidRPr="00B91AE8">
        <w:rPr>
          <w:rFonts w:ascii="Gautami" w:hAnsi="Gautami" w:cs="Gautami" w:hint="cs"/>
          <w:spacing w:val="10"/>
          <w:szCs w:val="24"/>
          <w:cs/>
          <w:lang w:bidi="te-IN"/>
        </w:rPr>
        <w:t>ఇస్లాం</w:t>
      </w:r>
      <w:r w:rsidR="000D07C2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0D07C2" w:rsidRPr="00B91AE8">
        <w:rPr>
          <w:rFonts w:ascii="Gautami" w:hAnsi="Gautami" w:cs="Gautami" w:hint="cs"/>
          <w:spacing w:val="10"/>
          <w:szCs w:val="24"/>
          <w:cs/>
          <w:lang w:bidi="te-IN"/>
        </w:rPr>
        <w:t>సందేశాన్నే</w:t>
      </w:r>
      <w:r w:rsidR="000D07C2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0D07C2" w:rsidRPr="00B91AE8">
        <w:rPr>
          <w:rFonts w:ascii="Gautami" w:hAnsi="Gautami" w:cs="Gautami" w:hint="cs"/>
          <w:spacing w:val="10"/>
          <w:szCs w:val="24"/>
          <w:cs/>
          <w:lang w:bidi="te-IN"/>
        </w:rPr>
        <w:t>బోధించారు</w:t>
      </w:r>
      <w:r w:rsidR="000D07C2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0D07C2" w:rsidRPr="00B91AE8">
        <w:rPr>
          <w:rFonts w:ascii="Gautami" w:hAnsi="Gautami" w:cs="Gautami" w:hint="cs"/>
          <w:spacing w:val="10"/>
          <w:szCs w:val="24"/>
          <w:cs/>
          <w:lang w:bidi="te-IN"/>
        </w:rPr>
        <w:t>అంటే</w:t>
      </w:r>
      <w:r w:rsidR="000D07C2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0D07C2" w:rsidRPr="00B91AE8">
        <w:rPr>
          <w:rFonts w:ascii="Gautami" w:hAnsi="Gautami" w:cs="Gautami" w:hint="cs"/>
          <w:spacing w:val="10"/>
          <w:szCs w:val="24"/>
          <w:cs/>
          <w:lang w:bidi="te-IN"/>
        </w:rPr>
        <w:t>కేవలం</w:t>
      </w:r>
      <w:r w:rsidR="000D07C2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0D07C2" w:rsidRPr="00B91AE8">
        <w:rPr>
          <w:rFonts w:ascii="Gautami" w:hAnsi="Gautami" w:cs="Gautami" w:hint="cs"/>
          <w:spacing w:val="10"/>
          <w:szCs w:val="24"/>
          <w:cs/>
          <w:lang w:bidi="te-IN"/>
        </w:rPr>
        <w:t>అల్లాహ్</w:t>
      </w:r>
      <w:r w:rsidR="000D07C2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0D07C2" w:rsidRPr="00B91AE8">
        <w:rPr>
          <w:rFonts w:ascii="Gautami" w:hAnsi="Gautami" w:cs="Gautami" w:hint="cs"/>
          <w:spacing w:val="10"/>
          <w:szCs w:val="24"/>
          <w:cs/>
          <w:lang w:bidi="te-IN"/>
        </w:rPr>
        <w:t>ను</w:t>
      </w:r>
      <w:r w:rsidR="000D07C2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0D07C2" w:rsidRPr="00B91AE8">
        <w:rPr>
          <w:rFonts w:ascii="Gautami" w:hAnsi="Gautami" w:cs="Gautami" w:hint="cs"/>
          <w:spacing w:val="10"/>
          <w:szCs w:val="24"/>
          <w:cs/>
          <w:lang w:bidi="te-IN"/>
        </w:rPr>
        <w:t>మాత్రమే</w:t>
      </w:r>
      <w:r w:rsidR="000D07C2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0D07C2" w:rsidRPr="00B91AE8">
        <w:rPr>
          <w:rFonts w:ascii="Gautami" w:hAnsi="Gautami" w:cs="Gautami" w:hint="cs"/>
          <w:spacing w:val="10"/>
          <w:szCs w:val="24"/>
          <w:cs/>
          <w:lang w:bidi="te-IN"/>
        </w:rPr>
        <w:t>ఆరాధించండి</w:t>
      </w:r>
      <w:r w:rsidR="000D07C2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0D07C2" w:rsidRPr="00B91AE8">
        <w:rPr>
          <w:rFonts w:ascii="Gautami" w:hAnsi="Gautami" w:cs="Gautami" w:hint="cs"/>
          <w:spacing w:val="10"/>
          <w:szCs w:val="24"/>
          <w:cs/>
          <w:lang w:bidi="te-IN"/>
        </w:rPr>
        <w:t>మరియు</w:t>
      </w:r>
      <w:r w:rsidR="000D07C2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0D07C2" w:rsidRPr="00B91AE8">
        <w:rPr>
          <w:rFonts w:ascii="Gautami" w:hAnsi="Gautami" w:cs="Gautami" w:hint="cs"/>
          <w:spacing w:val="10"/>
          <w:szCs w:val="24"/>
          <w:cs/>
          <w:lang w:bidi="te-IN"/>
        </w:rPr>
        <w:t>అల్లాహ్</w:t>
      </w:r>
      <w:r w:rsidR="000D07C2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0D07C2" w:rsidRPr="00B91AE8">
        <w:rPr>
          <w:rFonts w:ascii="Gautami" w:hAnsi="Gautami" w:cs="Gautami" w:hint="cs"/>
          <w:spacing w:val="10"/>
          <w:szCs w:val="24"/>
          <w:cs/>
          <w:lang w:bidi="te-IN"/>
        </w:rPr>
        <w:t>యొక్క</w:t>
      </w:r>
      <w:r w:rsidR="000D07C2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0D07C2" w:rsidRPr="00B91AE8">
        <w:rPr>
          <w:rFonts w:ascii="Gautami" w:hAnsi="Gautami" w:cs="Gautami" w:hint="cs"/>
          <w:spacing w:val="10"/>
          <w:szCs w:val="24"/>
          <w:cs/>
          <w:lang w:bidi="te-IN"/>
        </w:rPr>
        <w:t>ధర్మాదేశాలకు</w:t>
      </w:r>
      <w:r w:rsidR="000D07C2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0D07C2" w:rsidRPr="00B91AE8">
        <w:rPr>
          <w:rFonts w:ascii="Gautami" w:hAnsi="Gautami" w:cs="Gautami" w:hint="cs"/>
          <w:spacing w:val="10"/>
          <w:szCs w:val="24"/>
          <w:cs/>
          <w:lang w:bidi="te-IN"/>
        </w:rPr>
        <w:t>సమర్పించుకోండి</w:t>
      </w:r>
      <w:r w:rsidR="000D07C2" w:rsidRPr="00B91AE8">
        <w:rPr>
          <w:rFonts w:cs="Times New Roman"/>
          <w:spacing w:val="10"/>
          <w:szCs w:val="24"/>
          <w:cs/>
          <w:lang w:bidi="te-IN"/>
        </w:rPr>
        <w:t xml:space="preserve">. </w:t>
      </w:r>
      <w:r w:rsidR="000D07C2" w:rsidRPr="00B91AE8">
        <w:rPr>
          <w:rFonts w:ascii="Gautami" w:hAnsi="Gautami" w:cs="Gautami" w:hint="cs"/>
          <w:spacing w:val="10"/>
          <w:szCs w:val="24"/>
          <w:cs/>
          <w:lang w:bidi="te-IN"/>
        </w:rPr>
        <w:t>కా</w:t>
      </w:r>
      <w:r w:rsidR="000517C2" w:rsidRPr="00B91AE8">
        <w:rPr>
          <w:rFonts w:ascii="Gautami" w:hAnsi="Gautami" w:cs="Gautami" w:hint="cs"/>
          <w:spacing w:val="10"/>
          <w:szCs w:val="24"/>
          <w:cs/>
          <w:lang w:bidi="te-IN"/>
        </w:rPr>
        <w:t>లక్రమంలో</w:t>
      </w:r>
      <w:r w:rsidR="000517C2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0517C2" w:rsidRPr="00B91AE8">
        <w:rPr>
          <w:rFonts w:ascii="Gautami" w:hAnsi="Gautami" w:cs="Gautami" w:hint="cs"/>
          <w:spacing w:val="10"/>
          <w:szCs w:val="24"/>
          <w:cs/>
          <w:lang w:bidi="te-IN"/>
        </w:rPr>
        <w:t>ఆ</w:t>
      </w:r>
      <w:r w:rsidR="000517C2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0517C2" w:rsidRPr="00B91AE8">
        <w:rPr>
          <w:rFonts w:ascii="Gautami" w:hAnsi="Gautami" w:cs="Gautami" w:hint="cs"/>
          <w:spacing w:val="10"/>
          <w:szCs w:val="24"/>
          <w:cs/>
          <w:lang w:bidi="te-IN"/>
        </w:rPr>
        <w:t>దివ్యసందేశాన్ని</w:t>
      </w:r>
      <w:r w:rsidR="000517C2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0517C2" w:rsidRPr="00B91AE8">
        <w:rPr>
          <w:rFonts w:ascii="Gautami" w:hAnsi="Gautami" w:cs="Gautami" w:hint="cs"/>
          <w:spacing w:val="10"/>
          <w:szCs w:val="24"/>
          <w:cs/>
          <w:lang w:bidi="te-IN"/>
        </w:rPr>
        <w:t>ప్రజలు</w:t>
      </w:r>
      <w:r w:rsidR="000517C2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0517C2" w:rsidRPr="00B91AE8">
        <w:rPr>
          <w:rFonts w:ascii="Gautami" w:hAnsi="Gautami" w:cs="Gautami" w:hint="cs"/>
          <w:spacing w:val="10"/>
          <w:szCs w:val="24"/>
          <w:cs/>
          <w:lang w:bidi="te-IN"/>
        </w:rPr>
        <w:t>కోల్పోవటం</w:t>
      </w:r>
      <w:r w:rsidR="000517C2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0517C2" w:rsidRPr="00B91AE8">
        <w:rPr>
          <w:rFonts w:ascii="Gautami" w:hAnsi="Gautami" w:cs="Gautami" w:hint="cs"/>
          <w:spacing w:val="10"/>
          <w:szCs w:val="24"/>
          <w:cs/>
          <w:lang w:bidi="te-IN"/>
        </w:rPr>
        <w:t>లేదా</w:t>
      </w:r>
      <w:r w:rsidR="000517C2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0517C2" w:rsidRPr="00B91AE8">
        <w:rPr>
          <w:rFonts w:ascii="Gautami" w:hAnsi="Gautami" w:cs="Gautami" w:hint="cs"/>
          <w:spacing w:val="10"/>
          <w:szCs w:val="24"/>
          <w:cs/>
          <w:lang w:bidi="te-IN"/>
        </w:rPr>
        <w:t>మార్పులు</w:t>
      </w:r>
      <w:r w:rsidR="000517C2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0517C2" w:rsidRPr="00B91AE8">
        <w:rPr>
          <w:rFonts w:ascii="Gautami" w:hAnsi="Gautami" w:cs="Gautami" w:hint="cs"/>
          <w:spacing w:val="10"/>
          <w:szCs w:val="24"/>
          <w:cs/>
          <w:lang w:bidi="te-IN"/>
        </w:rPr>
        <w:t>చేర్పులు</w:t>
      </w:r>
      <w:r w:rsidR="000517C2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0517C2" w:rsidRPr="00B91AE8">
        <w:rPr>
          <w:rFonts w:ascii="Gautami" w:hAnsi="Gautami" w:cs="Gautami" w:hint="cs"/>
          <w:spacing w:val="10"/>
          <w:szCs w:val="24"/>
          <w:cs/>
          <w:lang w:bidi="te-IN"/>
        </w:rPr>
        <w:t>చేయడం</w:t>
      </w:r>
      <w:r w:rsidR="000517C2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0517C2" w:rsidRPr="00B91AE8">
        <w:rPr>
          <w:rFonts w:ascii="Gautami" w:hAnsi="Gautami" w:cs="Gautami" w:hint="cs"/>
          <w:spacing w:val="10"/>
          <w:szCs w:val="24"/>
          <w:cs/>
          <w:lang w:bidi="te-IN"/>
        </w:rPr>
        <w:t>జరిగింది</w:t>
      </w:r>
      <w:r w:rsidR="000517C2" w:rsidRPr="00B91AE8">
        <w:rPr>
          <w:rFonts w:cs="Times New Roman"/>
          <w:spacing w:val="10"/>
          <w:szCs w:val="24"/>
          <w:cs/>
          <w:lang w:bidi="te-IN"/>
        </w:rPr>
        <w:t xml:space="preserve">. </w:t>
      </w:r>
      <w:r w:rsidR="000517C2" w:rsidRPr="00B91AE8">
        <w:rPr>
          <w:rFonts w:ascii="Gautami" w:hAnsi="Gautami" w:cs="Gautami" w:hint="cs"/>
          <w:spacing w:val="10"/>
          <w:szCs w:val="24"/>
          <w:cs/>
          <w:lang w:bidi="te-IN"/>
        </w:rPr>
        <w:t>కా</w:t>
      </w:r>
      <w:r w:rsidR="000D07C2" w:rsidRPr="00B91AE8">
        <w:rPr>
          <w:rFonts w:ascii="Gautami" w:hAnsi="Gautami" w:cs="Gautami" w:hint="cs"/>
          <w:spacing w:val="10"/>
          <w:szCs w:val="24"/>
          <w:cs/>
          <w:lang w:bidi="te-IN"/>
        </w:rPr>
        <w:t>నీ</w:t>
      </w:r>
      <w:r w:rsidR="000517C2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0517C2" w:rsidRPr="00B91AE8">
        <w:rPr>
          <w:rFonts w:ascii="Gautami" w:hAnsi="Gautami" w:cs="Gautami" w:hint="cs"/>
          <w:spacing w:val="10"/>
          <w:szCs w:val="24"/>
          <w:cs/>
          <w:lang w:bidi="te-IN"/>
        </w:rPr>
        <w:t>ప్రవక్త</w:t>
      </w:r>
      <w:r w:rsidR="000517C2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0517C2" w:rsidRPr="00B91AE8">
        <w:rPr>
          <w:rFonts w:ascii="Gautami" w:hAnsi="Gautami" w:cs="Gautami" w:hint="cs"/>
          <w:spacing w:val="10"/>
          <w:szCs w:val="24"/>
          <w:cs/>
          <w:lang w:bidi="te-IN"/>
        </w:rPr>
        <w:t>ముహమ్మద్</w:t>
      </w:r>
      <w:r w:rsidR="000517C2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0517C2" w:rsidRPr="00B91AE8">
        <w:rPr>
          <w:rFonts w:ascii="Gautami" w:hAnsi="Gautami" w:cs="Gautami" w:hint="cs"/>
          <w:spacing w:val="10"/>
          <w:szCs w:val="24"/>
          <w:cs/>
          <w:lang w:bidi="te-IN"/>
        </w:rPr>
        <w:t>సల్లల్లాహు</w:t>
      </w:r>
      <w:r w:rsidR="000517C2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0517C2" w:rsidRPr="00B91AE8">
        <w:rPr>
          <w:rFonts w:ascii="Gautami" w:hAnsi="Gautami" w:cs="Gautami" w:hint="cs"/>
          <w:spacing w:val="10"/>
          <w:szCs w:val="24"/>
          <w:cs/>
          <w:lang w:bidi="te-IN"/>
        </w:rPr>
        <w:t>అలైహి</w:t>
      </w:r>
      <w:r w:rsidR="000517C2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0517C2" w:rsidRPr="00B91AE8">
        <w:rPr>
          <w:rFonts w:ascii="Gautami" w:hAnsi="Gautami" w:cs="Gautami" w:hint="cs"/>
          <w:spacing w:val="10"/>
          <w:szCs w:val="24"/>
          <w:cs/>
          <w:lang w:bidi="te-IN"/>
        </w:rPr>
        <w:t>వసల్లం</w:t>
      </w:r>
      <w:r w:rsidR="000517C2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0517C2" w:rsidRPr="00B91AE8">
        <w:rPr>
          <w:rFonts w:ascii="Gautami" w:hAnsi="Gautami" w:cs="Gautami" w:hint="cs"/>
          <w:spacing w:val="10"/>
          <w:szCs w:val="24"/>
          <w:cs/>
          <w:lang w:bidi="te-IN"/>
        </w:rPr>
        <w:t>అంతిమ</w:t>
      </w:r>
      <w:r w:rsidR="000517C2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0517C2" w:rsidRPr="00B91AE8">
        <w:rPr>
          <w:rFonts w:ascii="Gautami" w:hAnsi="Gautami" w:cs="Gautami" w:hint="cs"/>
          <w:spacing w:val="10"/>
          <w:szCs w:val="24"/>
          <w:cs/>
          <w:lang w:bidi="te-IN"/>
        </w:rPr>
        <w:t>ప్రవక్త</w:t>
      </w:r>
      <w:r w:rsidR="000517C2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0517C2" w:rsidRPr="00B91AE8">
        <w:rPr>
          <w:rFonts w:ascii="Gautami" w:hAnsi="Gautami" w:cs="Gautami" w:hint="cs"/>
          <w:spacing w:val="10"/>
          <w:szCs w:val="24"/>
          <w:cs/>
          <w:lang w:bidi="te-IN"/>
        </w:rPr>
        <w:t>మరియు</w:t>
      </w:r>
      <w:r w:rsidR="000517C2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0517C2" w:rsidRPr="00B91AE8">
        <w:rPr>
          <w:rFonts w:ascii="Gautami" w:hAnsi="Gautami" w:cs="Gautami" w:hint="cs"/>
          <w:spacing w:val="10"/>
          <w:szCs w:val="24"/>
          <w:cs/>
          <w:lang w:bidi="te-IN"/>
        </w:rPr>
        <w:t>సందేశహరుడు</w:t>
      </w:r>
      <w:r w:rsidR="000517C2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0517C2" w:rsidRPr="00B91AE8">
        <w:rPr>
          <w:rFonts w:ascii="Gautami" w:hAnsi="Gautami" w:cs="Gautami" w:hint="cs"/>
          <w:spacing w:val="10"/>
          <w:szCs w:val="24"/>
          <w:cs/>
          <w:lang w:bidi="te-IN"/>
        </w:rPr>
        <w:t>కావడం</w:t>
      </w:r>
      <w:r w:rsidR="000517C2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0517C2" w:rsidRPr="00B91AE8">
        <w:rPr>
          <w:rFonts w:ascii="Gautami" w:hAnsi="Gautami" w:cs="Gautami" w:hint="cs"/>
          <w:spacing w:val="10"/>
          <w:szCs w:val="24"/>
          <w:cs/>
          <w:lang w:bidi="te-IN"/>
        </w:rPr>
        <w:t>వలన</w:t>
      </w:r>
      <w:r w:rsidR="000517C2" w:rsidRPr="00B91AE8">
        <w:rPr>
          <w:rFonts w:cs="Times New Roman"/>
          <w:spacing w:val="10"/>
          <w:szCs w:val="24"/>
          <w:cs/>
          <w:lang w:bidi="te-IN"/>
        </w:rPr>
        <w:t xml:space="preserve">, </w:t>
      </w:r>
      <w:r w:rsidR="000517C2" w:rsidRPr="00B91AE8">
        <w:rPr>
          <w:rFonts w:ascii="Gautami" w:hAnsi="Gautami" w:cs="Gautami" w:hint="cs"/>
          <w:spacing w:val="10"/>
          <w:szCs w:val="24"/>
          <w:cs/>
          <w:lang w:bidi="te-IN"/>
        </w:rPr>
        <w:t>ఆయనపై</w:t>
      </w:r>
      <w:r w:rsidR="000517C2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0517C2" w:rsidRPr="00B91AE8">
        <w:rPr>
          <w:rFonts w:ascii="Gautami" w:hAnsi="Gautami" w:cs="Gautami" w:hint="cs"/>
          <w:spacing w:val="10"/>
          <w:szCs w:val="24"/>
          <w:cs/>
          <w:lang w:bidi="te-IN"/>
        </w:rPr>
        <w:t>ప్రళయదినం</w:t>
      </w:r>
      <w:r w:rsidR="000517C2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0517C2" w:rsidRPr="00B91AE8">
        <w:rPr>
          <w:rFonts w:ascii="Gautami" w:hAnsi="Gautami" w:cs="Gautami" w:hint="cs"/>
          <w:spacing w:val="10"/>
          <w:szCs w:val="24"/>
          <w:cs/>
          <w:lang w:bidi="te-IN"/>
        </w:rPr>
        <w:t>వరకు</w:t>
      </w:r>
      <w:r w:rsidR="000517C2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0517C2" w:rsidRPr="00B91AE8">
        <w:rPr>
          <w:rFonts w:ascii="Gautami" w:hAnsi="Gautami" w:cs="Gautami" w:hint="cs"/>
          <w:spacing w:val="10"/>
          <w:szCs w:val="24"/>
          <w:cs/>
          <w:lang w:bidi="te-IN"/>
        </w:rPr>
        <w:t>ఎలాంటి</w:t>
      </w:r>
      <w:r w:rsidR="000517C2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0517C2" w:rsidRPr="00B91AE8">
        <w:rPr>
          <w:rFonts w:ascii="Gautami" w:hAnsi="Gautami" w:cs="Gautami" w:hint="cs"/>
          <w:spacing w:val="10"/>
          <w:szCs w:val="24"/>
          <w:cs/>
          <w:lang w:bidi="te-IN"/>
        </w:rPr>
        <w:t>మార్పులు</w:t>
      </w:r>
      <w:r w:rsidR="000517C2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0517C2" w:rsidRPr="00B91AE8">
        <w:rPr>
          <w:rFonts w:ascii="Gautami" w:hAnsi="Gautami" w:cs="Gautami" w:hint="cs"/>
          <w:spacing w:val="10"/>
          <w:szCs w:val="24"/>
          <w:cs/>
          <w:lang w:bidi="te-IN"/>
        </w:rPr>
        <w:t>చేర్పులకు</w:t>
      </w:r>
      <w:r w:rsidR="000517C2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0517C2" w:rsidRPr="00B91AE8">
        <w:rPr>
          <w:rFonts w:ascii="Gautami" w:hAnsi="Gautami" w:cs="Gautami" w:hint="cs"/>
          <w:spacing w:val="10"/>
          <w:szCs w:val="24"/>
          <w:cs/>
          <w:lang w:bidi="te-IN"/>
        </w:rPr>
        <w:t>గురి</w:t>
      </w:r>
      <w:r w:rsidR="000517C2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0517C2" w:rsidRPr="00B91AE8">
        <w:rPr>
          <w:rFonts w:ascii="Gautami" w:hAnsi="Gautami" w:cs="Gautami" w:hint="cs"/>
          <w:spacing w:val="10"/>
          <w:szCs w:val="24"/>
          <w:cs/>
          <w:lang w:bidi="te-IN"/>
        </w:rPr>
        <w:t>కాజాలని</w:t>
      </w:r>
      <w:r w:rsidR="000517C2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0517C2" w:rsidRPr="00B91AE8">
        <w:rPr>
          <w:rFonts w:ascii="Gautami" w:hAnsi="Gautami" w:cs="Gautami" w:hint="cs"/>
          <w:spacing w:val="10"/>
          <w:szCs w:val="24"/>
          <w:cs/>
          <w:lang w:bidi="te-IN"/>
        </w:rPr>
        <w:t>చిట్టచివరి</w:t>
      </w:r>
      <w:r w:rsidR="000517C2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0517C2" w:rsidRPr="00B91AE8">
        <w:rPr>
          <w:rFonts w:ascii="Gautami" w:hAnsi="Gautami" w:cs="Gautami" w:hint="cs"/>
          <w:spacing w:val="10"/>
          <w:szCs w:val="24"/>
          <w:cs/>
          <w:lang w:bidi="te-IN"/>
        </w:rPr>
        <w:t>మరియు</w:t>
      </w:r>
      <w:r w:rsidR="000517C2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0517C2" w:rsidRPr="00B91AE8">
        <w:rPr>
          <w:rFonts w:ascii="Gautami" w:hAnsi="Gautami" w:cs="Gautami" w:hint="cs"/>
          <w:spacing w:val="10"/>
          <w:szCs w:val="24"/>
          <w:cs/>
          <w:lang w:bidi="te-IN"/>
        </w:rPr>
        <w:t>పరిపూర్ణ</w:t>
      </w:r>
      <w:r w:rsidR="000517C2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0517C2" w:rsidRPr="00B91AE8">
        <w:rPr>
          <w:rFonts w:ascii="Gautami" w:hAnsi="Gautami" w:cs="Gautami" w:hint="cs"/>
          <w:spacing w:val="10"/>
          <w:szCs w:val="24"/>
          <w:cs/>
          <w:lang w:bidi="te-IN"/>
        </w:rPr>
        <w:t>దివ్యసందేశం</w:t>
      </w:r>
      <w:r w:rsidR="000517C2" w:rsidRPr="00B91AE8">
        <w:rPr>
          <w:rFonts w:cs="Times New Roman"/>
          <w:spacing w:val="10"/>
          <w:szCs w:val="24"/>
          <w:cs/>
          <w:lang w:bidi="te-IN"/>
        </w:rPr>
        <w:t xml:space="preserve"> </w:t>
      </w:r>
      <w:r w:rsidR="000517C2" w:rsidRPr="00B91AE8">
        <w:rPr>
          <w:rFonts w:ascii="Gautami" w:hAnsi="Gautami" w:cs="Gautami" w:hint="cs"/>
          <w:spacing w:val="10"/>
          <w:szCs w:val="24"/>
          <w:cs/>
          <w:lang w:bidi="te-IN"/>
        </w:rPr>
        <w:t>అవతరింపజేయబడింది</w:t>
      </w:r>
      <w:r w:rsidR="000517C2" w:rsidRPr="00B91AE8">
        <w:rPr>
          <w:rFonts w:cs="Times New Roman"/>
          <w:spacing w:val="10"/>
          <w:szCs w:val="24"/>
          <w:cs/>
          <w:lang w:bidi="te-IN"/>
        </w:rPr>
        <w:t xml:space="preserve">. </w:t>
      </w:r>
      <w:r w:rsidR="000D07C2" w:rsidRPr="00B91AE8">
        <w:rPr>
          <w:rFonts w:cs="Times New Roman"/>
          <w:spacing w:val="10"/>
          <w:szCs w:val="24"/>
          <w:cs/>
          <w:lang w:bidi="te-IN"/>
        </w:rPr>
        <w:t xml:space="preserve"> </w:t>
      </w:r>
    </w:p>
    <w:p w:rsidR="00A66D83" w:rsidRPr="00B91AE8" w:rsidRDefault="00A66D83" w:rsidP="00194CA5">
      <w:pPr>
        <w:pStyle w:val="NormalWeb"/>
        <w:spacing w:after="98" w:afterAutospacing="0"/>
        <w:ind w:firstLine="458"/>
        <w:jc w:val="both"/>
        <w:rPr>
          <w:rStyle w:val="Strong"/>
          <w:color w:val="800000"/>
          <w:sz w:val="27"/>
          <w:szCs w:val="27"/>
          <w:lang w:bidi="te-IN"/>
        </w:rPr>
      </w:pPr>
      <w:r w:rsidRPr="00B91AE8">
        <w:rPr>
          <w:rStyle w:val="Strong"/>
          <w:color w:val="800000"/>
          <w:spacing w:val="10"/>
          <w:sz w:val="27"/>
          <w:szCs w:val="27"/>
          <w:lang w:bidi="te-IN"/>
        </w:rPr>
        <w:t xml:space="preserve">5. </w:t>
      </w:r>
      <w:r w:rsidR="00672903" w:rsidRPr="00B91AE8">
        <w:rPr>
          <w:rStyle w:val="Strong"/>
          <w:rFonts w:ascii="Gautami" w:hAnsi="Gautami" w:cs="Gautami" w:hint="cs"/>
          <w:color w:val="800000"/>
          <w:spacing w:val="10"/>
          <w:sz w:val="27"/>
          <w:szCs w:val="27"/>
          <w:cs/>
          <w:lang w:bidi="te-IN"/>
        </w:rPr>
        <w:t>ఇస్లాం</w:t>
      </w:r>
      <w:r w:rsidR="00672903" w:rsidRPr="00B91AE8">
        <w:rPr>
          <w:rStyle w:val="Strong"/>
          <w:color w:val="800000"/>
          <w:spacing w:val="10"/>
          <w:sz w:val="27"/>
          <w:szCs w:val="27"/>
          <w:cs/>
          <w:lang w:bidi="te-IN"/>
        </w:rPr>
        <w:t xml:space="preserve"> </w:t>
      </w:r>
      <w:r w:rsidR="00672903" w:rsidRPr="00B91AE8">
        <w:rPr>
          <w:rStyle w:val="Strong"/>
          <w:rFonts w:ascii="Gautami" w:hAnsi="Gautami" w:cs="Gautami" w:hint="cs"/>
          <w:color w:val="800000"/>
          <w:spacing w:val="10"/>
          <w:sz w:val="27"/>
          <w:szCs w:val="27"/>
          <w:cs/>
          <w:lang w:bidi="te-IN"/>
        </w:rPr>
        <w:t>ధర్మం</w:t>
      </w:r>
      <w:r w:rsidR="00672903" w:rsidRPr="00B91AE8">
        <w:rPr>
          <w:rStyle w:val="Strong"/>
          <w:color w:val="800000"/>
          <w:spacing w:val="10"/>
          <w:sz w:val="27"/>
          <w:szCs w:val="27"/>
          <w:cs/>
          <w:lang w:bidi="te-IN"/>
        </w:rPr>
        <w:t xml:space="preserve"> </w:t>
      </w:r>
      <w:r w:rsidR="00672903" w:rsidRPr="00B91AE8">
        <w:rPr>
          <w:rStyle w:val="Strong"/>
          <w:rFonts w:ascii="Gautami" w:hAnsi="Gautami" w:cs="Gautami" w:hint="cs"/>
          <w:color w:val="800000"/>
          <w:spacing w:val="10"/>
          <w:sz w:val="27"/>
          <w:szCs w:val="27"/>
          <w:cs/>
          <w:lang w:bidi="te-IN"/>
        </w:rPr>
        <w:t>ఏమి</w:t>
      </w:r>
      <w:r w:rsidR="00672903" w:rsidRPr="00B91AE8">
        <w:rPr>
          <w:rStyle w:val="Strong"/>
          <w:color w:val="800000"/>
          <w:spacing w:val="10"/>
          <w:sz w:val="27"/>
          <w:szCs w:val="27"/>
          <w:cs/>
          <w:lang w:bidi="te-IN"/>
        </w:rPr>
        <w:t xml:space="preserve"> </w:t>
      </w:r>
      <w:r w:rsidR="00672903" w:rsidRPr="00B91AE8">
        <w:rPr>
          <w:rStyle w:val="Strong"/>
          <w:rFonts w:ascii="Gautami" w:hAnsi="Gautami" w:cs="Gautami" w:hint="cs"/>
          <w:color w:val="800000"/>
          <w:spacing w:val="10"/>
          <w:sz w:val="27"/>
          <w:szCs w:val="27"/>
          <w:cs/>
          <w:lang w:bidi="te-IN"/>
        </w:rPr>
        <w:t>బోధిస్తున్నది</w:t>
      </w:r>
      <w:r w:rsidRPr="00B91AE8">
        <w:rPr>
          <w:rStyle w:val="Strong"/>
          <w:color w:val="800000"/>
          <w:spacing w:val="10"/>
          <w:sz w:val="27"/>
          <w:szCs w:val="27"/>
          <w:lang w:bidi="te-IN"/>
        </w:rPr>
        <w:t xml:space="preserve">? </w:t>
      </w:r>
    </w:p>
    <w:p w:rsidR="00A66D83" w:rsidRPr="00B91AE8" w:rsidRDefault="00672903" w:rsidP="00194CA5">
      <w:pPr>
        <w:pStyle w:val="NormalWeb"/>
        <w:spacing w:after="98" w:afterAutospacing="0"/>
        <w:ind w:firstLine="458"/>
        <w:jc w:val="both"/>
        <w:rPr>
          <w:spacing w:val="10"/>
        </w:rPr>
      </w:pPr>
      <w:r w:rsidRPr="00B91AE8">
        <w:rPr>
          <w:rFonts w:ascii="Gautami" w:hAnsi="Gautami" w:cs="Gautami" w:hint="cs"/>
          <w:spacing w:val="10"/>
          <w:cs/>
          <w:lang w:bidi="te-IN"/>
        </w:rPr>
        <w:t>ఇస్లాం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ధర్మ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విశ్వాసం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యొక్క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అసలు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పునాది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సంపూర్ణ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ఏకదైవారాధన</w:t>
      </w:r>
      <w:r w:rsidR="00A66D83" w:rsidRPr="00B91AE8">
        <w:rPr>
          <w:spacing w:val="10"/>
        </w:rPr>
        <w:t xml:space="preserve">. </w:t>
      </w:r>
      <w:r w:rsidRPr="00B91AE8">
        <w:rPr>
          <w:rFonts w:ascii="Gautami" w:hAnsi="Gautami" w:cs="Gautami" w:hint="cs"/>
          <w:spacing w:val="10"/>
          <w:cs/>
          <w:lang w:bidi="te-IN"/>
        </w:rPr>
        <w:t>అంటే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సృష్టిలోని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ప్రతిదాని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కొరకు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కేవలం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ఒకే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ఒక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సృష్టికర్త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మరియు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పోషకుడు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ఉన్నాడని</w:t>
      </w:r>
      <w:r w:rsidRPr="00B91AE8">
        <w:rPr>
          <w:spacing w:val="10"/>
          <w:cs/>
          <w:lang w:bidi="te-IN"/>
        </w:rPr>
        <w:t xml:space="preserve">, </w:t>
      </w:r>
      <w:r w:rsidRPr="00B91AE8">
        <w:rPr>
          <w:rFonts w:ascii="Gautami" w:hAnsi="Gautami" w:cs="Gautami" w:hint="cs"/>
          <w:spacing w:val="10"/>
          <w:cs/>
          <w:lang w:bidi="te-IN"/>
        </w:rPr>
        <w:t>ఆయన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తప్ప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సృష్టిలో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మరేదీ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దివ్యం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కాదనీ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మరియు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మరెవరికీ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ఆరాధింపబడే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అర్హతలు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లేవనీ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విశ్వసించడం</w:t>
      </w:r>
      <w:r w:rsidRPr="00B91AE8">
        <w:rPr>
          <w:spacing w:val="10"/>
          <w:cs/>
          <w:lang w:bidi="te-IN"/>
        </w:rPr>
        <w:t xml:space="preserve">. </w:t>
      </w:r>
      <w:r w:rsidRPr="00B91AE8">
        <w:rPr>
          <w:rFonts w:ascii="Gautami" w:hAnsi="Gautami" w:cs="Gautami" w:hint="cs"/>
          <w:spacing w:val="10"/>
          <w:cs/>
          <w:lang w:bidi="te-IN"/>
        </w:rPr>
        <w:t>నిజంగా</w:t>
      </w:r>
      <w:r w:rsidRPr="00B91AE8">
        <w:rPr>
          <w:spacing w:val="10"/>
          <w:cs/>
          <w:lang w:bidi="te-IN"/>
        </w:rPr>
        <w:t xml:space="preserve">, </w:t>
      </w:r>
      <w:r w:rsidRPr="00B91AE8">
        <w:rPr>
          <w:rFonts w:ascii="Gautami" w:hAnsi="Gautami" w:cs="Gautami" w:hint="cs"/>
          <w:spacing w:val="10"/>
          <w:cs/>
          <w:lang w:bidi="te-IN"/>
        </w:rPr>
        <w:t>ఏకైక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సృష్టికర్తను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విశ్వసించడం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అంటే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సింపుల్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గా</w:t>
      </w:r>
      <w:r w:rsidRPr="00B91AE8">
        <w:rPr>
          <w:spacing w:val="10"/>
          <w:cs/>
          <w:lang w:bidi="te-IN"/>
        </w:rPr>
        <w:t xml:space="preserve"> </w:t>
      </w:r>
      <w:r w:rsidR="00A66D83" w:rsidRPr="00B91AE8">
        <w:rPr>
          <w:spacing w:val="10"/>
        </w:rPr>
        <w:t>“</w:t>
      </w:r>
      <w:r w:rsidRPr="00B91AE8">
        <w:rPr>
          <w:rFonts w:ascii="Gautami" w:hAnsi="Gautami" w:cs="Gautami" w:hint="cs"/>
          <w:spacing w:val="10"/>
          <w:cs/>
          <w:lang w:bidi="te-IN"/>
        </w:rPr>
        <w:t>ఒక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దేవుడున్నాడని</w:t>
      </w:r>
      <w:r w:rsidR="00A66D83" w:rsidRPr="00B91AE8">
        <w:rPr>
          <w:spacing w:val="10"/>
        </w:rPr>
        <w:t>”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విశ్వసించడం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కంటే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చాలా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గొప్పది</w:t>
      </w:r>
      <w:r w:rsidR="00A66D83" w:rsidRPr="00B91AE8">
        <w:rPr>
          <w:spacing w:val="10"/>
        </w:rPr>
        <w:t xml:space="preserve"> </w:t>
      </w:r>
      <w:r w:rsidRPr="00B91AE8">
        <w:rPr>
          <w:spacing w:val="10"/>
        </w:rPr>
        <w:t>–</w:t>
      </w:r>
      <w:r w:rsidR="00A66D83" w:rsidRPr="00B91AE8">
        <w:rPr>
          <w:spacing w:val="10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ఎందుకంటే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అది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రెండు</w:t>
      </w:r>
      <w:r w:rsidRPr="00B91AE8">
        <w:rPr>
          <w:spacing w:val="10"/>
          <w:cs/>
          <w:lang w:bidi="te-IN"/>
        </w:rPr>
        <w:t xml:space="preserve">, </w:t>
      </w:r>
      <w:r w:rsidRPr="00B91AE8">
        <w:rPr>
          <w:rFonts w:ascii="Gautami" w:hAnsi="Gautami" w:cs="Gautami" w:hint="cs"/>
          <w:spacing w:val="10"/>
          <w:cs/>
          <w:lang w:bidi="te-IN"/>
        </w:rPr>
        <w:t>మూడు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లేదా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నాలుగు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దేవుళ్ళ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ఆలోచనను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పూర్తిగా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ఖండిస్తుంది</w:t>
      </w:r>
      <w:r w:rsidRPr="00B91AE8">
        <w:rPr>
          <w:spacing w:val="10"/>
          <w:cs/>
          <w:lang w:bidi="te-IN"/>
        </w:rPr>
        <w:t xml:space="preserve">. </w:t>
      </w:r>
      <w:proofErr w:type="gramStart"/>
      <w:r w:rsidR="00A66D83" w:rsidRPr="00B91AE8">
        <w:rPr>
          <w:spacing w:val="10"/>
        </w:rPr>
        <w:t>“</w:t>
      </w:r>
      <w:r w:rsidRPr="00B91AE8">
        <w:rPr>
          <w:rFonts w:ascii="Gautami" w:hAnsi="Gautami" w:cs="Gautami" w:hint="cs"/>
          <w:spacing w:val="10"/>
          <w:cs/>
          <w:lang w:bidi="te-IN"/>
        </w:rPr>
        <w:t>ఒక</w:t>
      </w:r>
      <w:r w:rsidR="00645A09" w:rsidRPr="00B91AE8">
        <w:rPr>
          <w:rFonts w:ascii="Gautami" w:hAnsi="Gautami" w:cs="Gautami" w:hint="cs"/>
          <w:spacing w:val="10"/>
          <w:cs/>
          <w:lang w:bidi="te-IN"/>
        </w:rPr>
        <w:t>ే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దేవుడు</w:t>
      </w:r>
      <w:r w:rsidR="00A66D83" w:rsidRPr="00B91AE8">
        <w:rPr>
          <w:spacing w:val="10"/>
        </w:rPr>
        <w:t xml:space="preserve">” </w:t>
      </w:r>
      <w:r w:rsidR="00645A09" w:rsidRPr="00B91AE8">
        <w:rPr>
          <w:rFonts w:ascii="Gautami" w:hAnsi="Gautami" w:cs="Gautami" w:hint="cs"/>
          <w:spacing w:val="10"/>
          <w:cs/>
          <w:lang w:bidi="te-IN"/>
        </w:rPr>
        <w:t>ఉన్నాడని</w:t>
      </w:r>
      <w:r w:rsidR="00645A09"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మరియు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చివరికి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ఒకే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ఒక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సృష్టికర్త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మరియు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పోషకుడు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ఉన్నాడన</w:t>
      </w:r>
      <w:r w:rsidR="00645A09" w:rsidRPr="00B91AE8">
        <w:rPr>
          <w:rFonts w:ascii="Gautami" w:hAnsi="Gautami" w:cs="Gautami" w:hint="cs"/>
          <w:spacing w:val="10"/>
          <w:cs/>
          <w:lang w:bidi="te-IN"/>
        </w:rPr>
        <w:t>ి</w:t>
      </w:r>
      <w:r w:rsidRPr="00B91AE8">
        <w:rPr>
          <w:spacing w:val="10"/>
          <w:cs/>
          <w:lang w:bidi="te-IN"/>
        </w:rPr>
        <w:t xml:space="preserve"> </w:t>
      </w:r>
      <w:r w:rsidR="00645A09" w:rsidRPr="00B91AE8">
        <w:rPr>
          <w:rFonts w:ascii="Gautami" w:hAnsi="Gautami" w:cs="Gautami" w:hint="cs"/>
          <w:spacing w:val="10"/>
          <w:cs/>
          <w:lang w:bidi="te-IN"/>
        </w:rPr>
        <w:t>విశ్వసిస్తున్నామని</w:t>
      </w:r>
      <w:r w:rsidR="00645A09" w:rsidRPr="00B91AE8">
        <w:rPr>
          <w:spacing w:val="10"/>
          <w:cs/>
          <w:lang w:bidi="te-IN"/>
        </w:rPr>
        <w:t xml:space="preserve"> </w:t>
      </w:r>
      <w:r w:rsidR="00645A09" w:rsidRPr="00B91AE8">
        <w:rPr>
          <w:rFonts w:ascii="Gautami" w:hAnsi="Gautami" w:cs="Gautami" w:hint="cs"/>
          <w:spacing w:val="10"/>
          <w:cs/>
          <w:lang w:bidi="te-IN"/>
        </w:rPr>
        <w:t>వాదించే</w:t>
      </w:r>
      <w:r w:rsidR="00645A09" w:rsidRPr="00B91AE8">
        <w:rPr>
          <w:spacing w:val="10"/>
          <w:cs/>
          <w:lang w:bidi="te-IN"/>
        </w:rPr>
        <w:t xml:space="preserve"> </w:t>
      </w:r>
      <w:r w:rsidR="00645A09" w:rsidRPr="00B91AE8">
        <w:rPr>
          <w:rFonts w:ascii="Gautami" w:hAnsi="Gautami" w:cs="Gautami" w:hint="cs"/>
          <w:spacing w:val="10"/>
          <w:cs/>
          <w:lang w:bidi="te-IN"/>
        </w:rPr>
        <w:t>ధర్మాలు</w:t>
      </w:r>
      <w:r w:rsidR="00645A09" w:rsidRPr="00B91AE8">
        <w:rPr>
          <w:spacing w:val="10"/>
          <w:cs/>
          <w:lang w:bidi="te-IN"/>
        </w:rPr>
        <w:t xml:space="preserve"> </w:t>
      </w:r>
      <w:r w:rsidR="00645A09" w:rsidRPr="00B91AE8">
        <w:rPr>
          <w:rFonts w:ascii="Gautami" w:hAnsi="Gautami" w:cs="Gautami" w:hint="cs"/>
          <w:spacing w:val="10"/>
          <w:cs/>
          <w:lang w:bidi="te-IN"/>
        </w:rPr>
        <w:t>ఎన్నో</w:t>
      </w:r>
      <w:r w:rsidR="00645A09" w:rsidRPr="00B91AE8">
        <w:rPr>
          <w:spacing w:val="10"/>
          <w:cs/>
          <w:lang w:bidi="te-IN"/>
        </w:rPr>
        <w:t xml:space="preserve"> </w:t>
      </w:r>
      <w:r w:rsidR="00645A09" w:rsidRPr="00B91AE8">
        <w:rPr>
          <w:rFonts w:ascii="Gautami" w:hAnsi="Gautami" w:cs="Gautami" w:hint="cs"/>
          <w:spacing w:val="10"/>
          <w:cs/>
          <w:lang w:bidi="te-IN"/>
        </w:rPr>
        <w:t>ఉన్నాయి</w:t>
      </w:r>
      <w:r w:rsidR="00645A09" w:rsidRPr="00B91AE8">
        <w:rPr>
          <w:spacing w:val="10"/>
          <w:cs/>
          <w:lang w:bidi="te-IN"/>
        </w:rPr>
        <w:t>.</w:t>
      </w:r>
      <w:proofErr w:type="gramEnd"/>
      <w:r w:rsidR="00645A09" w:rsidRPr="00B91AE8">
        <w:rPr>
          <w:spacing w:val="10"/>
          <w:cs/>
          <w:lang w:bidi="te-IN"/>
        </w:rPr>
        <w:t xml:space="preserve"> </w:t>
      </w:r>
      <w:r w:rsidR="00645A09" w:rsidRPr="00B91AE8">
        <w:rPr>
          <w:rFonts w:ascii="Gautami" w:hAnsi="Gautami" w:cs="Gautami" w:hint="cs"/>
          <w:spacing w:val="10"/>
          <w:cs/>
          <w:lang w:bidi="te-IN"/>
        </w:rPr>
        <w:t>కానీ</w:t>
      </w:r>
      <w:r w:rsidR="00645A09" w:rsidRPr="00B91AE8">
        <w:rPr>
          <w:spacing w:val="10"/>
          <w:cs/>
          <w:lang w:bidi="te-IN"/>
        </w:rPr>
        <w:t xml:space="preserve">, </w:t>
      </w:r>
      <w:r w:rsidR="00645A09" w:rsidRPr="00B91AE8">
        <w:rPr>
          <w:rFonts w:ascii="Gautami" w:hAnsi="Gautami" w:cs="Gautami" w:hint="cs"/>
          <w:spacing w:val="10"/>
          <w:cs/>
          <w:lang w:bidi="te-IN"/>
        </w:rPr>
        <w:t>నిజమైన</w:t>
      </w:r>
      <w:r w:rsidR="00645A09" w:rsidRPr="00B91AE8">
        <w:rPr>
          <w:spacing w:val="10"/>
          <w:cs/>
          <w:lang w:bidi="te-IN"/>
        </w:rPr>
        <w:t xml:space="preserve"> </w:t>
      </w:r>
      <w:r w:rsidR="00645A09" w:rsidRPr="00B91AE8">
        <w:rPr>
          <w:rFonts w:ascii="Gautami" w:hAnsi="Gautami" w:cs="Gautami" w:hint="cs"/>
          <w:spacing w:val="10"/>
          <w:cs/>
          <w:lang w:bidi="te-IN"/>
        </w:rPr>
        <w:t>ఏకదైవత్వంలో</w:t>
      </w:r>
      <w:r w:rsidR="00645A09" w:rsidRPr="00B91AE8">
        <w:rPr>
          <w:spacing w:val="10"/>
          <w:cs/>
          <w:lang w:bidi="te-IN"/>
        </w:rPr>
        <w:t xml:space="preserve"> </w:t>
      </w:r>
      <w:r w:rsidR="00645A09" w:rsidRPr="00B91AE8">
        <w:rPr>
          <w:spacing w:val="10"/>
          <w:lang w:bidi="te-IN"/>
        </w:rPr>
        <w:t>‘</w:t>
      </w:r>
      <w:r w:rsidR="00645A09" w:rsidRPr="00B91AE8">
        <w:rPr>
          <w:rFonts w:ascii="Gautami" w:hAnsi="Gautami" w:cs="Gautami" w:hint="cs"/>
          <w:spacing w:val="10"/>
          <w:cs/>
          <w:lang w:bidi="te-IN"/>
        </w:rPr>
        <w:t>ఏకైక</w:t>
      </w:r>
      <w:r w:rsidR="00645A09" w:rsidRPr="00B91AE8">
        <w:rPr>
          <w:spacing w:val="10"/>
          <w:cs/>
          <w:lang w:bidi="te-IN"/>
        </w:rPr>
        <w:t xml:space="preserve"> </w:t>
      </w:r>
      <w:r w:rsidR="00645A09" w:rsidRPr="00B91AE8">
        <w:rPr>
          <w:rFonts w:ascii="Gautami" w:hAnsi="Gautami" w:cs="Gautami" w:hint="cs"/>
          <w:spacing w:val="10"/>
          <w:cs/>
          <w:lang w:bidi="te-IN"/>
        </w:rPr>
        <w:t>ఆరాధ్యుడిని</w:t>
      </w:r>
      <w:r w:rsidR="00645A09" w:rsidRPr="00B91AE8">
        <w:rPr>
          <w:spacing w:val="10"/>
          <w:cs/>
          <w:lang w:bidi="te-IN"/>
        </w:rPr>
        <w:t xml:space="preserve"> </w:t>
      </w:r>
      <w:r w:rsidR="00645A09" w:rsidRPr="00B91AE8">
        <w:rPr>
          <w:rFonts w:ascii="Gautami" w:hAnsi="Gautami" w:cs="Gautami" w:hint="cs"/>
          <w:spacing w:val="10"/>
          <w:cs/>
          <w:lang w:bidi="te-IN"/>
        </w:rPr>
        <w:t>తన</w:t>
      </w:r>
      <w:r w:rsidR="00645A09" w:rsidRPr="00B91AE8">
        <w:rPr>
          <w:spacing w:val="10"/>
          <w:cs/>
          <w:lang w:bidi="te-IN"/>
        </w:rPr>
        <w:t xml:space="preserve"> </w:t>
      </w:r>
      <w:r w:rsidR="00645A09" w:rsidRPr="00B91AE8">
        <w:rPr>
          <w:rFonts w:ascii="Gautami" w:hAnsi="Gautami" w:cs="Gautami" w:hint="cs"/>
          <w:spacing w:val="10"/>
          <w:cs/>
          <w:lang w:bidi="te-IN"/>
        </w:rPr>
        <w:t>ప్రవక్తలపై</w:t>
      </w:r>
      <w:r w:rsidR="00645A09" w:rsidRPr="00B91AE8">
        <w:rPr>
          <w:spacing w:val="10"/>
          <w:cs/>
          <w:lang w:bidi="te-IN"/>
        </w:rPr>
        <w:t xml:space="preserve"> </w:t>
      </w:r>
      <w:r w:rsidR="00645A09" w:rsidRPr="00B91AE8">
        <w:rPr>
          <w:rFonts w:ascii="Gautami" w:hAnsi="Gautami" w:cs="Gautami" w:hint="cs"/>
          <w:spacing w:val="10"/>
          <w:cs/>
          <w:lang w:bidi="te-IN"/>
        </w:rPr>
        <w:t>ఆయన</w:t>
      </w:r>
      <w:r w:rsidR="00645A09" w:rsidRPr="00B91AE8">
        <w:rPr>
          <w:spacing w:val="10"/>
          <w:cs/>
          <w:lang w:bidi="te-IN"/>
        </w:rPr>
        <w:t xml:space="preserve"> </w:t>
      </w:r>
      <w:r w:rsidR="00645A09" w:rsidRPr="00B91AE8">
        <w:rPr>
          <w:rFonts w:ascii="Gautami" w:hAnsi="Gautami" w:cs="Gautami" w:hint="cs"/>
          <w:spacing w:val="10"/>
          <w:cs/>
          <w:lang w:bidi="te-IN"/>
        </w:rPr>
        <w:t>పంపిన</w:t>
      </w:r>
      <w:r w:rsidR="00645A09" w:rsidRPr="00B91AE8">
        <w:rPr>
          <w:spacing w:val="10"/>
          <w:cs/>
          <w:lang w:bidi="te-IN"/>
        </w:rPr>
        <w:t xml:space="preserve"> </w:t>
      </w:r>
      <w:r w:rsidR="00645A09" w:rsidRPr="00B91AE8">
        <w:rPr>
          <w:rFonts w:ascii="Gautami" w:hAnsi="Gautami" w:cs="Gautami" w:hint="cs"/>
          <w:spacing w:val="10"/>
          <w:cs/>
          <w:lang w:bidi="te-IN"/>
        </w:rPr>
        <w:t>దివ్యసందేశం</w:t>
      </w:r>
      <w:r w:rsidR="00645A09" w:rsidRPr="00B91AE8">
        <w:rPr>
          <w:spacing w:val="10"/>
          <w:cs/>
          <w:lang w:bidi="te-IN"/>
        </w:rPr>
        <w:t xml:space="preserve"> </w:t>
      </w:r>
      <w:r w:rsidR="00645A09" w:rsidRPr="00B91AE8">
        <w:rPr>
          <w:rFonts w:ascii="Gautami" w:hAnsi="Gautami" w:cs="Gautami" w:hint="cs"/>
          <w:spacing w:val="10"/>
          <w:cs/>
          <w:lang w:bidi="te-IN"/>
        </w:rPr>
        <w:t>ప్రకారం</w:t>
      </w:r>
      <w:r w:rsidR="00645A09" w:rsidRPr="00B91AE8">
        <w:rPr>
          <w:spacing w:val="10"/>
          <w:cs/>
          <w:lang w:bidi="te-IN"/>
        </w:rPr>
        <w:t xml:space="preserve"> </w:t>
      </w:r>
      <w:r w:rsidR="00645A09" w:rsidRPr="00B91AE8">
        <w:rPr>
          <w:rFonts w:ascii="Gautami" w:hAnsi="Gautami" w:cs="Gautami" w:hint="cs"/>
          <w:spacing w:val="10"/>
          <w:cs/>
          <w:lang w:bidi="te-IN"/>
        </w:rPr>
        <w:t>మాత్రమే</w:t>
      </w:r>
      <w:r w:rsidR="00645A09" w:rsidRPr="00B91AE8">
        <w:rPr>
          <w:spacing w:val="10"/>
          <w:cs/>
          <w:lang w:bidi="te-IN"/>
        </w:rPr>
        <w:t xml:space="preserve"> </w:t>
      </w:r>
      <w:r w:rsidR="00645A09" w:rsidRPr="00B91AE8">
        <w:rPr>
          <w:rFonts w:ascii="Gautami" w:hAnsi="Gautami" w:cs="Gautami" w:hint="cs"/>
          <w:spacing w:val="10"/>
          <w:cs/>
          <w:lang w:bidi="te-IN"/>
        </w:rPr>
        <w:t>ఆరాధించాలని</w:t>
      </w:r>
      <w:r w:rsidR="00645A09" w:rsidRPr="00B91AE8">
        <w:rPr>
          <w:spacing w:val="10"/>
          <w:cs/>
          <w:lang w:bidi="te-IN"/>
        </w:rPr>
        <w:t xml:space="preserve"> </w:t>
      </w:r>
      <w:r w:rsidR="00645A09" w:rsidRPr="00B91AE8">
        <w:rPr>
          <w:rFonts w:ascii="Gautami" w:hAnsi="Gautami" w:cs="Gautami" w:hint="cs"/>
          <w:spacing w:val="10"/>
          <w:cs/>
          <w:lang w:bidi="te-IN"/>
        </w:rPr>
        <w:t>విశ్వసించ</w:t>
      </w:r>
      <w:r w:rsidR="00645A09" w:rsidRPr="00B91AE8">
        <w:rPr>
          <w:spacing w:val="10"/>
          <w:cs/>
          <w:lang w:bidi="te-IN"/>
        </w:rPr>
        <w:t xml:space="preserve"> </w:t>
      </w:r>
      <w:r w:rsidR="00645A09" w:rsidRPr="00B91AE8">
        <w:rPr>
          <w:rFonts w:ascii="Gautami" w:hAnsi="Gautami" w:cs="Gautami" w:hint="cs"/>
          <w:spacing w:val="10"/>
          <w:cs/>
          <w:lang w:bidi="te-IN"/>
        </w:rPr>
        <w:t>వలసి</w:t>
      </w:r>
      <w:r w:rsidR="00645A09" w:rsidRPr="00B91AE8">
        <w:rPr>
          <w:spacing w:val="10"/>
          <w:cs/>
          <w:lang w:bidi="te-IN"/>
        </w:rPr>
        <w:t xml:space="preserve"> </w:t>
      </w:r>
      <w:r w:rsidR="00645A09" w:rsidRPr="00B91AE8">
        <w:rPr>
          <w:rFonts w:ascii="Gautami" w:hAnsi="Gautami" w:cs="Gautami" w:hint="cs"/>
          <w:spacing w:val="10"/>
          <w:cs/>
          <w:lang w:bidi="te-IN"/>
        </w:rPr>
        <w:t>ఉన్నది</w:t>
      </w:r>
      <w:r w:rsidR="00645A09" w:rsidRPr="00B91AE8">
        <w:rPr>
          <w:spacing w:val="10"/>
          <w:lang w:bidi="te-IN"/>
        </w:rPr>
        <w:t>’</w:t>
      </w:r>
      <w:r w:rsidR="00645A09" w:rsidRPr="00B91AE8">
        <w:rPr>
          <w:spacing w:val="10"/>
          <w:cs/>
          <w:lang w:bidi="te-IN"/>
        </w:rPr>
        <w:t xml:space="preserve">. </w:t>
      </w:r>
      <w:r w:rsidR="00645A09" w:rsidRPr="00B91AE8">
        <w:rPr>
          <w:rFonts w:ascii="Gautami" w:hAnsi="Gautami" w:cs="Gautami" w:hint="cs"/>
          <w:spacing w:val="10"/>
          <w:cs/>
          <w:lang w:bidi="te-IN"/>
        </w:rPr>
        <w:t>అంతేగాక</w:t>
      </w:r>
      <w:r w:rsidR="00645A09" w:rsidRPr="00B91AE8">
        <w:rPr>
          <w:spacing w:val="10"/>
          <w:cs/>
          <w:lang w:bidi="te-IN"/>
        </w:rPr>
        <w:t xml:space="preserve">, </w:t>
      </w:r>
      <w:r w:rsidR="00645A09" w:rsidRPr="00B91AE8">
        <w:rPr>
          <w:rFonts w:ascii="Gautami" w:hAnsi="Gautami" w:cs="Gautami" w:hint="cs"/>
          <w:spacing w:val="10"/>
          <w:cs/>
          <w:lang w:bidi="te-IN"/>
        </w:rPr>
        <w:t>మానవుడికి</w:t>
      </w:r>
      <w:r w:rsidR="00645A09" w:rsidRPr="00B91AE8">
        <w:rPr>
          <w:spacing w:val="10"/>
          <w:cs/>
          <w:lang w:bidi="te-IN"/>
        </w:rPr>
        <w:t xml:space="preserve"> </w:t>
      </w:r>
      <w:r w:rsidR="00645A09" w:rsidRPr="00B91AE8">
        <w:rPr>
          <w:rFonts w:ascii="Gautami" w:hAnsi="Gautami" w:cs="Gautami" w:hint="cs"/>
          <w:spacing w:val="10"/>
          <w:cs/>
          <w:lang w:bidi="te-IN"/>
        </w:rPr>
        <w:t>మరియు</w:t>
      </w:r>
      <w:r w:rsidR="00645A09" w:rsidRPr="00B91AE8">
        <w:rPr>
          <w:spacing w:val="10"/>
          <w:cs/>
          <w:lang w:bidi="te-IN"/>
        </w:rPr>
        <w:t xml:space="preserve"> </w:t>
      </w:r>
      <w:r w:rsidR="00645A09" w:rsidRPr="00B91AE8">
        <w:rPr>
          <w:rFonts w:ascii="Gautami" w:hAnsi="Gautami" w:cs="Gautami" w:hint="cs"/>
          <w:spacing w:val="10"/>
          <w:cs/>
          <w:lang w:bidi="te-IN"/>
        </w:rPr>
        <w:t>సృష్టికర్తకు</w:t>
      </w:r>
      <w:r w:rsidR="00645A09" w:rsidRPr="00B91AE8">
        <w:rPr>
          <w:spacing w:val="10"/>
          <w:cs/>
          <w:lang w:bidi="te-IN"/>
        </w:rPr>
        <w:t xml:space="preserve"> </w:t>
      </w:r>
      <w:r w:rsidR="00645A09" w:rsidRPr="00B91AE8">
        <w:rPr>
          <w:rFonts w:ascii="Gautami" w:hAnsi="Gautami" w:cs="Gautami" w:hint="cs"/>
          <w:spacing w:val="10"/>
          <w:cs/>
          <w:lang w:bidi="te-IN"/>
        </w:rPr>
        <w:t>మధ్య</w:t>
      </w:r>
      <w:r w:rsidR="00645A09" w:rsidRPr="00B91AE8">
        <w:rPr>
          <w:spacing w:val="10"/>
          <w:cs/>
          <w:lang w:bidi="te-IN"/>
        </w:rPr>
        <w:t xml:space="preserve"> </w:t>
      </w:r>
      <w:r w:rsidR="00645A09" w:rsidRPr="00B91AE8">
        <w:rPr>
          <w:rFonts w:ascii="Gautami" w:hAnsi="Gautami" w:cs="Gautami" w:hint="cs"/>
          <w:spacing w:val="10"/>
          <w:cs/>
          <w:lang w:bidi="te-IN"/>
        </w:rPr>
        <w:t>అన్ని</w:t>
      </w:r>
      <w:r w:rsidR="00645A09" w:rsidRPr="00B91AE8">
        <w:rPr>
          <w:spacing w:val="10"/>
          <w:cs/>
          <w:lang w:bidi="te-IN"/>
        </w:rPr>
        <w:t xml:space="preserve"> </w:t>
      </w:r>
      <w:r w:rsidR="00645A09" w:rsidRPr="00B91AE8">
        <w:rPr>
          <w:rFonts w:ascii="Gautami" w:hAnsi="Gautami" w:cs="Gautami" w:hint="cs"/>
          <w:spacing w:val="10"/>
          <w:cs/>
          <w:lang w:bidi="te-IN"/>
        </w:rPr>
        <w:t>రకాల</w:t>
      </w:r>
      <w:r w:rsidR="00645A09" w:rsidRPr="00B91AE8">
        <w:rPr>
          <w:spacing w:val="10"/>
          <w:cs/>
          <w:lang w:bidi="te-IN"/>
        </w:rPr>
        <w:t xml:space="preserve"> </w:t>
      </w:r>
      <w:r w:rsidR="00645A09" w:rsidRPr="00B91AE8">
        <w:rPr>
          <w:rFonts w:ascii="Gautami" w:hAnsi="Gautami" w:cs="Gautami" w:hint="cs"/>
          <w:spacing w:val="10"/>
          <w:cs/>
          <w:lang w:bidi="te-IN"/>
        </w:rPr>
        <w:t>మధ్యవర్తులనూ</w:t>
      </w:r>
      <w:r w:rsidR="00645A09" w:rsidRPr="00B91AE8">
        <w:rPr>
          <w:spacing w:val="10"/>
          <w:cs/>
          <w:lang w:bidi="te-IN"/>
        </w:rPr>
        <w:t xml:space="preserve"> </w:t>
      </w:r>
      <w:r w:rsidR="00645A09" w:rsidRPr="00B91AE8">
        <w:rPr>
          <w:rFonts w:ascii="Gautami" w:hAnsi="Gautami" w:cs="Gautami" w:hint="cs"/>
          <w:spacing w:val="10"/>
          <w:cs/>
          <w:lang w:bidi="te-IN"/>
        </w:rPr>
        <w:t>ఇస్లాం</w:t>
      </w:r>
      <w:r w:rsidR="00645A09" w:rsidRPr="00B91AE8">
        <w:rPr>
          <w:spacing w:val="10"/>
          <w:cs/>
          <w:lang w:bidi="te-IN"/>
        </w:rPr>
        <w:t xml:space="preserve"> </w:t>
      </w:r>
      <w:r w:rsidR="00645A09" w:rsidRPr="00B91AE8">
        <w:rPr>
          <w:rFonts w:ascii="Gautami" w:hAnsi="Gautami" w:cs="Gautami" w:hint="cs"/>
          <w:spacing w:val="10"/>
          <w:cs/>
          <w:lang w:bidi="te-IN"/>
        </w:rPr>
        <w:t>ధర్మం</w:t>
      </w:r>
      <w:r w:rsidR="00645A09" w:rsidRPr="00B91AE8">
        <w:rPr>
          <w:spacing w:val="10"/>
          <w:cs/>
          <w:lang w:bidi="te-IN"/>
        </w:rPr>
        <w:t xml:space="preserve"> </w:t>
      </w:r>
      <w:r w:rsidR="00645A09" w:rsidRPr="00B91AE8">
        <w:rPr>
          <w:rFonts w:ascii="Gautami" w:hAnsi="Gautami" w:cs="Gautami" w:hint="cs"/>
          <w:spacing w:val="10"/>
          <w:cs/>
          <w:lang w:bidi="te-IN"/>
        </w:rPr>
        <w:t>పూర్తిగా</w:t>
      </w:r>
      <w:r w:rsidR="00645A09" w:rsidRPr="00B91AE8">
        <w:rPr>
          <w:spacing w:val="10"/>
          <w:cs/>
          <w:lang w:bidi="te-IN"/>
        </w:rPr>
        <w:t xml:space="preserve"> </w:t>
      </w:r>
      <w:r w:rsidR="00645A09" w:rsidRPr="00B91AE8">
        <w:rPr>
          <w:rFonts w:ascii="Gautami" w:hAnsi="Gautami" w:cs="Gautami" w:hint="cs"/>
          <w:spacing w:val="10"/>
          <w:cs/>
          <w:lang w:bidi="te-IN"/>
        </w:rPr>
        <w:t>తిరస్కరిస్తున్నది</w:t>
      </w:r>
      <w:r w:rsidR="00645A09" w:rsidRPr="00B91AE8">
        <w:rPr>
          <w:spacing w:val="10"/>
          <w:cs/>
          <w:lang w:bidi="te-IN"/>
        </w:rPr>
        <w:t xml:space="preserve">. </w:t>
      </w:r>
      <w:r w:rsidR="00645A09" w:rsidRPr="00B91AE8">
        <w:rPr>
          <w:rFonts w:ascii="Gautami" w:hAnsi="Gautami" w:cs="Gautami" w:hint="cs"/>
          <w:spacing w:val="10"/>
          <w:cs/>
          <w:lang w:bidi="te-IN"/>
        </w:rPr>
        <w:t>ప్రజలు</w:t>
      </w:r>
      <w:r w:rsidR="00645A09" w:rsidRPr="00B91AE8">
        <w:rPr>
          <w:spacing w:val="10"/>
          <w:cs/>
          <w:lang w:bidi="te-IN"/>
        </w:rPr>
        <w:t xml:space="preserve"> </w:t>
      </w:r>
      <w:r w:rsidR="00645A09" w:rsidRPr="00B91AE8">
        <w:rPr>
          <w:rFonts w:ascii="Gautami" w:hAnsi="Gautami" w:cs="Gautami" w:hint="cs"/>
          <w:spacing w:val="10"/>
          <w:cs/>
          <w:lang w:bidi="te-IN"/>
        </w:rPr>
        <w:t>ఎలాంటి</w:t>
      </w:r>
      <w:r w:rsidR="00645A09" w:rsidRPr="00B91AE8">
        <w:rPr>
          <w:spacing w:val="10"/>
          <w:cs/>
          <w:lang w:bidi="te-IN"/>
        </w:rPr>
        <w:t xml:space="preserve"> </w:t>
      </w:r>
      <w:r w:rsidR="00645A09" w:rsidRPr="00B91AE8">
        <w:rPr>
          <w:rFonts w:ascii="Gautami" w:hAnsi="Gautami" w:cs="Gautami" w:hint="cs"/>
          <w:spacing w:val="10"/>
          <w:cs/>
          <w:lang w:bidi="te-IN"/>
        </w:rPr>
        <w:t>మధ్యవర్తుల</w:t>
      </w:r>
      <w:r w:rsidR="00645A09" w:rsidRPr="00B91AE8">
        <w:rPr>
          <w:spacing w:val="10"/>
          <w:cs/>
          <w:lang w:bidi="te-IN"/>
        </w:rPr>
        <w:t xml:space="preserve"> </w:t>
      </w:r>
      <w:r w:rsidR="00645A09" w:rsidRPr="00B91AE8">
        <w:rPr>
          <w:rFonts w:ascii="Gautami" w:hAnsi="Gautami" w:cs="Gautami" w:hint="cs"/>
          <w:spacing w:val="10"/>
          <w:cs/>
          <w:lang w:bidi="te-IN"/>
        </w:rPr>
        <w:t>అవసరం</w:t>
      </w:r>
      <w:r w:rsidR="00645A09" w:rsidRPr="00B91AE8">
        <w:rPr>
          <w:spacing w:val="10"/>
          <w:cs/>
          <w:lang w:bidi="te-IN"/>
        </w:rPr>
        <w:t xml:space="preserve"> </w:t>
      </w:r>
      <w:r w:rsidR="00645A09" w:rsidRPr="00B91AE8">
        <w:rPr>
          <w:rFonts w:ascii="Gautami" w:hAnsi="Gautami" w:cs="Gautami" w:hint="cs"/>
          <w:spacing w:val="10"/>
          <w:cs/>
          <w:lang w:bidi="te-IN"/>
        </w:rPr>
        <w:t>లేకుండా</w:t>
      </w:r>
      <w:r w:rsidR="00645A09" w:rsidRPr="00B91AE8">
        <w:rPr>
          <w:spacing w:val="10"/>
          <w:cs/>
          <w:lang w:bidi="te-IN"/>
        </w:rPr>
        <w:t xml:space="preserve"> </w:t>
      </w:r>
      <w:r w:rsidR="00645A09" w:rsidRPr="00B91AE8">
        <w:rPr>
          <w:rFonts w:ascii="Gautami" w:hAnsi="Gautami" w:cs="Gautami" w:hint="cs"/>
          <w:spacing w:val="10"/>
          <w:cs/>
          <w:lang w:bidi="te-IN"/>
        </w:rPr>
        <w:t>తమ</w:t>
      </w:r>
      <w:r w:rsidR="00645A09" w:rsidRPr="00B91AE8">
        <w:rPr>
          <w:spacing w:val="10"/>
          <w:cs/>
          <w:lang w:bidi="te-IN"/>
        </w:rPr>
        <w:t xml:space="preserve"> </w:t>
      </w:r>
      <w:r w:rsidR="00645A09" w:rsidRPr="00B91AE8">
        <w:rPr>
          <w:rFonts w:ascii="Gautami" w:hAnsi="Gautami" w:cs="Gautami" w:hint="cs"/>
          <w:spacing w:val="10"/>
          <w:cs/>
          <w:lang w:bidi="te-IN"/>
        </w:rPr>
        <w:t>ప్రభువు</w:t>
      </w:r>
      <w:r w:rsidR="00645A09" w:rsidRPr="00B91AE8">
        <w:rPr>
          <w:spacing w:val="10"/>
          <w:cs/>
          <w:lang w:bidi="te-IN"/>
        </w:rPr>
        <w:t xml:space="preserve"> </w:t>
      </w:r>
      <w:r w:rsidR="00645A09" w:rsidRPr="00B91AE8">
        <w:rPr>
          <w:rFonts w:ascii="Gautami" w:hAnsi="Gautami" w:cs="Gautami" w:hint="cs"/>
          <w:spacing w:val="10"/>
          <w:cs/>
          <w:lang w:bidi="te-IN"/>
        </w:rPr>
        <w:t>వద్ద</w:t>
      </w:r>
      <w:r w:rsidR="00645A09" w:rsidRPr="00B91AE8">
        <w:rPr>
          <w:spacing w:val="10"/>
          <w:cs/>
          <w:lang w:bidi="te-IN"/>
        </w:rPr>
        <w:t xml:space="preserve"> </w:t>
      </w:r>
      <w:r w:rsidR="00645A09" w:rsidRPr="00B91AE8">
        <w:rPr>
          <w:rFonts w:ascii="Gautami" w:hAnsi="Gautami" w:cs="Gautami" w:hint="cs"/>
          <w:spacing w:val="10"/>
          <w:cs/>
          <w:lang w:bidi="te-IN"/>
        </w:rPr>
        <w:t>తిన్నగా</w:t>
      </w:r>
      <w:r w:rsidR="00645A09" w:rsidRPr="00B91AE8">
        <w:rPr>
          <w:spacing w:val="10"/>
          <w:cs/>
          <w:lang w:bidi="te-IN"/>
        </w:rPr>
        <w:t xml:space="preserve"> </w:t>
      </w:r>
      <w:r w:rsidR="00645A09" w:rsidRPr="00B91AE8">
        <w:rPr>
          <w:rFonts w:ascii="Gautami" w:hAnsi="Gautami" w:cs="Gautami" w:hint="cs"/>
          <w:spacing w:val="10"/>
          <w:cs/>
          <w:lang w:bidi="te-IN"/>
        </w:rPr>
        <w:t>వేడుకోవచ్చని</w:t>
      </w:r>
      <w:r w:rsidR="00645A09" w:rsidRPr="00B91AE8">
        <w:rPr>
          <w:spacing w:val="10"/>
          <w:cs/>
          <w:lang w:bidi="te-IN"/>
        </w:rPr>
        <w:t xml:space="preserve"> </w:t>
      </w:r>
      <w:r w:rsidR="00645A09" w:rsidRPr="00B91AE8">
        <w:rPr>
          <w:rFonts w:ascii="Gautami" w:hAnsi="Gautami" w:cs="Gautami" w:hint="cs"/>
          <w:spacing w:val="10"/>
          <w:cs/>
          <w:lang w:bidi="te-IN"/>
        </w:rPr>
        <w:t>మరియు</w:t>
      </w:r>
      <w:r w:rsidR="00645A09" w:rsidRPr="00B91AE8">
        <w:rPr>
          <w:spacing w:val="10"/>
          <w:cs/>
          <w:lang w:bidi="te-IN"/>
        </w:rPr>
        <w:t xml:space="preserve"> </w:t>
      </w:r>
      <w:r w:rsidR="00645A09" w:rsidRPr="00B91AE8">
        <w:rPr>
          <w:rFonts w:ascii="Gautami" w:hAnsi="Gautami" w:cs="Gautami" w:hint="cs"/>
          <w:spacing w:val="10"/>
          <w:cs/>
          <w:lang w:bidi="te-IN"/>
        </w:rPr>
        <w:t>అన్ని</w:t>
      </w:r>
      <w:r w:rsidR="00645A09" w:rsidRPr="00B91AE8">
        <w:rPr>
          <w:spacing w:val="10"/>
          <w:cs/>
          <w:lang w:bidi="te-IN"/>
        </w:rPr>
        <w:t xml:space="preserve"> </w:t>
      </w:r>
      <w:r w:rsidR="00645A09" w:rsidRPr="00B91AE8">
        <w:rPr>
          <w:rFonts w:ascii="Gautami" w:hAnsi="Gautami" w:cs="Gautami" w:hint="cs"/>
          <w:spacing w:val="10"/>
          <w:cs/>
          <w:lang w:bidi="te-IN"/>
        </w:rPr>
        <w:t>రకాల</w:t>
      </w:r>
      <w:r w:rsidR="00645A09" w:rsidRPr="00B91AE8">
        <w:rPr>
          <w:spacing w:val="10"/>
          <w:cs/>
          <w:lang w:bidi="te-IN"/>
        </w:rPr>
        <w:t xml:space="preserve"> </w:t>
      </w:r>
      <w:r w:rsidR="00645A09" w:rsidRPr="00B91AE8">
        <w:rPr>
          <w:rFonts w:ascii="Gautami" w:hAnsi="Gautami" w:cs="Gautami" w:hint="cs"/>
          <w:spacing w:val="10"/>
          <w:cs/>
          <w:lang w:bidi="te-IN"/>
        </w:rPr>
        <w:t>ఆరాధనలు</w:t>
      </w:r>
      <w:r w:rsidR="00645A09" w:rsidRPr="00B91AE8">
        <w:rPr>
          <w:spacing w:val="10"/>
          <w:cs/>
          <w:lang w:bidi="te-IN"/>
        </w:rPr>
        <w:t xml:space="preserve"> </w:t>
      </w:r>
      <w:r w:rsidR="00645A09" w:rsidRPr="00B91AE8">
        <w:rPr>
          <w:rFonts w:ascii="Gautami" w:hAnsi="Gautami" w:cs="Gautami" w:hint="cs"/>
          <w:spacing w:val="10"/>
          <w:cs/>
          <w:lang w:bidi="te-IN"/>
        </w:rPr>
        <w:t>కేవలం</w:t>
      </w:r>
      <w:r w:rsidR="00645A09" w:rsidRPr="00B91AE8">
        <w:rPr>
          <w:spacing w:val="10"/>
          <w:cs/>
          <w:lang w:bidi="te-IN"/>
        </w:rPr>
        <w:t xml:space="preserve"> </w:t>
      </w:r>
      <w:r w:rsidR="00645A09" w:rsidRPr="00B91AE8">
        <w:rPr>
          <w:rFonts w:ascii="Gautami" w:hAnsi="Gautami" w:cs="Gautami" w:hint="cs"/>
          <w:spacing w:val="10"/>
          <w:cs/>
          <w:lang w:bidi="te-IN"/>
        </w:rPr>
        <w:t>ఆయనకు</w:t>
      </w:r>
      <w:r w:rsidR="00645A09" w:rsidRPr="00B91AE8">
        <w:rPr>
          <w:spacing w:val="10"/>
          <w:cs/>
          <w:lang w:bidi="te-IN"/>
        </w:rPr>
        <w:t xml:space="preserve"> </w:t>
      </w:r>
      <w:r w:rsidR="00645A09" w:rsidRPr="00B91AE8">
        <w:rPr>
          <w:rFonts w:ascii="Gautami" w:hAnsi="Gautami" w:cs="Gautami" w:hint="cs"/>
          <w:spacing w:val="10"/>
          <w:cs/>
          <w:lang w:bidi="te-IN"/>
        </w:rPr>
        <w:t>మాత్రమే</w:t>
      </w:r>
      <w:r w:rsidR="00645A09" w:rsidRPr="00B91AE8">
        <w:rPr>
          <w:spacing w:val="10"/>
          <w:cs/>
          <w:lang w:bidi="te-IN"/>
        </w:rPr>
        <w:t xml:space="preserve"> </w:t>
      </w:r>
      <w:r w:rsidR="00645A09" w:rsidRPr="00B91AE8">
        <w:rPr>
          <w:rFonts w:ascii="Gautami" w:hAnsi="Gautami" w:cs="Gautami" w:hint="cs"/>
          <w:spacing w:val="10"/>
          <w:cs/>
          <w:lang w:bidi="te-IN"/>
        </w:rPr>
        <w:t>చెందుతాయని</w:t>
      </w:r>
      <w:r w:rsidR="00645A09" w:rsidRPr="00B91AE8">
        <w:rPr>
          <w:spacing w:val="10"/>
          <w:cs/>
          <w:lang w:bidi="te-IN"/>
        </w:rPr>
        <w:t xml:space="preserve"> </w:t>
      </w:r>
      <w:r w:rsidR="00645A09" w:rsidRPr="00B91AE8">
        <w:rPr>
          <w:rFonts w:ascii="Gautami" w:hAnsi="Gautami" w:cs="Gautami" w:hint="cs"/>
          <w:spacing w:val="10"/>
          <w:cs/>
          <w:lang w:bidi="te-IN"/>
        </w:rPr>
        <w:t>నొక్కి</w:t>
      </w:r>
      <w:r w:rsidR="00645A09" w:rsidRPr="00B91AE8">
        <w:rPr>
          <w:spacing w:val="10"/>
          <w:cs/>
          <w:lang w:bidi="te-IN"/>
        </w:rPr>
        <w:t xml:space="preserve"> </w:t>
      </w:r>
      <w:r w:rsidR="00645A09" w:rsidRPr="00B91AE8">
        <w:rPr>
          <w:rFonts w:ascii="Gautami" w:hAnsi="Gautami" w:cs="Gautami" w:hint="cs"/>
          <w:spacing w:val="10"/>
          <w:cs/>
          <w:lang w:bidi="te-IN"/>
        </w:rPr>
        <w:t>చెబుతున్నది</w:t>
      </w:r>
      <w:r w:rsidR="00645A09" w:rsidRPr="00B91AE8">
        <w:rPr>
          <w:spacing w:val="10"/>
          <w:cs/>
          <w:lang w:bidi="te-IN"/>
        </w:rPr>
        <w:t xml:space="preserve">. </w:t>
      </w:r>
      <w:r w:rsidR="00645A09" w:rsidRPr="00B91AE8">
        <w:rPr>
          <w:rFonts w:ascii="Gautami" w:hAnsi="Gautami" w:cs="Gautami" w:hint="cs"/>
          <w:spacing w:val="10"/>
          <w:cs/>
          <w:lang w:bidi="te-IN"/>
        </w:rPr>
        <w:t>సర్వలోక</w:t>
      </w:r>
      <w:r w:rsidR="00645A09" w:rsidRPr="00B91AE8">
        <w:rPr>
          <w:spacing w:val="10"/>
          <w:cs/>
          <w:lang w:bidi="te-IN"/>
        </w:rPr>
        <w:t xml:space="preserve"> </w:t>
      </w:r>
      <w:r w:rsidR="00645A09" w:rsidRPr="00B91AE8">
        <w:rPr>
          <w:rFonts w:ascii="Gautami" w:hAnsi="Gautami" w:cs="Gautami" w:hint="cs"/>
          <w:spacing w:val="10"/>
          <w:cs/>
          <w:lang w:bidi="te-IN"/>
        </w:rPr>
        <w:t>సృష్టికర్త</w:t>
      </w:r>
      <w:r w:rsidR="00645A09" w:rsidRPr="00B91AE8">
        <w:rPr>
          <w:spacing w:val="10"/>
          <w:cs/>
          <w:lang w:bidi="te-IN"/>
        </w:rPr>
        <w:t xml:space="preserve"> </w:t>
      </w:r>
      <w:r w:rsidR="00645A09" w:rsidRPr="00B91AE8">
        <w:rPr>
          <w:rFonts w:ascii="Gautami" w:hAnsi="Gautami" w:cs="Gautami" w:hint="cs"/>
          <w:spacing w:val="10"/>
          <w:cs/>
          <w:lang w:bidi="te-IN"/>
        </w:rPr>
        <w:t>అత్యంత</w:t>
      </w:r>
      <w:r w:rsidR="00645A09" w:rsidRPr="00B91AE8">
        <w:rPr>
          <w:spacing w:val="10"/>
          <w:cs/>
          <w:lang w:bidi="te-IN"/>
        </w:rPr>
        <w:t xml:space="preserve"> </w:t>
      </w:r>
      <w:r w:rsidR="0083316A" w:rsidRPr="00B91AE8">
        <w:rPr>
          <w:rFonts w:ascii="Gautami" w:hAnsi="Gautami" w:cs="Gautami" w:hint="cs"/>
          <w:spacing w:val="10"/>
          <w:cs/>
          <w:lang w:bidi="te-IN"/>
        </w:rPr>
        <w:t>కరుణామయుడు</w:t>
      </w:r>
      <w:r w:rsidR="0083316A" w:rsidRPr="00B91AE8">
        <w:rPr>
          <w:spacing w:val="10"/>
          <w:cs/>
          <w:lang w:bidi="te-IN"/>
        </w:rPr>
        <w:t xml:space="preserve">, </w:t>
      </w:r>
      <w:r w:rsidR="0083316A" w:rsidRPr="00B91AE8">
        <w:rPr>
          <w:rFonts w:ascii="Gautami" w:hAnsi="Gautami" w:cs="Gautami" w:hint="cs"/>
          <w:spacing w:val="10"/>
          <w:cs/>
          <w:lang w:bidi="te-IN"/>
        </w:rPr>
        <w:t>ప్రేమించేవాడు</w:t>
      </w:r>
      <w:r w:rsidR="0083316A" w:rsidRPr="00B91AE8">
        <w:rPr>
          <w:spacing w:val="10"/>
          <w:cs/>
          <w:lang w:bidi="te-IN"/>
        </w:rPr>
        <w:t xml:space="preserve"> </w:t>
      </w:r>
      <w:r w:rsidR="0083316A" w:rsidRPr="00B91AE8">
        <w:rPr>
          <w:rFonts w:ascii="Gautami" w:hAnsi="Gautami" w:cs="Gautami" w:hint="cs"/>
          <w:spacing w:val="10"/>
          <w:cs/>
          <w:lang w:bidi="te-IN"/>
        </w:rPr>
        <w:t>మరియు</w:t>
      </w:r>
      <w:r w:rsidR="0083316A" w:rsidRPr="00B91AE8">
        <w:rPr>
          <w:spacing w:val="10"/>
          <w:cs/>
          <w:lang w:bidi="te-IN"/>
        </w:rPr>
        <w:t xml:space="preserve"> </w:t>
      </w:r>
      <w:r w:rsidR="0083316A" w:rsidRPr="00B91AE8">
        <w:rPr>
          <w:rFonts w:ascii="Gautami" w:hAnsi="Gautami" w:cs="Gautami" w:hint="cs"/>
          <w:spacing w:val="10"/>
          <w:cs/>
          <w:lang w:bidi="te-IN"/>
        </w:rPr>
        <w:t>అపార</w:t>
      </w:r>
      <w:r w:rsidR="0083316A" w:rsidRPr="00B91AE8">
        <w:rPr>
          <w:spacing w:val="10"/>
          <w:cs/>
          <w:lang w:bidi="te-IN"/>
        </w:rPr>
        <w:t xml:space="preserve"> </w:t>
      </w:r>
      <w:r w:rsidR="0083316A" w:rsidRPr="00B91AE8">
        <w:rPr>
          <w:rFonts w:ascii="Gautami" w:hAnsi="Gautami" w:cs="Gautami" w:hint="cs"/>
          <w:spacing w:val="10"/>
          <w:cs/>
          <w:lang w:bidi="te-IN"/>
        </w:rPr>
        <w:t>కృపాశీలుడని</w:t>
      </w:r>
      <w:r w:rsidR="0083316A" w:rsidRPr="00B91AE8">
        <w:rPr>
          <w:spacing w:val="10"/>
          <w:cs/>
          <w:lang w:bidi="te-IN"/>
        </w:rPr>
        <w:t xml:space="preserve"> </w:t>
      </w:r>
      <w:r w:rsidR="00F37E8E" w:rsidRPr="00B91AE8">
        <w:rPr>
          <w:rFonts w:ascii="Gautami" w:hAnsi="Gautami" w:cs="Gautami" w:hint="cs"/>
          <w:spacing w:val="10"/>
          <w:cs/>
          <w:lang w:bidi="te-IN"/>
        </w:rPr>
        <w:t>ముస్లింలు</w:t>
      </w:r>
      <w:r w:rsidR="00F37E8E" w:rsidRPr="00B91AE8">
        <w:rPr>
          <w:spacing w:val="10"/>
          <w:cs/>
          <w:lang w:bidi="te-IN"/>
        </w:rPr>
        <w:t xml:space="preserve"> </w:t>
      </w:r>
      <w:r w:rsidR="00F37E8E" w:rsidRPr="00B91AE8">
        <w:rPr>
          <w:rFonts w:ascii="Gautami" w:hAnsi="Gautami" w:cs="Gautami" w:hint="cs"/>
          <w:spacing w:val="10"/>
          <w:cs/>
          <w:lang w:bidi="te-IN"/>
        </w:rPr>
        <w:t>నమ్ముతారు</w:t>
      </w:r>
      <w:r w:rsidR="00F37E8E" w:rsidRPr="00B91AE8">
        <w:rPr>
          <w:spacing w:val="10"/>
          <w:cs/>
          <w:lang w:bidi="te-IN"/>
        </w:rPr>
        <w:t xml:space="preserve">. </w:t>
      </w:r>
    </w:p>
    <w:p w:rsidR="00A66D83" w:rsidRPr="00B91AE8" w:rsidRDefault="00F37E8E" w:rsidP="00B611C7">
      <w:pPr>
        <w:pStyle w:val="NormalWeb"/>
        <w:spacing w:after="98" w:afterAutospacing="0"/>
        <w:ind w:firstLine="458"/>
        <w:jc w:val="both"/>
        <w:rPr>
          <w:spacing w:val="10"/>
        </w:rPr>
      </w:pPr>
      <w:r w:rsidRPr="00B91AE8">
        <w:rPr>
          <w:rFonts w:ascii="Gautami" w:hAnsi="Gautami" w:cs="Gautami" w:hint="cs"/>
          <w:spacing w:val="10"/>
          <w:cs/>
          <w:lang w:bidi="te-IN"/>
        </w:rPr>
        <w:lastRenderedPageBreak/>
        <w:t>తన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సృష్టిని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ప్రభువును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తిన్నగా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క్షమించడనే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ఒక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తప్పుడు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అభిప్రాయం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ప్రజలలో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విస్తృతంగా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వ్యాపించి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ఉన్నది</w:t>
      </w:r>
      <w:r w:rsidRPr="00B91AE8">
        <w:rPr>
          <w:spacing w:val="10"/>
          <w:cs/>
          <w:lang w:bidi="te-IN"/>
        </w:rPr>
        <w:t xml:space="preserve">. </w:t>
      </w:r>
      <w:r w:rsidRPr="00B91AE8">
        <w:rPr>
          <w:rFonts w:ascii="Gautami" w:hAnsi="Gautami" w:cs="Gautami" w:hint="cs"/>
          <w:spacing w:val="10"/>
          <w:cs/>
          <w:lang w:bidi="te-IN"/>
        </w:rPr>
        <w:t>పాపాల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భారాన్ని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మరియు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శిక్షల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గురించి</w:t>
      </w:r>
      <w:r w:rsidRPr="00B91AE8">
        <w:rPr>
          <w:spacing w:val="10"/>
          <w:cs/>
          <w:lang w:bidi="te-IN"/>
        </w:rPr>
        <w:t xml:space="preserve"> </w:t>
      </w:r>
      <w:r w:rsidR="00F73AB2" w:rsidRPr="00B91AE8">
        <w:rPr>
          <w:rFonts w:ascii="Gautami" w:hAnsi="Gautami" w:cs="Gautami" w:hint="cs"/>
          <w:spacing w:val="10"/>
          <w:cs/>
          <w:lang w:bidi="te-IN"/>
        </w:rPr>
        <w:t>అపరిమితంగా</w:t>
      </w:r>
      <w:r w:rsidR="00F73AB2"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భయపెట్టడం</w:t>
      </w:r>
      <w:r w:rsidR="005533D3" w:rsidRPr="00B91AE8">
        <w:rPr>
          <w:spacing w:val="10"/>
          <w:cs/>
          <w:lang w:bidi="te-IN"/>
        </w:rPr>
        <w:t xml:space="preserve"> </w:t>
      </w:r>
      <w:r w:rsidR="005533D3" w:rsidRPr="00B91AE8">
        <w:rPr>
          <w:rFonts w:ascii="Gautami" w:hAnsi="Gautami" w:cs="Gautami" w:hint="cs"/>
          <w:spacing w:val="10"/>
          <w:cs/>
          <w:lang w:bidi="te-IN"/>
        </w:rPr>
        <w:t>మరియు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సృష్టికర్త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మానవులను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ఎలాంటి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మధ్యవర్తులు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లేకుండా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తిన్నగా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క్షమించడు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అనే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తప్పుడు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వాదనల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వలన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ప్రజలు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తరుచుగా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సృష్ట</w:t>
      </w:r>
      <w:r w:rsidR="005533D3" w:rsidRPr="00B91AE8">
        <w:rPr>
          <w:rFonts w:ascii="Gautami" w:hAnsi="Gautami" w:cs="Gautami" w:hint="cs"/>
          <w:spacing w:val="10"/>
          <w:cs/>
          <w:lang w:bidi="te-IN"/>
        </w:rPr>
        <w:t>ికర్త</w:t>
      </w:r>
      <w:r w:rsidR="005533D3" w:rsidRPr="00B91AE8">
        <w:rPr>
          <w:spacing w:val="10"/>
          <w:cs/>
          <w:lang w:bidi="te-IN"/>
        </w:rPr>
        <w:t xml:space="preserve"> </w:t>
      </w:r>
      <w:r w:rsidR="005533D3" w:rsidRPr="00B91AE8">
        <w:rPr>
          <w:rFonts w:ascii="Gautami" w:hAnsi="Gautami" w:cs="Gautami" w:hint="cs"/>
          <w:spacing w:val="10"/>
          <w:cs/>
          <w:lang w:bidi="te-IN"/>
        </w:rPr>
        <w:t>యొక్క</w:t>
      </w:r>
      <w:r w:rsidR="005533D3" w:rsidRPr="00B91AE8">
        <w:rPr>
          <w:spacing w:val="10"/>
          <w:cs/>
          <w:lang w:bidi="te-IN"/>
        </w:rPr>
        <w:t xml:space="preserve"> </w:t>
      </w:r>
      <w:r w:rsidR="005533D3" w:rsidRPr="00B91AE8">
        <w:rPr>
          <w:rFonts w:ascii="Gautami" w:hAnsi="Gautami" w:cs="Gautami" w:hint="cs"/>
          <w:spacing w:val="10"/>
          <w:cs/>
          <w:lang w:bidi="te-IN"/>
        </w:rPr>
        <w:t>కారణ్యం</w:t>
      </w:r>
      <w:r w:rsidRPr="00B91AE8">
        <w:rPr>
          <w:spacing w:val="10"/>
          <w:cs/>
          <w:lang w:bidi="te-IN"/>
        </w:rPr>
        <w:t xml:space="preserve"> </w:t>
      </w:r>
      <w:r w:rsidR="005533D3" w:rsidRPr="00B91AE8">
        <w:rPr>
          <w:rFonts w:ascii="Gautami" w:hAnsi="Gautami" w:cs="Gautami" w:hint="cs"/>
          <w:spacing w:val="10"/>
          <w:cs/>
          <w:lang w:bidi="te-IN"/>
        </w:rPr>
        <w:t>లభించదనే</w:t>
      </w:r>
      <w:r w:rsidR="005533D3" w:rsidRPr="00B91AE8">
        <w:rPr>
          <w:spacing w:val="10"/>
          <w:cs/>
          <w:lang w:bidi="te-IN"/>
        </w:rPr>
        <w:t xml:space="preserve"> </w:t>
      </w:r>
      <w:r w:rsidR="005533D3" w:rsidRPr="00B91AE8">
        <w:rPr>
          <w:rFonts w:ascii="Gautami" w:hAnsi="Gautami" w:cs="Gautami" w:hint="cs"/>
          <w:spacing w:val="10"/>
          <w:cs/>
          <w:lang w:bidi="te-IN"/>
        </w:rPr>
        <w:t>నిరాశతో</w:t>
      </w:r>
      <w:r w:rsidR="005533D3"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ఆయనకు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దూరమై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పోతుంటారు</w:t>
      </w:r>
      <w:r w:rsidRPr="00B91AE8">
        <w:rPr>
          <w:spacing w:val="10"/>
          <w:cs/>
          <w:lang w:bidi="te-IN"/>
        </w:rPr>
        <w:t xml:space="preserve">. </w:t>
      </w:r>
      <w:r w:rsidRPr="00B91AE8">
        <w:rPr>
          <w:rFonts w:ascii="Gautami" w:hAnsi="Gautami" w:cs="Gautami" w:hint="cs"/>
          <w:spacing w:val="10"/>
          <w:cs/>
          <w:lang w:bidi="te-IN"/>
        </w:rPr>
        <w:t>ఎప్పుడైతే</w:t>
      </w:r>
      <w:r w:rsidRPr="00B91AE8">
        <w:rPr>
          <w:spacing w:val="10"/>
          <w:cs/>
          <w:lang w:bidi="te-IN"/>
        </w:rPr>
        <w:t xml:space="preserve"> </w:t>
      </w:r>
      <w:r w:rsidR="005533D3" w:rsidRPr="00B91AE8">
        <w:rPr>
          <w:rFonts w:ascii="Gautami" w:hAnsi="Gautami" w:cs="Gautami" w:hint="cs"/>
          <w:spacing w:val="10"/>
          <w:cs/>
          <w:lang w:bidi="te-IN"/>
        </w:rPr>
        <w:t>ఎలాంటి</w:t>
      </w:r>
      <w:r w:rsidR="005533D3" w:rsidRPr="00B91AE8">
        <w:rPr>
          <w:spacing w:val="10"/>
          <w:cs/>
          <w:lang w:bidi="te-IN"/>
        </w:rPr>
        <w:t xml:space="preserve"> </w:t>
      </w:r>
      <w:r w:rsidR="005533D3" w:rsidRPr="00B91AE8">
        <w:rPr>
          <w:rFonts w:ascii="Gautami" w:hAnsi="Gautami" w:cs="Gautami" w:hint="cs"/>
          <w:spacing w:val="10"/>
          <w:cs/>
          <w:lang w:bidi="te-IN"/>
        </w:rPr>
        <w:t>మధ్యవర్తులు</w:t>
      </w:r>
      <w:r w:rsidR="005533D3" w:rsidRPr="00B91AE8">
        <w:rPr>
          <w:spacing w:val="10"/>
          <w:cs/>
          <w:lang w:bidi="te-IN"/>
        </w:rPr>
        <w:t xml:space="preserve"> </w:t>
      </w:r>
      <w:r w:rsidR="005533D3" w:rsidRPr="00B91AE8">
        <w:rPr>
          <w:rFonts w:ascii="Gautami" w:hAnsi="Gautami" w:cs="Gautami" w:hint="cs"/>
          <w:spacing w:val="10"/>
          <w:cs/>
          <w:lang w:bidi="te-IN"/>
        </w:rPr>
        <w:t>లేకుండా</w:t>
      </w:r>
      <w:r w:rsidR="005533D3"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సృష్టికర్తను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తిన్నగా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ప్రార్థించలేమన</w:t>
      </w:r>
      <w:r w:rsidR="005533D3" w:rsidRPr="00B91AE8">
        <w:rPr>
          <w:rFonts w:ascii="Gautami" w:hAnsi="Gautami" w:cs="Gautami" w:hint="cs"/>
          <w:spacing w:val="10"/>
          <w:cs/>
          <w:lang w:bidi="te-IN"/>
        </w:rPr>
        <w:t>ే</w:t>
      </w:r>
      <w:r w:rsidR="005533D3" w:rsidRPr="00B91AE8">
        <w:rPr>
          <w:spacing w:val="10"/>
          <w:cs/>
          <w:lang w:bidi="te-IN"/>
        </w:rPr>
        <w:t xml:space="preserve"> </w:t>
      </w:r>
      <w:r w:rsidR="005533D3" w:rsidRPr="00B91AE8">
        <w:rPr>
          <w:rFonts w:ascii="Gautami" w:hAnsi="Gautami" w:cs="Gautami" w:hint="cs"/>
          <w:spacing w:val="10"/>
          <w:cs/>
          <w:lang w:bidi="te-IN"/>
        </w:rPr>
        <w:t>వాదన</w:t>
      </w:r>
      <w:r w:rsidR="005533D3" w:rsidRPr="00B91AE8">
        <w:rPr>
          <w:spacing w:val="10"/>
          <w:cs/>
          <w:lang w:bidi="te-IN"/>
        </w:rPr>
        <w:t xml:space="preserve"> </w:t>
      </w:r>
      <w:r w:rsidR="005533D3" w:rsidRPr="00B91AE8">
        <w:rPr>
          <w:rFonts w:ascii="Gautami" w:hAnsi="Gautami" w:cs="Gautami" w:hint="cs"/>
          <w:spacing w:val="10"/>
          <w:cs/>
          <w:lang w:bidi="te-IN"/>
        </w:rPr>
        <w:t>సరైనద</w:t>
      </w:r>
      <w:r w:rsidRPr="00B91AE8">
        <w:rPr>
          <w:rFonts w:ascii="Gautami" w:hAnsi="Gautami" w:cs="Gautami" w:hint="cs"/>
          <w:spacing w:val="10"/>
          <w:cs/>
          <w:lang w:bidi="te-IN"/>
        </w:rPr>
        <w:t>ని</w:t>
      </w:r>
      <w:r w:rsidRPr="00B91AE8">
        <w:rPr>
          <w:spacing w:val="10"/>
          <w:cs/>
          <w:lang w:bidi="te-IN"/>
        </w:rPr>
        <w:t xml:space="preserve"> </w:t>
      </w:r>
      <w:r w:rsidR="005533D3" w:rsidRPr="00B91AE8">
        <w:rPr>
          <w:rFonts w:ascii="Gautami" w:hAnsi="Gautami" w:cs="Gautami" w:hint="cs"/>
          <w:spacing w:val="10"/>
          <w:cs/>
          <w:lang w:bidi="te-IN"/>
        </w:rPr>
        <w:t>భావిస్తా</w:t>
      </w:r>
      <w:r w:rsidRPr="00B91AE8">
        <w:rPr>
          <w:rFonts w:ascii="Gautami" w:hAnsi="Gautami" w:cs="Gautami" w:hint="cs"/>
          <w:spacing w:val="10"/>
          <w:cs/>
          <w:lang w:bidi="te-IN"/>
        </w:rPr>
        <w:t>రో</w:t>
      </w:r>
      <w:r w:rsidRPr="00B91AE8">
        <w:rPr>
          <w:spacing w:val="10"/>
          <w:cs/>
          <w:lang w:bidi="te-IN"/>
        </w:rPr>
        <w:t xml:space="preserve">, </w:t>
      </w:r>
      <w:r w:rsidRPr="00B91AE8">
        <w:rPr>
          <w:rFonts w:ascii="Gautami" w:hAnsi="Gautami" w:cs="Gautami" w:hint="cs"/>
          <w:spacing w:val="10"/>
          <w:cs/>
          <w:lang w:bidi="te-IN"/>
        </w:rPr>
        <w:t>వెంటనే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వారు</w:t>
      </w:r>
      <w:r w:rsidRPr="00B91AE8">
        <w:rPr>
          <w:spacing w:val="10"/>
          <w:cs/>
          <w:lang w:bidi="te-IN"/>
        </w:rPr>
        <w:t xml:space="preserve"> </w:t>
      </w:r>
      <w:r w:rsidR="00AF5D59" w:rsidRPr="00B91AE8">
        <w:rPr>
          <w:rFonts w:ascii="Gautami" w:hAnsi="Gautami" w:cs="Gautami" w:hint="cs"/>
          <w:spacing w:val="10"/>
          <w:cs/>
          <w:lang w:bidi="te-IN"/>
        </w:rPr>
        <w:t>సహాయం</w:t>
      </w:r>
      <w:r w:rsidR="00AF5D59" w:rsidRPr="00B91AE8">
        <w:rPr>
          <w:spacing w:val="10"/>
          <w:cs/>
          <w:lang w:bidi="te-IN"/>
        </w:rPr>
        <w:t xml:space="preserve"> </w:t>
      </w:r>
      <w:r w:rsidR="00AF5D59" w:rsidRPr="00B91AE8">
        <w:rPr>
          <w:rFonts w:ascii="Gautami" w:hAnsi="Gautami" w:cs="Gautami" w:hint="cs"/>
          <w:spacing w:val="10"/>
          <w:cs/>
          <w:lang w:bidi="te-IN"/>
        </w:rPr>
        <w:t>కోసం</w:t>
      </w:r>
      <w:r w:rsidR="00AF5D59" w:rsidRPr="00B91AE8">
        <w:rPr>
          <w:spacing w:val="10"/>
          <w:cs/>
          <w:lang w:bidi="te-IN"/>
        </w:rPr>
        <w:t xml:space="preserve"> </w:t>
      </w:r>
      <w:r w:rsidR="00AF5D59" w:rsidRPr="00B91AE8">
        <w:rPr>
          <w:rFonts w:ascii="Gautami" w:hAnsi="Gautami" w:cs="Gautami" w:hint="cs"/>
          <w:spacing w:val="10"/>
          <w:cs/>
          <w:lang w:bidi="te-IN"/>
        </w:rPr>
        <w:t>హీరోలు</w:t>
      </w:r>
      <w:r w:rsidR="00AF5D59" w:rsidRPr="00B91AE8">
        <w:rPr>
          <w:spacing w:val="10"/>
          <w:cs/>
          <w:lang w:bidi="te-IN"/>
        </w:rPr>
        <w:t xml:space="preserve">, </w:t>
      </w:r>
      <w:r w:rsidR="00AF5D59" w:rsidRPr="00B91AE8">
        <w:rPr>
          <w:rFonts w:ascii="Gautami" w:hAnsi="Gautami" w:cs="Gautami" w:hint="cs"/>
          <w:spacing w:val="10"/>
          <w:cs/>
          <w:lang w:bidi="te-IN"/>
        </w:rPr>
        <w:t>రాజకీయ</w:t>
      </w:r>
      <w:r w:rsidR="00AF5D59" w:rsidRPr="00B91AE8">
        <w:rPr>
          <w:spacing w:val="10"/>
          <w:cs/>
          <w:lang w:bidi="te-IN"/>
        </w:rPr>
        <w:t xml:space="preserve"> </w:t>
      </w:r>
      <w:r w:rsidR="00AF5D59" w:rsidRPr="00B91AE8">
        <w:rPr>
          <w:rFonts w:ascii="Gautami" w:hAnsi="Gautami" w:cs="Gautami" w:hint="cs"/>
          <w:spacing w:val="10"/>
          <w:cs/>
          <w:lang w:bidi="te-IN"/>
        </w:rPr>
        <w:t>నాయకులు</w:t>
      </w:r>
      <w:r w:rsidR="00AF5D59" w:rsidRPr="00B91AE8">
        <w:rPr>
          <w:spacing w:val="10"/>
          <w:cs/>
          <w:lang w:bidi="te-IN"/>
        </w:rPr>
        <w:t xml:space="preserve">, </w:t>
      </w:r>
      <w:r w:rsidR="00AF5D59" w:rsidRPr="00B91AE8">
        <w:rPr>
          <w:rFonts w:ascii="Gautami" w:hAnsi="Gautami" w:cs="Gautami" w:hint="cs"/>
          <w:spacing w:val="10"/>
          <w:cs/>
          <w:lang w:bidi="te-IN"/>
        </w:rPr>
        <w:t>బాబాలు</w:t>
      </w:r>
      <w:r w:rsidR="00AF5D59" w:rsidRPr="00B91AE8">
        <w:rPr>
          <w:spacing w:val="10"/>
          <w:cs/>
          <w:lang w:bidi="te-IN"/>
        </w:rPr>
        <w:t xml:space="preserve">, </w:t>
      </w:r>
      <w:r w:rsidR="00AF5D59" w:rsidRPr="00B91AE8">
        <w:rPr>
          <w:rFonts w:ascii="Gautami" w:hAnsi="Gautami" w:cs="Gautami" w:hint="cs"/>
          <w:spacing w:val="10"/>
          <w:cs/>
          <w:lang w:bidi="te-IN"/>
        </w:rPr>
        <w:t>స్వాములు</w:t>
      </w:r>
      <w:r w:rsidR="00AF5D59" w:rsidRPr="00B91AE8">
        <w:rPr>
          <w:spacing w:val="10"/>
          <w:cs/>
          <w:lang w:bidi="te-IN"/>
        </w:rPr>
        <w:t xml:space="preserve">, </w:t>
      </w:r>
      <w:r w:rsidR="00AF5D59" w:rsidRPr="00B91AE8">
        <w:rPr>
          <w:rFonts w:ascii="Gautami" w:hAnsi="Gautami" w:cs="Gautami" w:hint="cs"/>
          <w:spacing w:val="10"/>
          <w:cs/>
          <w:lang w:bidi="te-IN"/>
        </w:rPr>
        <w:t>దైవదూతల</w:t>
      </w:r>
      <w:r w:rsidR="00AF5D59" w:rsidRPr="00B91AE8">
        <w:rPr>
          <w:spacing w:val="10"/>
          <w:cs/>
          <w:lang w:bidi="te-IN"/>
        </w:rPr>
        <w:t xml:space="preserve"> </w:t>
      </w:r>
      <w:r w:rsidR="00AF5D59" w:rsidRPr="00B91AE8">
        <w:rPr>
          <w:rFonts w:ascii="Gautami" w:hAnsi="Gautami" w:cs="Gautami" w:hint="cs"/>
          <w:spacing w:val="10"/>
          <w:cs/>
          <w:lang w:bidi="te-IN"/>
        </w:rPr>
        <w:t>వంటి</w:t>
      </w:r>
      <w:r w:rsidR="00AF5D59"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అసత్య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దైవాల</w:t>
      </w:r>
      <w:r w:rsidRPr="00B91AE8">
        <w:rPr>
          <w:spacing w:val="10"/>
          <w:cs/>
          <w:lang w:bidi="te-IN"/>
        </w:rPr>
        <w:t xml:space="preserve"> </w:t>
      </w:r>
      <w:r w:rsidR="005533D3" w:rsidRPr="00B91AE8">
        <w:rPr>
          <w:rFonts w:ascii="Gautami" w:hAnsi="Gautami" w:cs="Gautami" w:hint="cs"/>
          <w:spacing w:val="10"/>
          <w:cs/>
          <w:lang w:bidi="te-IN"/>
        </w:rPr>
        <w:t>వైపు</w:t>
      </w:r>
      <w:r w:rsidR="005533D3" w:rsidRPr="00B91AE8">
        <w:rPr>
          <w:spacing w:val="10"/>
          <w:cs/>
          <w:lang w:bidi="te-IN"/>
        </w:rPr>
        <w:t xml:space="preserve"> </w:t>
      </w:r>
      <w:r w:rsidR="005533D3" w:rsidRPr="00B91AE8">
        <w:rPr>
          <w:rFonts w:ascii="Gautami" w:hAnsi="Gautami" w:cs="Gautami" w:hint="cs"/>
          <w:spacing w:val="10"/>
          <w:cs/>
          <w:lang w:bidi="te-IN"/>
        </w:rPr>
        <w:t>మరలటం</w:t>
      </w:r>
      <w:r w:rsidR="005533D3" w:rsidRPr="00B91AE8">
        <w:rPr>
          <w:spacing w:val="10"/>
          <w:cs/>
          <w:lang w:bidi="te-IN"/>
        </w:rPr>
        <w:t xml:space="preserve"> </w:t>
      </w:r>
      <w:r w:rsidR="005533D3" w:rsidRPr="00B91AE8">
        <w:rPr>
          <w:rFonts w:ascii="Gautami" w:hAnsi="Gautami" w:cs="Gautami" w:hint="cs"/>
          <w:spacing w:val="10"/>
          <w:cs/>
          <w:lang w:bidi="te-IN"/>
        </w:rPr>
        <w:t>మొదలు</w:t>
      </w:r>
      <w:r w:rsidR="005533D3" w:rsidRPr="00B91AE8">
        <w:rPr>
          <w:spacing w:val="10"/>
          <w:cs/>
          <w:lang w:bidi="te-IN"/>
        </w:rPr>
        <w:t xml:space="preserve"> </w:t>
      </w:r>
      <w:r w:rsidR="005533D3" w:rsidRPr="00B91AE8">
        <w:rPr>
          <w:rFonts w:ascii="Gautami" w:hAnsi="Gautami" w:cs="Gautami" w:hint="cs"/>
          <w:spacing w:val="10"/>
          <w:cs/>
          <w:lang w:bidi="te-IN"/>
        </w:rPr>
        <w:t>పెడ</w:t>
      </w:r>
      <w:r w:rsidR="00AF5D59" w:rsidRPr="00B91AE8">
        <w:rPr>
          <w:rFonts w:ascii="Gautami" w:hAnsi="Gautami" w:cs="Gautami" w:hint="cs"/>
          <w:spacing w:val="10"/>
          <w:cs/>
          <w:lang w:bidi="te-IN"/>
        </w:rPr>
        <w:t>తారు</w:t>
      </w:r>
      <w:r w:rsidR="00AF5D59" w:rsidRPr="00B91AE8">
        <w:rPr>
          <w:spacing w:val="10"/>
          <w:cs/>
          <w:lang w:bidi="te-IN"/>
        </w:rPr>
        <w:t xml:space="preserve">. </w:t>
      </w:r>
      <w:r w:rsidR="00AF5D59" w:rsidRPr="00B91AE8">
        <w:rPr>
          <w:rFonts w:ascii="Gautami" w:hAnsi="Gautami" w:cs="Gautami" w:hint="cs"/>
          <w:spacing w:val="10"/>
          <w:cs/>
          <w:lang w:bidi="te-IN"/>
        </w:rPr>
        <w:t>ఎవరైతే</w:t>
      </w:r>
      <w:r w:rsidR="00AF5D59" w:rsidRPr="00B91AE8">
        <w:rPr>
          <w:spacing w:val="10"/>
          <w:cs/>
          <w:lang w:bidi="te-IN"/>
        </w:rPr>
        <w:t xml:space="preserve"> </w:t>
      </w:r>
      <w:r w:rsidR="00AF5D59" w:rsidRPr="00B91AE8">
        <w:rPr>
          <w:rFonts w:ascii="Gautami" w:hAnsi="Gautami" w:cs="Gautami" w:hint="cs"/>
          <w:spacing w:val="10"/>
          <w:cs/>
          <w:lang w:bidi="te-IN"/>
        </w:rPr>
        <w:t>ఇలాంటి</w:t>
      </w:r>
      <w:r w:rsidR="00AF5D59" w:rsidRPr="00B91AE8">
        <w:rPr>
          <w:spacing w:val="10"/>
          <w:cs/>
          <w:lang w:bidi="te-IN"/>
        </w:rPr>
        <w:t xml:space="preserve"> </w:t>
      </w:r>
      <w:r w:rsidR="00AF5D59" w:rsidRPr="00B91AE8">
        <w:rPr>
          <w:rFonts w:ascii="Gautami" w:hAnsi="Gautami" w:cs="Gautami" w:hint="cs"/>
          <w:spacing w:val="10"/>
          <w:cs/>
          <w:lang w:bidi="te-IN"/>
        </w:rPr>
        <w:t>అసత్య</w:t>
      </w:r>
      <w:r w:rsidR="00AF5D59" w:rsidRPr="00B91AE8">
        <w:rPr>
          <w:spacing w:val="10"/>
          <w:cs/>
          <w:lang w:bidi="te-IN"/>
        </w:rPr>
        <w:t xml:space="preserve"> </w:t>
      </w:r>
      <w:r w:rsidR="00AF5D59" w:rsidRPr="00B91AE8">
        <w:rPr>
          <w:rFonts w:ascii="Gautami" w:hAnsi="Gautami" w:cs="Gautami" w:hint="cs"/>
          <w:spacing w:val="10"/>
          <w:cs/>
          <w:lang w:bidi="te-IN"/>
        </w:rPr>
        <w:t>దైవాలను</w:t>
      </w:r>
      <w:r w:rsidR="00AF5D59" w:rsidRPr="00B91AE8">
        <w:rPr>
          <w:spacing w:val="10"/>
          <w:cs/>
          <w:lang w:bidi="te-IN"/>
        </w:rPr>
        <w:t xml:space="preserve"> </w:t>
      </w:r>
      <w:r w:rsidR="00AF5D59" w:rsidRPr="00B91AE8">
        <w:rPr>
          <w:rFonts w:ascii="Gautami" w:hAnsi="Gautami" w:cs="Gautami" w:hint="cs"/>
          <w:spacing w:val="10"/>
          <w:cs/>
          <w:lang w:bidi="te-IN"/>
        </w:rPr>
        <w:t>ఆరాధిస్తారో</w:t>
      </w:r>
      <w:r w:rsidR="00AF5D59" w:rsidRPr="00B91AE8">
        <w:rPr>
          <w:spacing w:val="10"/>
          <w:cs/>
          <w:lang w:bidi="te-IN"/>
        </w:rPr>
        <w:t xml:space="preserve">, </w:t>
      </w:r>
      <w:r w:rsidR="00AF5D59" w:rsidRPr="00B91AE8">
        <w:rPr>
          <w:rFonts w:ascii="Gautami" w:hAnsi="Gautami" w:cs="Gautami" w:hint="cs"/>
          <w:spacing w:val="10"/>
          <w:cs/>
          <w:lang w:bidi="te-IN"/>
        </w:rPr>
        <w:t>వేడుకుంటారో</w:t>
      </w:r>
      <w:r w:rsidR="00AF5D59" w:rsidRPr="00B91AE8">
        <w:rPr>
          <w:spacing w:val="10"/>
          <w:cs/>
          <w:lang w:bidi="te-IN"/>
        </w:rPr>
        <w:t xml:space="preserve"> </w:t>
      </w:r>
      <w:r w:rsidR="00AF5D59" w:rsidRPr="00B91AE8">
        <w:rPr>
          <w:rFonts w:ascii="Gautami" w:hAnsi="Gautami" w:cs="Gautami" w:hint="cs"/>
          <w:spacing w:val="10"/>
          <w:cs/>
          <w:lang w:bidi="te-IN"/>
        </w:rPr>
        <w:t>లేదా</w:t>
      </w:r>
      <w:r w:rsidR="00AF5D59" w:rsidRPr="00B91AE8">
        <w:rPr>
          <w:spacing w:val="10"/>
          <w:cs/>
          <w:lang w:bidi="te-IN"/>
        </w:rPr>
        <w:t xml:space="preserve"> </w:t>
      </w:r>
      <w:r w:rsidR="00AF5D59" w:rsidRPr="00B91AE8">
        <w:rPr>
          <w:rFonts w:ascii="Gautami" w:hAnsi="Gautami" w:cs="Gautami" w:hint="cs"/>
          <w:spacing w:val="10"/>
          <w:cs/>
          <w:lang w:bidi="te-IN"/>
        </w:rPr>
        <w:t>దేవుడి</w:t>
      </w:r>
      <w:r w:rsidR="00AF5D59" w:rsidRPr="00B91AE8">
        <w:rPr>
          <w:spacing w:val="10"/>
          <w:cs/>
          <w:lang w:bidi="te-IN"/>
        </w:rPr>
        <w:t xml:space="preserve"> </w:t>
      </w:r>
      <w:r w:rsidR="00AF5D59" w:rsidRPr="00B91AE8">
        <w:rPr>
          <w:rFonts w:ascii="Gautami" w:hAnsi="Gautami" w:cs="Gautami" w:hint="cs"/>
          <w:spacing w:val="10"/>
          <w:cs/>
          <w:lang w:bidi="te-IN"/>
        </w:rPr>
        <w:t>వద్ద</w:t>
      </w:r>
      <w:r w:rsidR="00AF5D59" w:rsidRPr="00B91AE8">
        <w:rPr>
          <w:spacing w:val="10"/>
          <w:cs/>
          <w:lang w:bidi="te-IN"/>
        </w:rPr>
        <w:t xml:space="preserve"> </w:t>
      </w:r>
      <w:r w:rsidR="00AF5D59" w:rsidRPr="00B91AE8">
        <w:rPr>
          <w:rFonts w:ascii="Gautami" w:hAnsi="Gautami" w:cs="Gautami" w:hint="cs"/>
          <w:spacing w:val="10"/>
          <w:cs/>
          <w:lang w:bidi="te-IN"/>
        </w:rPr>
        <w:t>మధ్యవర్తులుగా</w:t>
      </w:r>
      <w:r w:rsidR="00AF5D59" w:rsidRPr="00B91AE8">
        <w:rPr>
          <w:spacing w:val="10"/>
          <w:cs/>
          <w:lang w:bidi="te-IN"/>
        </w:rPr>
        <w:t xml:space="preserve"> </w:t>
      </w:r>
      <w:r w:rsidR="005533D3" w:rsidRPr="00B91AE8">
        <w:rPr>
          <w:rFonts w:ascii="Gautami" w:hAnsi="Gautami" w:cs="Gautami" w:hint="cs"/>
          <w:spacing w:val="10"/>
          <w:cs/>
          <w:lang w:bidi="te-IN"/>
        </w:rPr>
        <w:t>వ్యవహరిస్తూ</w:t>
      </w:r>
      <w:r w:rsidR="005533D3" w:rsidRPr="00B91AE8">
        <w:rPr>
          <w:spacing w:val="10"/>
          <w:cs/>
          <w:lang w:bidi="te-IN"/>
        </w:rPr>
        <w:t xml:space="preserve"> </w:t>
      </w:r>
      <w:r w:rsidR="00AF5D59" w:rsidRPr="00B91AE8">
        <w:rPr>
          <w:rFonts w:ascii="Gautami" w:hAnsi="Gautami" w:cs="Gautami" w:hint="cs"/>
          <w:spacing w:val="10"/>
          <w:cs/>
          <w:lang w:bidi="te-IN"/>
        </w:rPr>
        <w:t>తమ</w:t>
      </w:r>
      <w:r w:rsidR="00AF5D59" w:rsidRPr="00B91AE8">
        <w:rPr>
          <w:spacing w:val="10"/>
          <w:cs/>
          <w:lang w:bidi="te-IN"/>
        </w:rPr>
        <w:t xml:space="preserve"> </w:t>
      </w:r>
      <w:r w:rsidR="00AF5D59" w:rsidRPr="00B91AE8">
        <w:rPr>
          <w:rFonts w:ascii="Gautami" w:hAnsi="Gautami" w:cs="Gautami" w:hint="cs"/>
          <w:spacing w:val="10"/>
          <w:cs/>
          <w:lang w:bidi="te-IN"/>
        </w:rPr>
        <w:t>ప్రార్థనల</w:t>
      </w:r>
      <w:r w:rsidR="005533D3" w:rsidRPr="00B91AE8">
        <w:rPr>
          <w:rFonts w:ascii="Gautami" w:hAnsi="Gautami" w:cs="Gautami" w:hint="cs"/>
          <w:spacing w:val="10"/>
          <w:cs/>
          <w:lang w:bidi="te-IN"/>
        </w:rPr>
        <w:t>ు</w:t>
      </w:r>
      <w:r w:rsidR="00AF5D59" w:rsidRPr="00B91AE8">
        <w:rPr>
          <w:spacing w:val="10"/>
          <w:cs/>
          <w:lang w:bidi="te-IN"/>
        </w:rPr>
        <w:t xml:space="preserve"> </w:t>
      </w:r>
      <w:r w:rsidR="005533D3" w:rsidRPr="00B91AE8">
        <w:rPr>
          <w:rFonts w:ascii="Gautami" w:hAnsi="Gautami" w:cs="Gautami" w:hint="cs"/>
          <w:spacing w:val="10"/>
          <w:cs/>
          <w:lang w:bidi="te-IN"/>
        </w:rPr>
        <w:t>అందజేయ</w:t>
      </w:r>
      <w:r w:rsidR="00AF5D59" w:rsidRPr="00B91AE8">
        <w:rPr>
          <w:rFonts w:ascii="Gautami" w:hAnsi="Gautami" w:cs="Gautami" w:hint="cs"/>
          <w:spacing w:val="10"/>
          <w:cs/>
          <w:lang w:bidi="te-IN"/>
        </w:rPr>
        <w:t>మని</w:t>
      </w:r>
      <w:r w:rsidR="00AF5D59" w:rsidRPr="00B91AE8">
        <w:rPr>
          <w:spacing w:val="10"/>
          <w:cs/>
          <w:lang w:bidi="te-IN"/>
        </w:rPr>
        <w:t xml:space="preserve"> </w:t>
      </w:r>
      <w:r w:rsidR="00AF5D59" w:rsidRPr="00B91AE8">
        <w:rPr>
          <w:rFonts w:ascii="Gautami" w:hAnsi="Gautami" w:cs="Gautami" w:hint="cs"/>
          <w:spacing w:val="10"/>
          <w:cs/>
          <w:lang w:bidi="te-IN"/>
        </w:rPr>
        <w:t>అర్థిస్తారో</w:t>
      </w:r>
      <w:r w:rsidR="00AF5D59" w:rsidRPr="00B91AE8">
        <w:rPr>
          <w:spacing w:val="10"/>
          <w:cs/>
          <w:lang w:bidi="te-IN"/>
        </w:rPr>
        <w:t xml:space="preserve">, </w:t>
      </w:r>
      <w:r w:rsidR="005533D3" w:rsidRPr="00B91AE8">
        <w:rPr>
          <w:rFonts w:ascii="Gautami" w:hAnsi="Gautami" w:cs="Gautami" w:hint="cs"/>
          <w:spacing w:val="10"/>
          <w:cs/>
          <w:lang w:bidi="te-IN"/>
        </w:rPr>
        <w:t>తరుచుగా</w:t>
      </w:r>
      <w:r w:rsidR="005533D3" w:rsidRPr="00B91AE8">
        <w:rPr>
          <w:spacing w:val="10"/>
          <w:cs/>
          <w:lang w:bidi="te-IN"/>
        </w:rPr>
        <w:t xml:space="preserve"> </w:t>
      </w:r>
      <w:r w:rsidR="00AF5D59" w:rsidRPr="00B91AE8">
        <w:rPr>
          <w:rFonts w:ascii="Gautami" w:hAnsi="Gautami" w:cs="Gautami" w:hint="cs"/>
          <w:spacing w:val="10"/>
          <w:cs/>
          <w:lang w:bidi="te-IN"/>
        </w:rPr>
        <w:t>అలాంటి</w:t>
      </w:r>
      <w:r w:rsidR="00AF5D59" w:rsidRPr="00B91AE8">
        <w:rPr>
          <w:spacing w:val="10"/>
          <w:cs/>
          <w:lang w:bidi="te-IN"/>
        </w:rPr>
        <w:t xml:space="preserve"> </w:t>
      </w:r>
      <w:r w:rsidR="005533D3" w:rsidRPr="00B91AE8">
        <w:rPr>
          <w:rFonts w:ascii="Gautami" w:hAnsi="Gautami" w:cs="Gautami" w:hint="cs"/>
          <w:spacing w:val="10"/>
          <w:cs/>
          <w:lang w:bidi="te-IN"/>
        </w:rPr>
        <w:t>వారు</w:t>
      </w:r>
      <w:r w:rsidR="00AF5D59" w:rsidRPr="00B91AE8">
        <w:rPr>
          <w:spacing w:val="10"/>
          <w:cs/>
          <w:lang w:bidi="te-IN"/>
        </w:rPr>
        <w:t xml:space="preserve"> </w:t>
      </w:r>
      <w:r w:rsidR="005533D3" w:rsidRPr="00B91AE8">
        <w:rPr>
          <w:rFonts w:ascii="Gautami" w:hAnsi="Gautami" w:cs="Gautami" w:hint="cs"/>
          <w:spacing w:val="10"/>
          <w:cs/>
          <w:lang w:bidi="te-IN"/>
        </w:rPr>
        <w:t>ఆ</w:t>
      </w:r>
      <w:r w:rsidR="005533D3" w:rsidRPr="00B91AE8">
        <w:rPr>
          <w:spacing w:val="10"/>
          <w:cs/>
          <w:lang w:bidi="te-IN"/>
        </w:rPr>
        <w:t xml:space="preserve"> </w:t>
      </w:r>
      <w:r w:rsidR="005533D3" w:rsidRPr="00B91AE8">
        <w:rPr>
          <w:rFonts w:ascii="Gautami" w:hAnsi="Gautami" w:cs="Gautami" w:hint="cs"/>
          <w:spacing w:val="10"/>
          <w:cs/>
          <w:lang w:bidi="te-IN"/>
        </w:rPr>
        <w:t>మధ్యవర్తులను</w:t>
      </w:r>
      <w:r w:rsidR="005533D3" w:rsidRPr="00B91AE8">
        <w:rPr>
          <w:spacing w:val="10"/>
          <w:cs/>
          <w:lang w:bidi="te-IN"/>
        </w:rPr>
        <w:t xml:space="preserve"> </w:t>
      </w:r>
      <w:r w:rsidR="00AF5D59" w:rsidRPr="00B91AE8">
        <w:rPr>
          <w:rFonts w:ascii="Gautami" w:hAnsi="Gautami" w:cs="Gautami" w:hint="cs"/>
          <w:spacing w:val="10"/>
          <w:cs/>
          <w:lang w:bidi="te-IN"/>
        </w:rPr>
        <w:t>దేవుళ్ళుగా</w:t>
      </w:r>
      <w:r w:rsidR="00AF5D59" w:rsidRPr="00B91AE8">
        <w:rPr>
          <w:spacing w:val="10"/>
          <w:cs/>
          <w:lang w:bidi="te-IN"/>
        </w:rPr>
        <w:t xml:space="preserve"> </w:t>
      </w:r>
      <w:r w:rsidR="00AF5D59" w:rsidRPr="00B91AE8">
        <w:rPr>
          <w:rFonts w:ascii="Gautami" w:hAnsi="Gautami" w:cs="Gautami" w:hint="cs"/>
          <w:spacing w:val="10"/>
          <w:cs/>
          <w:lang w:bidi="te-IN"/>
        </w:rPr>
        <w:t>పరిగణించకపోవడాన్ని</w:t>
      </w:r>
      <w:r w:rsidR="00AF5D59" w:rsidRPr="00B91AE8">
        <w:rPr>
          <w:spacing w:val="10"/>
          <w:cs/>
          <w:lang w:bidi="te-IN"/>
        </w:rPr>
        <w:t xml:space="preserve"> </w:t>
      </w:r>
      <w:r w:rsidR="00AF5D59" w:rsidRPr="00B91AE8">
        <w:rPr>
          <w:rFonts w:ascii="Gautami" w:hAnsi="Gautami" w:cs="Gautami" w:hint="cs"/>
          <w:spacing w:val="10"/>
          <w:cs/>
          <w:lang w:bidi="te-IN"/>
        </w:rPr>
        <w:t>మనం</w:t>
      </w:r>
      <w:r w:rsidR="00AF5D59" w:rsidRPr="00B91AE8">
        <w:rPr>
          <w:spacing w:val="10"/>
          <w:cs/>
          <w:lang w:bidi="te-IN"/>
        </w:rPr>
        <w:t xml:space="preserve"> </w:t>
      </w:r>
      <w:r w:rsidR="005533D3" w:rsidRPr="00B91AE8">
        <w:rPr>
          <w:rFonts w:ascii="Gautami" w:hAnsi="Gautami" w:cs="Gautami" w:hint="cs"/>
          <w:spacing w:val="10"/>
          <w:cs/>
          <w:lang w:bidi="te-IN"/>
        </w:rPr>
        <w:t>చూస్తుంటా</w:t>
      </w:r>
      <w:r w:rsidR="00AF5D59" w:rsidRPr="00B91AE8">
        <w:rPr>
          <w:rFonts w:ascii="Gautami" w:hAnsi="Gautami" w:cs="Gautami" w:hint="cs"/>
          <w:spacing w:val="10"/>
          <w:cs/>
          <w:lang w:bidi="te-IN"/>
        </w:rPr>
        <w:t>ము</w:t>
      </w:r>
      <w:r w:rsidR="00AF5D59" w:rsidRPr="00B91AE8">
        <w:rPr>
          <w:spacing w:val="10"/>
          <w:cs/>
          <w:lang w:bidi="te-IN"/>
        </w:rPr>
        <w:t xml:space="preserve">. </w:t>
      </w:r>
      <w:r w:rsidR="00AF5D59" w:rsidRPr="00B91AE8">
        <w:rPr>
          <w:rFonts w:ascii="Gautami" w:hAnsi="Gautami" w:cs="Gautami" w:hint="cs"/>
          <w:spacing w:val="10"/>
          <w:cs/>
          <w:lang w:bidi="te-IN"/>
        </w:rPr>
        <w:t>వారు</w:t>
      </w:r>
      <w:r w:rsidR="00AF5D59" w:rsidRPr="00B91AE8">
        <w:rPr>
          <w:spacing w:val="10"/>
          <w:cs/>
          <w:lang w:bidi="te-IN"/>
        </w:rPr>
        <w:t xml:space="preserve"> </w:t>
      </w:r>
      <w:r w:rsidR="00AF5D59" w:rsidRPr="00B91AE8">
        <w:rPr>
          <w:rFonts w:ascii="Gautami" w:hAnsi="Gautami" w:cs="Gautami" w:hint="cs"/>
          <w:spacing w:val="10"/>
          <w:cs/>
          <w:lang w:bidi="te-IN"/>
        </w:rPr>
        <w:t>మహోన్నతుడైన</w:t>
      </w:r>
      <w:r w:rsidR="00AF5D59" w:rsidRPr="00B91AE8">
        <w:rPr>
          <w:spacing w:val="10"/>
          <w:cs/>
          <w:lang w:bidi="te-IN"/>
        </w:rPr>
        <w:t xml:space="preserve"> </w:t>
      </w:r>
      <w:r w:rsidR="00AF5D59" w:rsidRPr="00B91AE8">
        <w:rPr>
          <w:rFonts w:ascii="Gautami" w:hAnsi="Gautami" w:cs="Gautami" w:hint="cs"/>
          <w:spacing w:val="10"/>
          <w:cs/>
          <w:lang w:bidi="te-IN"/>
        </w:rPr>
        <w:t>దేవుడినే</w:t>
      </w:r>
      <w:r w:rsidR="00AF5D59" w:rsidRPr="00B91AE8">
        <w:rPr>
          <w:spacing w:val="10"/>
          <w:cs/>
          <w:lang w:bidi="te-IN"/>
        </w:rPr>
        <w:t xml:space="preserve"> </w:t>
      </w:r>
      <w:r w:rsidR="00AF5D59" w:rsidRPr="00B91AE8">
        <w:rPr>
          <w:rFonts w:ascii="Gautami" w:hAnsi="Gautami" w:cs="Gautami" w:hint="cs"/>
          <w:spacing w:val="10"/>
          <w:cs/>
          <w:lang w:bidi="te-IN"/>
        </w:rPr>
        <w:t>విశ్వసిస్తున్నామని</w:t>
      </w:r>
      <w:r w:rsidR="00AF5D59" w:rsidRPr="00B91AE8">
        <w:rPr>
          <w:spacing w:val="10"/>
          <w:cs/>
          <w:lang w:bidi="te-IN"/>
        </w:rPr>
        <w:t xml:space="preserve"> </w:t>
      </w:r>
      <w:r w:rsidR="005533D3" w:rsidRPr="00B91AE8">
        <w:rPr>
          <w:rFonts w:ascii="Gautami" w:hAnsi="Gautami" w:cs="Gautami" w:hint="cs"/>
          <w:spacing w:val="10"/>
          <w:cs/>
          <w:lang w:bidi="te-IN"/>
        </w:rPr>
        <w:t>దావా</w:t>
      </w:r>
      <w:r w:rsidR="005533D3" w:rsidRPr="00B91AE8">
        <w:rPr>
          <w:spacing w:val="10"/>
          <w:cs/>
          <w:lang w:bidi="te-IN"/>
        </w:rPr>
        <w:t xml:space="preserve"> </w:t>
      </w:r>
      <w:r w:rsidR="005533D3" w:rsidRPr="00B91AE8">
        <w:rPr>
          <w:rFonts w:ascii="Gautami" w:hAnsi="Gautami" w:cs="Gautami" w:hint="cs"/>
          <w:spacing w:val="10"/>
          <w:cs/>
          <w:lang w:bidi="te-IN"/>
        </w:rPr>
        <w:t>చే</w:t>
      </w:r>
      <w:r w:rsidR="00AF5D59" w:rsidRPr="00B91AE8">
        <w:rPr>
          <w:rFonts w:ascii="Gautami" w:hAnsi="Gautami" w:cs="Gautami" w:hint="cs"/>
          <w:spacing w:val="10"/>
          <w:cs/>
          <w:lang w:bidi="te-IN"/>
        </w:rPr>
        <w:t>స్తారు</w:t>
      </w:r>
      <w:r w:rsidR="00AF5D59" w:rsidRPr="00B91AE8">
        <w:rPr>
          <w:spacing w:val="10"/>
          <w:cs/>
          <w:lang w:bidi="te-IN"/>
        </w:rPr>
        <w:t xml:space="preserve">. </w:t>
      </w:r>
      <w:r w:rsidR="00AF5D59" w:rsidRPr="00B91AE8">
        <w:rPr>
          <w:rFonts w:ascii="Gautami" w:hAnsi="Gautami" w:cs="Gautami" w:hint="cs"/>
          <w:spacing w:val="10"/>
          <w:cs/>
          <w:lang w:bidi="te-IN"/>
        </w:rPr>
        <w:t>కానీ</w:t>
      </w:r>
      <w:r w:rsidR="00AF5D59" w:rsidRPr="00B91AE8">
        <w:rPr>
          <w:spacing w:val="10"/>
          <w:cs/>
          <w:lang w:bidi="te-IN"/>
        </w:rPr>
        <w:t xml:space="preserve">, </w:t>
      </w:r>
      <w:r w:rsidR="00AF5D59" w:rsidRPr="00B91AE8">
        <w:rPr>
          <w:rFonts w:ascii="Gautami" w:hAnsi="Gautami" w:cs="Gautami" w:hint="cs"/>
          <w:spacing w:val="10"/>
          <w:cs/>
          <w:lang w:bidi="te-IN"/>
        </w:rPr>
        <w:t>కేవలం</w:t>
      </w:r>
      <w:r w:rsidR="00AF5D59" w:rsidRPr="00B91AE8">
        <w:rPr>
          <w:spacing w:val="10"/>
          <w:cs/>
          <w:lang w:bidi="te-IN"/>
        </w:rPr>
        <w:t xml:space="preserve"> </w:t>
      </w:r>
      <w:r w:rsidR="00AF5D59" w:rsidRPr="00B91AE8">
        <w:rPr>
          <w:rFonts w:ascii="Gautami" w:hAnsi="Gautami" w:cs="Gautami" w:hint="cs"/>
          <w:spacing w:val="10"/>
          <w:cs/>
          <w:lang w:bidi="te-IN"/>
        </w:rPr>
        <w:t>ఆయనకు</w:t>
      </w:r>
      <w:r w:rsidR="00AF5D59" w:rsidRPr="00B91AE8">
        <w:rPr>
          <w:spacing w:val="10"/>
          <w:cs/>
          <w:lang w:bidi="te-IN"/>
        </w:rPr>
        <w:t xml:space="preserve"> </w:t>
      </w:r>
      <w:r w:rsidR="00AF5D59" w:rsidRPr="00B91AE8">
        <w:rPr>
          <w:rFonts w:ascii="Gautami" w:hAnsi="Gautami" w:cs="Gautami" w:hint="cs"/>
          <w:spacing w:val="10"/>
          <w:cs/>
          <w:lang w:bidi="te-IN"/>
        </w:rPr>
        <w:t>మరింత</w:t>
      </w:r>
      <w:r w:rsidR="00AF5D59" w:rsidRPr="00B91AE8">
        <w:rPr>
          <w:spacing w:val="10"/>
          <w:cs/>
          <w:lang w:bidi="te-IN"/>
        </w:rPr>
        <w:t xml:space="preserve"> </w:t>
      </w:r>
      <w:r w:rsidR="00AF5D59" w:rsidRPr="00B91AE8">
        <w:rPr>
          <w:rFonts w:ascii="Gautami" w:hAnsi="Gautami" w:cs="Gautami" w:hint="cs"/>
          <w:spacing w:val="10"/>
          <w:cs/>
          <w:lang w:bidi="te-IN"/>
        </w:rPr>
        <w:t>చేరువయ్యేందుకు</w:t>
      </w:r>
      <w:r w:rsidR="00AF5D59" w:rsidRPr="00B91AE8">
        <w:rPr>
          <w:spacing w:val="10"/>
          <w:cs/>
          <w:lang w:bidi="te-IN"/>
        </w:rPr>
        <w:t xml:space="preserve"> </w:t>
      </w:r>
      <w:r w:rsidR="00AF5D59" w:rsidRPr="00B91AE8">
        <w:rPr>
          <w:rFonts w:ascii="Gautami" w:hAnsi="Gautami" w:cs="Gautami" w:hint="cs"/>
          <w:spacing w:val="10"/>
          <w:cs/>
          <w:lang w:bidi="te-IN"/>
        </w:rPr>
        <w:t>మాత్రమే</w:t>
      </w:r>
      <w:r w:rsidR="00AF5D59" w:rsidRPr="00B91AE8">
        <w:rPr>
          <w:spacing w:val="10"/>
          <w:cs/>
          <w:lang w:bidi="te-IN"/>
        </w:rPr>
        <w:t xml:space="preserve"> </w:t>
      </w:r>
      <w:r w:rsidR="00AF5D59" w:rsidRPr="00B91AE8">
        <w:rPr>
          <w:rFonts w:ascii="Gautami" w:hAnsi="Gautami" w:cs="Gautami" w:hint="cs"/>
          <w:spacing w:val="10"/>
          <w:cs/>
          <w:lang w:bidi="te-IN"/>
        </w:rPr>
        <w:t>తాము</w:t>
      </w:r>
      <w:r w:rsidR="00AF5D59" w:rsidRPr="00B91AE8">
        <w:rPr>
          <w:spacing w:val="10"/>
          <w:cs/>
          <w:lang w:bidi="te-IN"/>
        </w:rPr>
        <w:t xml:space="preserve"> </w:t>
      </w:r>
      <w:r w:rsidR="00AF5D59" w:rsidRPr="00B91AE8">
        <w:rPr>
          <w:rFonts w:ascii="Gautami" w:hAnsi="Gautami" w:cs="Gautami" w:hint="cs"/>
          <w:spacing w:val="10"/>
          <w:cs/>
          <w:lang w:bidi="te-IN"/>
        </w:rPr>
        <w:t>ఆయనతో</w:t>
      </w:r>
      <w:r w:rsidR="00AF5D59" w:rsidRPr="00B91AE8">
        <w:rPr>
          <w:spacing w:val="10"/>
          <w:cs/>
          <w:lang w:bidi="te-IN"/>
        </w:rPr>
        <w:t xml:space="preserve"> </w:t>
      </w:r>
      <w:r w:rsidR="00AF5D59" w:rsidRPr="00B91AE8">
        <w:rPr>
          <w:rFonts w:ascii="Gautami" w:hAnsi="Gautami" w:cs="Gautami" w:hint="cs"/>
          <w:spacing w:val="10"/>
          <w:cs/>
          <w:lang w:bidi="te-IN"/>
        </w:rPr>
        <w:t>పాటు</w:t>
      </w:r>
      <w:r w:rsidR="00AF5D59" w:rsidRPr="00B91AE8">
        <w:rPr>
          <w:spacing w:val="10"/>
          <w:cs/>
          <w:lang w:bidi="te-IN"/>
        </w:rPr>
        <w:t xml:space="preserve"> </w:t>
      </w:r>
      <w:r w:rsidR="00AF5D59" w:rsidRPr="00B91AE8">
        <w:rPr>
          <w:rFonts w:ascii="Gautami" w:hAnsi="Gautami" w:cs="Gautami" w:hint="cs"/>
          <w:spacing w:val="10"/>
          <w:cs/>
          <w:lang w:bidi="te-IN"/>
        </w:rPr>
        <w:t>ఇతరులను</w:t>
      </w:r>
      <w:r w:rsidR="00AF5D59" w:rsidRPr="00B91AE8">
        <w:rPr>
          <w:spacing w:val="10"/>
          <w:cs/>
          <w:lang w:bidi="te-IN"/>
        </w:rPr>
        <w:t xml:space="preserve"> </w:t>
      </w:r>
      <w:r w:rsidR="00AF5D59" w:rsidRPr="00B91AE8">
        <w:rPr>
          <w:rFonts w:ascii="Gautami" w:hAnsi="Gautami" w:cs="Gautami" w:hint="cs"/>
          <w:spacing w:val="10"/>
          <w:cs/>
          <w:lang w:bidi="te-IN"/>
        </w:rPr>
        <w:t>వేడుకుంటున్నామని</w:t>
      </w:r>
      <w:r w:rsidR="00AF5D59" w:rsidRPr="00B91AE8">
        <w:rPr>
          <w:spacing w:val="10"/>
          <w:cs/>
          <w:lang w:bidi="te-IN"/>
        </w:rPr>
        <w:t xml:space="preserve"> </w:t>
      </w:r>
      <w:r w:rsidR="00AF5D59" w:rsidRPr="00B91AE8">
        <w:rPr>
          <w:rFonts w:ascii="Gautami" w:hAnsi="Gautami" w:cs="Gautami" w:hint="cs"/>
          <w:spacing w:val="10"/>
          <w:cs/>
          <w:lang w:bidi="te-IN"/>
        </w:rPr>
        <w:t>లేదా</w:t>
      </w:r>
      <w:r w:rsidR="00AF5D59" w:rsidRPr="00B91AE8">
        <w:rPr>
          <w:spacing w:val="10"/>
          <w:cs/>
          <w:lang w:bidi="te-IN"/>
        </w:rPr>
        <w:t xml:space="preserve"> </w:t>
      </w:r>
      <w:r w:rsidR="00AF5D59" w:rsidRPr="00B91AE8">
        <w:rPr>
          <w:rFonts w:ascii="Gautami" w:hAnsi="Gautami" w:cs="Gautami" w:hint="cs"/>
          <w:spacing w:val="10"/>
          <w:cs/>
          <w:lang w:bidi="te-IN"/>
        </w:rPr>
        <w:t>ఆరాధిస్తున్నామని</w:t>
      </w:r>
      <w:r w:rsidR="00AF5D59" w:rsidRPr="00B91AE8">
        <w:rPr>
          <w:spacing w:val="10"/>
          <w:cs/>
          <w:lang w:bidi="te-IN"/>
        </w:rPr>
        <w:t xml:space="preserve"> </w:t>
      </w:r>
      <w:r w:rsidR="00AF5D59" w:rsidRPr="00B91AE8">
        <w:rPr>
          <w:rFonts w:ascii="Gautami" w:hAnsi="Gautami" w:cs="Gautami" w:hint="cs"/>
          <w:spacing w:val="10"/>
          <w:cs/>
          <w:lang w:bidi="te-IN"/>
        </w:rPr>
        <w:t>వాదిస్తారు</w:t>
      </w:r>
      <w:r w:rsidR="00AF5D59" w:rsidRPr="00B91AE8">
        <w:rPr>
          <w:spacing w:val="10"/>
          <w:cs/>
          <w:lang w:bidi="te-IN"/>
        </w:rPr>
        <w:t xml:space="preserve">. </w:t>
      </w:r>
      <w:r w:rsidR="00AF5D59" w:rsidRPr="00B91AE8">
        <w:rPr>
          <w:rFonts w:ascii="Gautami" w:hAnsi="Gautami" w:cs="Gautami" w:hint="cs"/>
          <w:spacing w:val="10"/>
          <w:cs/>
          <w:lang w:bidi="te-IN"/>
        </w:rPr>
        <w:t>ఇస్లాం</w:t>
      </w:r>
      <w:r w:rsidR="00AF5D59" w:rsidRPr="00B91AE8">
        <w:rPr>
          <w:spacing w:val="10"/>
          <w:cs/>
          <w:lang w:bidi="te-IN"/>
        </w:rPr>
        <w:t xml:space="preserve"> </w:t>
      </w:r>
      <w:r w:rsidR="00AF5D59" w:rsidRPr="00B91AE8">
        <w:rPr>
          <w:rFonts w:ascii="Gautami" w:hAnsi="Gautami" w:cs="Gautami" w:hint="cs"/>
          <w:spacing w:val="10"/>
          <w:cs/>
          <w:lang w:bidi="te-IN"/>
        </w:rPr>
        <w:t>ధర్మంలో</w:t>
      </w:r>
      <w:r w:rsidR="00AF5D59" w:rsidRPr="00B91AE8">
        <w:rPr>
          <w:spacing w:val="10"/>
          <w:cs/>
          <w:lang w:bidi="te-IN"/>
        </w:rPr>
        <w:t xml:space="preserve">, </w:t>
      </w:r>
      <w:r w:rsidR="00AF5D59" w:rsidRPr="00B91AE8">
        <w:rPr>
          <w:rFonts w:ascii="Gautami" w:hAnsi="Gautami" w:cs="Gautami" w:hint="cs"/>
          <w:spacing w:val="10"/>
          <w:cs/>
          <w:lang w:bidi="te-IN"/>
        </w:rPr>
        <w:t>సృష్టికర్త</w:t>
      </w:r>
      <w:r w:rsidR="00AF5D59" w:rsidRPr="00B91AE8">
        <w:rPr>
          <w:spacing w:val="10"/>
          <w:cs/>
          <w:lang w:bidi="te-IN"/>
        </w:rPr>
        <w:t xml:space="preserve"> </w:t>
      </w:r>
      <w:r w:rsidR="00AF5D59" w:rsidRPr="00B91AE8">
        <w:rPr>
          <w:rFonts w:ascii="Gautami" w:hAnsi="Gautami" w:cs="Gautami" w:hint="cs"/>
          <w:spacing w:val="10"/>
          <w:cs/>
          <w:lang w:bidi="te-IN"/>
        </w:rPr>
        <w:t>మరియు</w:t>
      </w:r>
      <w:r w:rsidR="00AF5D59" w:rsidRPr="00B91AE8">
        <w:rPr>
          <w:spacing w:val="10"/>
          <w:cs/>
          <w:lang w:bidi="te-IN"/>
        </w:rPr>
        <w:t xml:space="preserve"> </w:t>
      </w:r>
      <w:r w:rsidR="00AF5D59" w:rsidRPr="00B91AE8">
        <w:rPr>
          <w:rFonts w:ascii="Gautami" w:hAnsi="Gautami" w:cs="Gautami" w:hint="cs"/>
          <w:spacing w:val="10"/>
          <w:cs/>
          <w:lang w:bidi="te-IN"/>
        </w:rPr>
        <w:t>సృష్టి</w:t>
      </w:r>
      <w:r w:rsidR="005533D3" w:rsidRPr="00B91AE8">
        <w:rPr>
          <w:rFonts w:ascii="Gautami" w:hAnsi="Gautami" w:cs="Gautami" w:hint="cs"/>
          <w:spacing w:val="10"/>
          <w:cs/>
          <w:lang w:bidi="te-IN"/>
        </w:rPr>
        <w:t>ల</w:t>
      </w:r>
      <w:r w:rsidR="00AF5D59" w:rsidRPr="00B91AE8">
        <w:rPr>
          <w:spacing w:val="10"/>
          <w:cs/>
          <w:lang w:bidi="te-IN"/>
        </w:rPr>
        <w:t xml:space="preserve"> </w:t>
      </w:r>
      <w:r w:rsidR="00AF5D59" w:rsidRPr="00B91AE8">
        <w:rPr>
          <w:rFonts w:ascii="Gautami" w:hAnsi="Gautami" w:cs="Gautami" w:hint="cs"/>
          <w:spacing w:val="10"/>
          <w:cs/>
          <w:lang w:bidi="te-IN"/>
        </w:rPr>
        <w:t>మధ్య</w:t>
      </w:r>
      <w:r w:rsidR="00AF5D59" w:rsidRPr="00B91AE8">
        <w:rPr>
          <w:spacing w:val="10"/>
          <w:cs/>
          <w:lang w:bidi="te-IN"/>
        </w:rPr>
        <w:t xml:space="preserve"> </w:t>
      </w:r>
      <w:r w:rsidR="00AF5D59" w:rsidRPr="00B91AE8">
        <w:rPr>
          <w:rFonts w:ascii="Gautami" w:hAnsi="Gautami" w:cs="Gautami" w:hint="cs"/>
          <w:spacing w:val="10"/>
          <w:cs/>
          <w:lang w:bidi="te-IN"/>
        </w:rPr>
        <w:t>నున్న</w:t>
      </w:r>
      <w:r w:rsidR="00AF5D59" w:rsidRPr="00B91AE8">
        <w:rPr>
          <w:spacing w:val="10"/>
          <w:cs/>
          <w:lang w:bidi="te-IN"/>
        </w:rPr>
        <w:t xml:space="preserve"> </w:t>
      </w:r>
      <w:r w:rsidR="005533D3" w:rsidRPr="00B91AE8">
        <w:rPr>
          <w:rFonts w:ascii="Gautami" w:hAnsi="Gautami" w:cs="Gautami" w:hint="cs"/>
          <w:spacing w:val="10"/>
          <w:cs/>
          <w:lang w:bidi="te-IN"/>
        </w:rPr>
        <w:t>వ్యత్యాసం</w:t>
      </w:r>
      <w:r w:rsidR="00AF5D59" w:rsidRPr="00B91AE8">
        <w:rPr>
          <w:spacing w:val="10"/>
          <w:cs/>
          <w:lang w:bidi="te-IN"/>
        </w:rPr>
        <w:t xml:space="preserve"> </w:t>
      </w:r>
      <w:r w:rsidR="00AF5D59" w:rsidRPr="00B91AE8">
        <w:rPr>
          <w:rFonts w:ascii="Gautami" w:hAnsi="Gautami" w:cs="Gautami" w:hint="cs"/>
          <w:spacing w:val="10"/>
          <w:cs/>
          <w:lang w:bidi="te-IN"/>
        </w:rPr>
        <w:t>గురించి</w:t>
      </w:r>
      <w:r w:rsidR="00AF5D59" w:rsidRPr="00B91AE8">
        <w:rPr>
          <w:spacing w:val="10"/>
          <w:cs/>
          <w:lang w:bidi="te-IN"/>
        </w:rPr>
        <w:t xml:space="preserve"> </w:t>
      </w:r>
      <w:r w:rsidR="00AF5D59" w:rsidRPr="00B91AE8">
        <w:rPr>
          <w:rFonts w:ascii="Gautami" w:hAnsi="Gautami" w:cs="Gautami" w:hint="cs"/>
          <w:spacing w:val="10"/>
          <w:cs/>
          <w:lang w:bidi="te-IN"/>
        </w:rPr>
        <w:t>చాలా</w:t>
      </w:r>
      <w:r w:rsidR="00AF5D59" w:rsidRPr="00B91AE8">
        <w:rPr>
          <w:spacing w:val="10"/>
          <w:cs/>
          <w:lang w:bidi="te-IN"/>
        </w:rPr>
        <w:t xml:space="preserve"> </w:t>
      </w:r>
      <w:r w:rsidR="00AF5D59" w:rsidRPr="00B91AE8">
        <w:rPr>
          <w:rFonts w:ascii="Gautami" w:hAnsi="Gautami" w:cs="Gautami" w:hint="cs"/>
          <w:spacing w:val="10"/>
          <w:cs/>
          <w:lang w:bidi="te-IN"/>
        </w:rPr>
        <w:t>స్పష్టంగా</w:t>
      </w:r>
      <w:r w:rsidR="00AF5D59" w:rsidRPr="00B91AE8">
        <w:rPr>
          <w:spacing w:val="10"/>
          <w:cs/>
          <w:lang w:bidi="te-IN"/>
        </w:rPr>
        <w:t xml:space="preserve"> </w:t>
      </w:r>
      <w:r w:rsidR="00AF5D59" w:rsidRPr="00B91AE8">
        <w:rPr>
          <w:rFonts w:ascii="Gautami" w:hAnsi="Gautami" w:cs="Gautami" w:hint="cs"/>
          <w:spacing w:val="10"/>
          <w:cs/>
          <w:lang w:bidi="te-IN"/>
        </w:rPr>
        <w:t>వివరించబడింది</w:t>
      </w:r>
      <w:r w:rsidR="005533D3" w:rsidRPr="00B91AE8">
        <w:rPr>
          <w:spacing w:val="10"/>
          <w:cs/>
          <w:lang w:bidi="te-IN"/>
        </w:rPr>
        <w:t xml:space="preserve">. </w:t>
      </w:r>
      <w:r w:rsidR="005533D3" w:rsidRPr="00B91AE8">
        <w:rPr>
          <w:rFonts w:ascii="Gautami" w:hAnsi="Gautami" w:cs="Gautami" w:hint="cs"/>
          <w:spacing w:val="10"/>
          <w:cs/>
          <w:lang w:bidi="te-IN"/>
        </w:rPr>
        <w:t>దైవత్వ</w:t>
      </w:r>
      <w:r w:rsidR="005533D3" w:rsidRPr="00B91AE8">
        <w:rPr>
          <w:spacing w:val="10"/>
          <w:cs/>
          <w:lang w:bidi="te-IN"/>
        </w:rPr>
        <w:t xml:space="preserve"> </w:t>
      </w:r>
      <w:r w:rsidR="005533D3" w:rsidRPr="00B91AE8">
        <w:rPr>
          <w:rFonts w:ascii="Gautami" w:hAnsi="Gautami" w:cs="Gautami" w:hint="cs"/>
          <w:spacing w:val="10"/>
          <w:cs/>
          <w:lang w:bidi="te-IN"/>
        </w:rPr>
        <w:t>విషయాల</w:t>
      </w:r>
      <w:r w:rsidR="00AF5D59" w:rsidRPr="00B91AE8">
        <w:rPr>
          <w:rFonts w:ascii="Gautami" w:hAnsi="Gautami" w:cs="Gautami" w:hint="cs"/>
          <w:spacing w:val="10"/>
          <w:cs/>
          <w:lang w:bidi="te-IN"/>
        </w:rPr>
        <w:t>లో</w:t>
      </w:r>
      <w:r w:rsidR="00AF5D59" w:rsidRPr="00B91AE8">
        <w:rPr>
          <w:spacing w:val="10"/>
          <w:cs/>
          <w:lang w:bidi="te-IN"/>
        </w:rPr>
        <w:t xml:space="preserve"> </w:t>
      </w:r>
      <w:r w:rsidR="00AF5D59" w:rsidRPr="00B91AE8">
        <w:rPr>
          <w:rFonts w:ascii="Gautami" w:hAnsi="Gautami" w:cs="Gautami" w:hint="cs"/>
          <w:spacing w:val="10"/>
          <w:cs/>
          <w:lang w:bidi="te-IN"/>
        </w:rPr>
        <w:t>ఎలాంటి</w:t>
      </w:r>
      <w:r w:rsidR="00AF5D59" w:rsidRPr="00B91AE8">
        <w:rPr>
          <w:spacing w:val="10"/>
          <w:cs/>
          <w:lang w:bidi="te-IN"/>
        </w:rPr>
        <w:t xml:space="preserve"> </w:t>
      </w:r>
      <w:r w:rsidR="00AF5D59" w:rsidRPr="00B91AE8">
        <w:rPr>
          <w:rFonts w:ascii="Gautami" w:hAnsi="Gautami" w:cs="Gautami" w:hint="cs"/>
          <w:spacing w:val="10"/>
          <w:cs/>
          <w:lang w:bidi="te-IN"/>
        </w:rPr>
        <w:t>అస్పష్టత</w:t>
      </w:r>
      <w:r w:rsidR="00AF5D59" w:rsidRPr="00B91AE8">
        <w:rPr>
          <w:spacing w:val="10"/>
          <w:cs/>
          <w:lang w:bidi="te-IN"/>
        </w:rPr>
        <w:t xml:space="preserve"> </w:t>
      </w:r>
      <w:r w:rsidR="00AF5D59" w:rsidRPr="00B91AE8">
        <w:rPr>
          <w:rFonts w:ascii="Gautami" w:hAnsi="Gautami" w:cs="Gautami" w:hint="cs"/>
          <w:spacing w:val="10"/>
          <w:cs/>
          <w:lang w:bidi="te-IN"/>
        </w:rPr>
        <w:t>లేక</w:t>
      </w:r>
      <w:r w:rsidR="00AF5D59" w:rsidRPr="00B91AE8">
        <w:rPr>
          <w:spacing w:val="10"/>
          <w:cs/>
          <w:lang w:bidi="te-IN"/>
        </w:rPr>
        <w:t xml:space="preserve"> </w:t>
      </w:r>
      <w:r w:rsidR="00324183" w:rsidRPr="00B91AE8">
        <w:rPr>
          <w:rFonts w:ascii="Gautami" w:hAnsi="Gautami" w:cs="Gautami" w:hint="cs"/>
          <w:spacing w:val="10"/>
          <w:cs/>
          <w:lang w:bidi="te-IN"/>
        </w:rPr>
        <w:t>రహస్యం</w:t>
      </w:r>
      <w:r w:rsidR="00324183" w:rsidRPr="00B91AE8">
        <w:rPr>
          <w:spacing w:val="10"/>
          <w:cs/>
          <w:lang w:bidi="te-IN"/>
        </w:rPr>
        <w:t xml:space="preserve"> </w:t>
      </w:r>
      <w:r w:rsidR="00AF5D59" w:rsidRPr="00B91AE8">
        <w:rPr>
          <w:rFonts w:ascii="Gautami" w:hAnsi="Gautami" w:cs="Gautami" w:hint="cs"/>
          <w:spacing w:val="10"/>
          <w:cs/>
          <w:lang w:bidi="te-IN"/>
        </w:rPr>
        <w:t>లేదు</w:t>
      </w:r>
      <w:r w:rsidR="005533D3" w:rsidRPr="00B91AE8">
        <w:rPr>
          <w:spacing w:val="10"/>
          <w:cs/>
          <w:lang w:bidi="te-IN"/>
        </w:rPr>
        <w:t xml:space="preserve">. </w:t>
      </w:r>
      <w:r w:rsidR="005533D3" w:rsidRPr="00B91AE8">
        <w:rPr>
          <w:rFonts w:ascii="Gautami" w:hAnsi="Gautami" w:cs="Gautami" w:hint="cs"/>
          <w:spacing w:val="10"/>
          <w:cs/>
          <w:lang w:bidi="te-IN"/>
        </w:rPr>
        <w:t>ఎందుకంటే</w:t>
      </w:r>
      <w:r w:rsidR="005533D3" w:rsidRPr="00B91AE8">
        <w:rPr>
          <w:spacing w:val="10"/>
          <w:cs/>
          <w:lang w:bidi="te-IN"/>
        </w:rPr>
        <w:t xml:space="preserve"> </w:t>
      </w:r>
      <w:r w:rsidR="005533D3" w:rsidRPr="00B91AE8">
        <w:rPr>
          <w:rFonts w:ascii="Gautami" w:hAnsi="Gautami" w:cs="Gautami" w:hint="cs"/>
          <w:spacing w:val="10"/>
          <w:cs/>
          <w:lang w:bidi="te-IN"/>
        </w:rPr>
        <w:t>ఇస్లాం</w:t>
      </w:r>
      <w:r w:rsidR="005533D3" w:rsidRPr="00B91AE8">
        <w:rPr>
          <w:spacing w:val="10"/>
          <w:cs/>
          <w:lang w:bidi="te-IN"/>
        </w:rPr>
        <w:t xml:space="preserve"> </w:t>
      </w:r>
      <w:r w:rsidR="005533D3" w:rsidRPr="00B91AE8">
        <w:rPr>
          <w:rFonts w:ascii="Gautami" w:hAnsi="Gautami" w:cs="Gautami" w:hint="cs"/>
          <w:spacing w:val="10"/>
          <w:cs/>
          <w:lang w:bidi="te-IN"/>
        </w:rPr>
        <w:t>ధర్మ</w:t>
      </w:r>
      <w:r w:rsidR="005533D3" w:rsidRPr="00B91AE8">
        <w:rPr>
          <w:spacing w:val="10"/>
          <w:cs/>
          <w:lang w:bidi="te-IN"/>
        </w:rPr>
        <w:t xml:space="preserve"> </w:t>
      </w:r>
      <w:r w:rsidR="005533D3" w:rsidRPr="00B91AE8">
        <w:rPr>
          <w:rFonts w:ascii="Gautami" w:hAnsi="Gautami" w:cs="Gautami" w:hint="cs"/>
          <w:spacing w:val="10"/>
          <w:cs/>
          <w:lang w:bidi="te-IN"/>
        </w:rPr>
        <w:t>బోధనల</w:t>
      </w:r>
      <w:r w:rsidR="005533D3" w:rsidRPr="00B91AE8">
        <w:rPr>
          <w:spacing w:val="10"/>
          <w:cs/>
          <w:lang w:bidi="te-IN"/>
        </w:rPr>
        <w:t xml:space="preserve"> </w:t>
      </w:r>
      <w:r w:rsidR="005533D3" w:rsidRPr="00B91AE8">
        <w:rPr>
          <w:rFonts w:ascii="Gautami" w:hAnsi="Gautami" w:cs="Gautami" w:hint="cs"/>
          <w:spacing w:val="10"/>
          <w:cs/>
          <w:lang w:bidi="te-IN"/>
        </w:rPr>
        <w:t>ప్రకారం</w:t>
      </w:r>
      <w:r w:rsidR="00A66D83" w:rsidRPr="00B91AE8">
        <w:rPr>
          <w:spacing w:val="10"/>
        </w:rPr>
        <w:t xml:space="preserve">: </w:t>
      </w:r>
      <w:r w:rsidR="00324183" w:rsidRPr="00B91AE8">
        <w:rPr>
          <w:rFonts w:ascii="Gautami" w:hAnsi="Gautami" w:cs="Gautami" w:hint="cs"/>
          <w:spacing w:val="10"/>
          <w:cs/>
          <w:lang w:bidi="te-IN"/>
        </w:rPr>
        <w:t>సృష్టించబడినది</w:t>
      </w:r>
      <w:r w:rsidR="00324183" w:rsidRPr="00B91AE8">
        <w:rPr>
          <w:spacing w:val="10"/>
          <w:cs/>
          <w:lang w:bidi="te-IN"/>
        </w:rPr>
        <w:t xml:space="preserve"> </w:t>
      </w:r>
      <w:r w:rsidR="00324183" w:rsidRPr="00B91AE8">
        <w:rPr>
          <w:rFonts w:ascii="Gautami" w:hAnsi="Gautami" w:cs="Gautami" w:hint="cs"/>
          <w:spacing w:val="10"/>
          <w:cs/>
          <w:lang w:bidi="te-IN"/>
        </w:rPr>
        <w:t>ఏదైనా</w:t>
      </w:r>
      <w:r w:rsidR="00324183" w:rsidRPr="00B91AE8">
        <w:rPr>
          <w:spacing w:val="10"/>
          <w:cs/>
          <w:lang w:bidi="te-IN"/>
        </w:rPr>
        <w:t xml:space="preserve"> </w:t>
      </w:r>
      <w:r w:rsidR="00324183" w:rsidRPr="00B91AE8">
        <w:rPr>
          <w:rFonts w:ascii="Gautami" w:hAnsi="Gautami" w:cs="Gautami" w:hint="cs"/>
          <w:spacing w:val="10"/>
          <w:cs/>
          <w:lang w:bidi="te-IN"/>
        </w:rPr>
        <w:t>సరే</w:t>
      </w:r>
      <w:r w:rsidR="00324183" w:rsidRPr="00B91AE8">
        <w:rPr>
          <w:spacing w:val="10"/>
          <w:cs/>
          <w:lang w:bidi="te-IN"/>
        </w:rPr>
        <w:t xml:space="preserve">, </w:t>
      </w:r>
      <w:r w:rsidR="00324183" w:rsidRPr="00B91AE8">
        <w:rPr>
          <w:rFonts w:ascii="Gautami" w:hAnsi="Gautami" w:cs="Gautami" w:hint="cs"/>
          <w:spacing w:val="10"/>
          <w:cs/>
          <w:lang w:bidi="te-IN"/>
        </w:rPr>
        <w:t>ఆరాధింపబడే</w:t>
      </w:r>
      <w:r w:rsidR="00324183" w:rsidRPr="00B91AE8">
        <w:rPr>
          <w:spacing w:val="10"/>
          <w:cs/>
          <w:lang w:bidi="te-IN"/>
        </w:rPr>
        <w:t xml:space="preserve"> </w:t>
      </w:r>
      <w:r w:rsidR="00324183" w:rsidRPr="00B91AE8">
        <w:rPr>
          <w:rFonts w:ascii="Gautami" w:hAnsi="Gautami" w:cs="Gautami" w:hint="cs"/>
          <w:spacing w:val="10"/>
          <w:cs/>
          <w:lang w:bidi="te-IN"/>
        </w:rPr>
        <w:t>అర్హతలు</w:t>
      </w:r>
      <w:r w:rsidR="00324183" w:rsidRPr="00B91AE8">
        <w:rPr>
          <w:spacing w:val="10"/>
          <w:cs/>
          <w:lang w:bidi="te-IN"/>
        </w:rPr>
        <w:t xml:space="preserve"> </w:t>
      </w:r>
      <w:r w:rsidR="00324183" w:rsidRPr="00B91AE8">
        <w:rPr>
          <w:rFonts w:ascii="Gautami" w:hAnsi="Gautami" w:cs="Gautami" w:hint="cs"/>
          <w:spacing w:val="10"/>
          <w:cs/>
          <w:lang w:bidi="te-IN"/>
        </w:rPr>
        <w:t>కలిగి</w:t>
      </w:r>
      <w:r w:rsidR="00324183" w:rsidRPr="00B91AE8">
        <w:rPr>
          <w:spacing w:val="10"/>
          <w:cs/>
          <w:lang w:bidi="te-IN"/>
        </w:rPr>
        <w:t xml:space="preserve"> </w:t>
      </w:r>
      <w:r w:rsidR="00324183" w:rsidRPr="00B91AE8">
        <w:rPr>
          <w:rFonts w:ascii="Gautami" w:hAnsi="Gautami" w:cs="Gautami" w:hint="cs"/>
          <w:spacing w:val="10"/>
          <w:cs/>
          <w:lang w:bidi="te-IN"/>
        </w:rPr>
        <w:t>ఉండదు</w:t>
      </w:r>
      <w:r w:rsidR="00A66D83" w:rsidRPr="00B91AE8">
        <w:rPr>
          <w:spacing w:val="10"/>
        </w:rPr>
        <w:t xml:space="preserve">; </w:t>
      </w:r>
      <w:r w:rsidR="00324183" w:rsidRPr="00B91AE8">
        <w:rPr>
          <w:rFonts w:ascii="Gautami" w:hAnsi="Gautami" w:cs="Gautami" w:hint="cs"/>
          <w:spacing w:val="10"/>
          <w:cs/>
          <w:lang w:bidi="te-IN"/>
        </w:rPr>
        <w:t>ఆరాధింపబడే</w:t>
      </w:r>
      <w:r w:rsidR="00324183" w:rsidRPr="00B91AE8">
        <w:rPr>
          <w:spacing w:val="10"/>
          <w:cs/>
          <w:lang w:bidi="te-IN"/>
        </w:rPr>
        <w:t xml:space="preserve"> </w:t>
      </w:r>
      <w:r w:rsidR="00324183" w:rsidRPr="00B91AE8">
        <w:rPr>
          <w:rFonts w:ascii="Gautami" w:hAnsi="Gautami" w:cs="Gautami" w:hint="cs"/>
          <w:spacing w:val="10"/>
          <w:cs/>
          <w:lang w:bidi="te-IN"/>
        </w:rPr>
        <w:t>అర్హతలు</w:t>
      </w:r>
      <w:r w:rsidR="00324183" w:rsidRPr="00B91AE8">
        <w:rPr>
          <w:spacing w:val="10"/>
          <w:cs/>
          <w:lang w:bidi="te-IN"/>
        </w:rPr>
        <w:t xml:space="preserve"> </w:t>
      </w:r>
      <w:r w:rsidR="00324183" w:rsidRPr="00B91AE8">
        <w:rPr>
          <w:rFonts w:ascii="Gautami" w:hAnsi="Gautami" w:cs="Gautami" w:hint="cs"/>
          <w:spacing w:val="10"/>
          <w:cs/>
          <w:lang w:bidi="te-IN"/>
        </w:rPr>
        <w:t>కేవలం</w:t>
      </w:r>
      <w:r w:rsidR="00324183" w:rsidRPr="00B91AE8">
        <w:rPr>
          <w:spacing w:val="10"/>
          <w:cs/>
          <w:lang w:bidi="te-IN"/>
        </w:rPr>
        <w:t xml:space="preserve"> </w:t>
      </w:r>
      <w:r w:rsidR="00324183" w:rsidRPr="00B91AE8">
        <w:rPr>
          <w:rFonts w:ascii="Gautami" w:hAnsi="Gautami" w:cs="Gautami" w:hint="cs"/>
          <w:spacing w:val="10"/>
          <w:cs/>
          <w:lang w:bidi="te-IN"/>
        </w:rPr>
        <w:t>సర్వలోక</w:t>
      </w:r>
      <w:r w:rsidR="00324183" w:rsidRPr="00B91AE8">
        <w:rPr>
          <w:spacing w:val="10"/>
          <w:cs/>
          <w:lang w:bidi="te-IN"/>
        </w:rPr>
        <w:t xml:space="preserve"> </w:t>
      </w:r>
      <w:r w:rsidR="00324183" w:rsidRPr="00B91AE8">
        <w:rPr>
          <w:rFonts w:ascii="Gautami" w:hAnsi="Gautami" w:cs="Gautami" w:hint="cs"/>
          <w:spacing w:val="10"/>
          <w:cs/>
          <w:lang w:bidi="te-IN"/>
        </w:rPr>
        <w:t>సృష్టికర్త</w:t>
      </w:r>
      <w:r w:rsidR="00324183" w:rsidRPr="00B91AE8">
        <w:rPr>
          <w:spacing w:val="10"/>
          <w:cs/>
          <w:lang w:bidi="te-IN"/>
        </w:rPr>
        <w:t xml:space="preserve"> </w:t>
      </w:r>
      <w:r w:rsidR="00324183" w:rsidRPr="00B91AE8">
        <w:rPr>
          <w:rFonts w:ascii="Gautami" w:hAnsi="Gautami" w:cs="Gautami" w:hint="cs"/>
          <w:spacing w:val="10"/>
          <w:cs/>
          <w:lang w:bidi="te-IN"/>
        </w:rPr>
        <w:t>అయిన</w:t>
      </w:r>
      <w:r w:rsidR="00324183" w:rsidRPr="00B91AE8">
        <w:rPr>
          <w:spacing w:val="10"/>
          <w:cs/>
          <w:lang w:bidi="te-IN"/>
        </w:rPr>
        <w:t xml:space="preserve"> </w:t>
      </w:r>
      <w:r w:rsidR="00324183" w:rsidRPr="00B91AE8">
        <w:rPr>
          <w:rFonts w:ascii="Gautami" w:hAnsi="Gautami" w:cs="Gautami" w:hint="cs"/>
          <w:spacing w:val="10"/>
          <w:cs/>
          <w:lang w:bidi="te-IN"/>
        </w:rPr>
        <w:t>అల్లాహ్</w:t>
      </w:r>
      <w:r w:rsidR="00324183" w:rsidRPr="00B91AE8">
        <w:rPr>
          <w:spacing w:val="10"/>
          <w:cs/>
          <w:lang w:bidi="te-IN"/>
        </w:rPr>
        <w:t xml:space="preserve"> </w:t>
      </w:r>
      <w:r w:rsidR="00324183" w:rsidRPr="00B91AE8">
        <w:rPr>
          <w:rFonts w:ascii="Gautami" w:hAnsi="Gautami" w:cs="Gautami" w:hint="cs"/>
          <w:spacing w:val="10"/>
          <w:cs/>
          <w:lang w:bidi="te-IN"/>
        </w:rPr>
        <w:t>మాత్రమే</w:t>
      </w:r>
      <w:r w:rsidR="00324183" w:rsidRPr="00B91AE8">
        <w:rPr>
          <w:spacing w:val="10"/>
          <w:cs/>
          <w:lang w:bidi="te-IN"/>
        </w:rPr>
        <w:t xml:space="preserve"> </w:t>
      </w:r>
      <w:r w:rsidR="00324183" w:rsidRPr="00B91AE8">
        <w:rPr>
          <w:rFonts w:ascii="Gautami" w:hAnsi="Gautami" w:cs="Gautami" w:hint="cs"/>
          <w:spacing w:val="10"/>
          <w:cs/>
          <w:lang w:bidi="te-IN"/>
        </w:rPr>
        <w:t>ఉన్నాయి</w:t>
      </w:r>
      <w:r w:rsidR="00324183" w:rsidRPr="00B91AE8">
        <w:rPr>
          <w:spacing w:val="10"/>
          <w:cs/>
          <w:lang w:bidi="te-IN"/>
        </w:rPr>
        <w:t xml:space="preserve">. </w:t>
      </w:r>
      <w:r w:rsidR="00324183" w:rsidRPr="00B91AE8">
        <w:rPr>
          <w:rFonts w:ascii="Gautami" w:hAnsi="Gautami" w:cs="Gautami" w:hint="cs"/>
          <w:spacing w:val="10"/>
          <w:cs/>
          <w:lang w:bidi="te-IN"/>
        </w:rPr>
        <w:t>సృష్టికర్త</w:t>
      </w:r>
      <w:r w:rsidR="00324183" w:rsidRPr="00B91AE8">
        <w:rPr>
          <w:spacing w:val="10"/>
          <w:cs/>
          <w:lang w:bidi="te-IN"/>
        </w:rPr>
        <w:t xml:space="preserve"> </w:t>
      </w:r>
      <w:r w:rsidR="00324183" w:rsidRPr="00B91AE8">
        <w:rPr>
          <w:rFonts w:ascii="Gautami" w:hAnsi="Gautami" w:cs="Gautami" w:hint="cs"/>
          <w:spacing w:val="10"/>
          <w:cs/>
          <w:lang w:bidi="te-IN"/>
        </w:rPr>
        <w:t>తన</w:t>
      </w:r>
      <w:r w:rsidR="00324183" w:rsidRPr="00B91AE8">
        <w:rPr>
          <w:spacing w:val="10"/>
          <w:cs/>
          <w:lang w:bidi="te-IN"/>
        </w:rPr>
        <w:t xml:space="preserve"> </w:t>
      </w:r>
      <w:r w:rsidR="00324183" w:rsidRPr="00B91AE8">
        <w:rPr>
          <w:rFonts w:ascii="Gautami" w:hAnsi="Gautami" w:cs="Gautami" w:hint="cs"/>
          <w:spacing w:val="10"/>
          <w:cs/>
          <w:lang w:bidi="te-IN"/>
        </w:rPr>
        <w:t>సృష్టిలో</w:t>
      </w:r>
      <w:r w:rsidR="00324183" w:rsidRPr="00B91AE8">
        <w:rPr>
          <w:spacing w:val="10"/>
          <w:cs/>
          <w:lang w:bidi="te-IN"/>
        </w:rPr>
        <w:t xml:space="preserve"> </w:t>
      </w:r>
      <w:r w:rsidR="00324183" w:rsidRPr="00B91AE8">
        <w:rPr>
          <w:rFonts w:ascii="Gautami" w:hAnsi="Gautami" w:cs="Gautami" w:hint="cs"/>
          <w:spacing w:val="10"/>
          <w:cs/>
          <w:lang w:bidi="te-IN"/>
        </w:rPr>
        <w:t>భాగంగా</w:t>
      </w:r>
      <w:r w:rsidR="00324183" w:rsidRPr="00B91AE8">
        <w:rPr>
          <w:spacing w:val="10"/>
          <w:cs/>
          <w:lang w:bidi="te-IN"/>
        </w:rPr>
        <w:t xml:space="preserve"> </w:t>
      </w:r>
      <w:r w:rsidR="001A32B3" w:rsidRPr="00B91AE8">
        <w:rPr>
          <w:rFonts w:ascii="Gautami" w:hAnsi="Gautami" w:cs="Gautami" w:hint="cs"/>
          <w:spacing w:val="10"/>
          <w:cs/>
          <w:lang w:bidi="te-IN"/>
        </w:rPr>
        <w:t>అవతరించా</w:t>
      </w:r>
      <w:r w:rsidR="00324183" w:rsidRPr="00B91AE8">
        <w:rPr>
          <w:rFonts w:ascii="Gautami" w:hAnsi="Gautami" w:cs="Gautami" w:hint="cs"/>
          <w:spacing w:val="10"/>
          <w:cs/>
          <w:lang w:bidi="te-IN"/>
        </w:rPr>
        <w:t>డనే</w:t>
      </w:r>
      <w:r w:rsidR="00324183" w:rsidRPr="00B91AE8">
        <w:rPr>
          <w:spacing w:val="10"/>
          <w:cs/>
          <w:lang w:bidi="te-IN"/>
        </w:rPr>
        <w:t xml:space="preserve"> </w:t>
      </w:r>
      <w:r w:rsidR="00324183" w:rsidRPr="00B91AE8">
        <w:rPr>
          <w:rFonts w:ascii="Gautami" w:hAnsi="Gautami" w:cs="Gautami" w:hint="cs"/>
          <w:spacing w:val="10"/>
          <w:cs/>
          <w:lang w:bidi="te-IN"/>
        </w:rPr>
        <w:t>తప్పుడు</w:t>
      </w:r>
      <w:r w:rsidR="00324183" w:rsidRPr="00B91AE8">
        <w:rPr>
          <w:spacing w:val="10"/>
          <w:cs/>
          <w:lang w:bidi="te-IN"/>
        </w:rPr>
        <w:t xml:space="preserve"> </w:t>
      </w:r>
      <w:r w:rsidR="00324183" w:rsidRPr="00B91AE8">
        <w:rPr>
          <w:rFonts w:ascii="Gautami" w:hAnsi="Gautami" w:cs="Gautami" w:hint="cs"/>
          <w:spacing w:val="10"/>
          <w:cs/>
          <w:lang w:bidi="te-IN"/>
        </w:rPr>
        <w:t>విశ్వాసాన్ని</w:t>
      </w:r>
      <w:r w:rsidR="00324183" w:rsidRPr="00B91AE8">
        <w:rPr>
          <w:spacing w:val="10"/>
          <w:cs/>
          <w:lang w:bidi="te-IN"/>
        </w:rPr>
        <w:t xml:space="preserve"> </w:t>
      </w:r>
      <w:r w:rsidR="00324183" w:rsidRPr="00B91AE8">
        <w:rPr>
          <w:rFonts w:ascii="Gautami" w:hAnsi="Gautami" w:cs="Gautami" w:hint="cs"/>
          <w:spacing w:val="10"/>
          <w:cs/>
          <w:lang w:bidi="te-IN"/>
        </w:rPr>
        <w:t>కొన్ని</w:t>
      </w:r>
      <w:r w:rsidR="00324183" w:rsidRPr="00B91AE8">
        <w:rPr>
          <w:spacing w:val="10"/>
          <w:cs/>
          <w:lang w:bidi="te-IN"/>
        </w:rPr>
        <w:t xml:space="preserve"> </w:t>
      </w:r>
      <w:r w:rsidR="00324183" w:rsidRPr="00B91AE8">
        <w:rPr>
          <w:rFonts w:ascii="Gautami" w:hAnsi="Gautami" w:cs="Gautami" w:hint="cs"/>
          <w:spacing w:val="10"/>
          <w:cs/>
          <w:lang w:bidi="te-IN"/>
        </w:rPr>
        <w:t>ధర్మాలు</w:t>
      </w:r>
      <w:r w:rsidR="00324183" w:rsidRPr="00B91AE8">
        <w:rPr>
          <w:spacing w:val="10"/>
          <w:cs/>
          <w:lang w:bidi="te-IN"/>
        </w:rPr>
        <w:t xml:space="preserve"> </w:t>
      </w:r>
      <w:r w:rsidR="00324183" w:rsidRPr="00B91AE8">
        <w:rPr>
          <w:rFonts w:ascii="Gautami" w:hAnsi="Gautami" w:cs="Gautami" w:hint="cs"/>
          <w:spacing w:val="10"/>
          <w:cs/>
          <w:lang w:bidi="te-IN"/>
        </w:rPr>
        <w:t>కలిగి</w:t>
      </w:r>
      <w:r w:rsidR="00324183" w:rsidRPr="00B91AE8">
        <w:rPr>
          <w:spacing w:val="10"/>
          <w:cs/>
          <w:lang w:bidi="te-IN"/>
        </w:rPr>
        <w:t xml:space="preserve"> </w:t>
      </w:r>
      <w:r w:rsidR="00324183" w:rsidRPr="00B91AE8">
        <w:rPr>
          <w:rFonts w:ascii="Gautami" w:hAnsi="Gautami" w:cs="Gautami" w:hint="cs"/>
          <w:spacing w:val="10"/>
          <w:cs/>
          <w:lang w:bidi="te-IN"/>
        </w:rPr>
        <w:t>ఉన్నాయి</w:t>
      </w:r>
      <w:r w:rsidR="00324183" w:rsidRPr="00B91AE8">
        <w:rPr>
          <w:spacing w:val="10"/>
          <w:cs/>
          <w:lang w:bidi="te-IN"/>
        </w:rPr>
        <w:t xml:space="preserve">. </w:t>
      </w:r>
      <w:r w:rsidR="00324183" w:rsidRPr="00B91AE8">
        <w:rPr>
          <w:rFonts w:ascii="Gautami" w:hAnsi="Gautami" w:cs="Gautami" w:hint="cs"/>
          <w:spacing w:val="10"/>
          <w:cs/>
          <w:lang w:bidi="te-IN"/>
        </w:rPr>
        <w:t>అది</w:t>
      </w:r>
      <w:r w:rsidR="00324183" w:rsidRPr="00B91AE8">
        <w:rPr>
          <w:spacing w:val="10"/>
          <w:cs/>
          <w:lang w:bidi="te-IN"/>
        </w:rPr>
        <w:t xml:space="preserve"> </w:t>
      </w:r>
      <w:r w:rsidR="00324183" w:rsidRPr="00B91AE8">
        <w:rPr>
          <w:spacing w:val="10"/>
        </w:rPr>
        <w:t>‘</w:t>
      </w:r>
      <w:r w:rsidR="00324183" w:rsidRPr="00B91AE8">
        <w:rPr>
          <w:rFonts w:ascii="Gautami" w:hAnsi="Gautami" w:cs="Gautami" w:hint="cs"/>
          <w:spacing w:val="10"/>
          <w:cs/>
          <w:lang w:bidi="te-IN"/>
        </w:rPr>
        <w:t>సృష్టితాలను</w:t>
      </w:r>
      <w:r w:rsidR="00324183" w:rsidRPr="00B91AE8">
        <w:rPr>
          <w:spacing w:val="10"/>
          <w:cs/>
          <w:lang w:bidi="te-IN"/>
        </w:rPr>
        <w:t xml:space="preserve"> </w:t>
      </w:r>
      <w:r w:rsidR="00324183" w:rsidRPr="00B91AE8">
        <w:rPr>
          <w:rFonts w:ascii="Gautami" w:hAnsi="Gautami" w:cs="Gautami" w:hint="cs"/>
          <w:spacing w:val="10"/>
          <w:cs/>
          <w:lang w:bidi="te-IN"/>
        </w:rPr>
        <w:t>ఆరాధించడం</w:t>
      </w:r>
      <w:r w:rsidR="00324183" w:rsidRPr="00B91AE8">
        <w:rPr>
          <w:spacing w:val="10"/>
          <w:cs/>
          <w:lang w:bidi="te-IN"/>
        </w:rPr>
        <w:t xml:space="preserve"> </w:t>
      </w:r>
      <w:r w:rsidR="00324183" w:rsidRPr="00B91AE8">
        <w:rPr>
          <w:rFonts w:ascii="Gautami" w:hAnsi="Gautami" w:cs="Gautami" w:hint="cs"/>
          <w:spacing w:val="10"/>
          <w:cs/>
          <w:lang w:bidi="te-IN"/>
        </w:rPr>
        <w:t>ద్వారా</w:t>
      </w:r>
      <w:r w:rsidR="00324183" w:rsidRPr="00B91AE8">
        <w:rPr>
          <w:spacing w:val="10"/>
          <w:cs/>
          <w:lang w:bidi="te-IN"/>
        </w:rPr>
        <w:t xml:space="preserve"> </w:t>
      </w:r>
      <w:r w:rsidR="00324183" w:rsidRPr="00B91AE8">
        <w:rPr>
          <w:rFonts w:ascii="Gautami" w:hAnsi="Gautami" w:cs="Gautami" w:hint="cs"/>
          <w:spacing w:val="10"/>
          <w:cs/>
          <w:lang w:bidi="te-IN"/>
        </w:rPr>
        <w:t>సృష్టికర్త</w:t>
      </w:r>
      <w:r w:rsidR="00324183" w:rsidRPr="00B91AE8">
        <w:rPr>
          <w:spacing w:val="10"/>
          <w:cs/>
          <w:lang w:bidi="te-IN"/>
        </w:rPr>
        <w:t xml:space="preserve"> </w:t>
      </w:r>
      <w:r w:rsidR="00324183" w:rsidRPr="00B91AE8">
        <w:rPr>
          <w:rFonts w:ascii="Gautami" w:hAnsi="Gautami" w:cs="Gautami" w:hint="cs"/>
          <w:spacing w:val="10"/>
          <w:cs/>
          <w:lang w:bidi="te-IN"/>
        </w:rPr>
        <w:t>వద్దకు</w:t>
      </w:r>
      <w:r w:rsidR="00324183" w:rsidRPr="00B91AE8">
        <w:rPr>
          <w:spacing w:val="10"/>
          <w:cs/>
          <w:lang w:bidi="te-IN"/>
        </w:rPr>
        <w:t xml:space="preserve"> </w:t>
      </w:r>
      <w:r w:rsidR="00324183" w:rsidRPr="00B91AE8">
        <w:rPr>
          <w:rFonts w:ascii="Gautami" w:hAnsi="Gautami" w:cs="Gautami" w:hint="cs"/>
          <w:spacing w:val="10"/>
          <w:cs/>
          <w:lang w:bidi="te-IN"/>
        </w:rPr>
        <w:t>చేర</w:t>
      </w:r>
      <w:r w:rsidR="00324183" w:rsidRPr="00B91AE8">
        <w:rPr>
          <w:spacing w:val="10"/>
          <w:cs/>
          <w:lang w:bidi="te-IN"/>
        </w:rPr>
        <w:t xml:space="preserve"> </w:t>
      </w:r>
      <w:r w:rsidR="00324183" w:rsidRPr="00B91AE8">
        <w:rPr>
          <w:rFonts w:ascii="Gautami" w:hAnsi="Gautami" w:cs="Gautami" w:hint="cs"/>
          <w:spacing w:val="10"/>
          <w:cs/>
          <w:lang w:bidi="te-IN"/>
        </w:rPr>
        <w:t>వచ్చని</w:t>
      </w:r>
      <w:r w:rsidR="00324183" w:rsidRPr="00B91AE8">
        <w:rPr>
          <w:spacing w:val="10"/>
          <w:lang w:bidi="te-IN"/>
        </w:rPr>
        <w:t>’</w:t>
      </w:r>
      <w:r w:rsidR="001A32B3" w:rsidRPr="00B91AE8">
        <w:rPr>
          <w:spacing w:val="10"/>
          <w:cs/>
          <w:lang w:bidi="te-IN"/>
        </w:rPr>
        <w:t xml:space="preserve"> </w:t>
      </w:r>
      <w:r w:rsidR="001A32B3" w:rsidRPr="00B91AE8">
        <w:rPr>
          <w:rFonts w:ascii="Gautami" w:hAnsi="Gautami" w:cs="Gautami" w:hint="cs"/>
          <w:spacing w:val="10"/>
          <w:cs/>
          <w:lang w:bidi="te-IN"/>
        </w:rPr>
        <w:t>ప్రజలు</w:t>
      </w:r>
      <w:r w:rsidR="001A32B3" w:rsidRPr="00B91AE8">
        <w:rPr>
          <w:spacing w:val="10"/>
          <w:cs/>
          <w:lang w:bidi="te-IN"/>
        </w:rPr>
        <w:t xml:space="preserve"> </w:t>
      </w:r>
      <w:r w:rsidR="001A32B3" w:rsidRPr="00B91AE8">
        <w:rPr>
          <w:rFonts w:ascii="Gautami" w:hAnsi="Gautami" w:cs="Gautami" w:hint="cs"/>
          <w:spacing w:val="10"/>
          <w:cs/>
          <w:lang w:bidi="te-IN"/>
        </w:rPr>
        <w:t>నమ్మేలా</w:t>
      </w:r>
      <w:r w:rsidR="001A32B3" w:rsidRPr="00B91AE8">
        <w:rPr>
          <w:spacing w:val="10"/>
          <w:cs/>
          <w:lang w:bidi="te-IN"/>
        </w:rPr>
        <w:t xml:space="preserve"> </w:t>
      </w:r>
      <w:r w:rsidR="001A32B3" w:rsidRPr="00B91AE8">
        <w:rPr>
          <w:rFonts w:ascii="Gautami" w:hAnsi="Gautami" w:cs="Gautami" w:hint="cs"/>
          <w:spacing w:val="10"/>
          <w:cs/>
          <w:lang w:bidi="te-IN"/>
        </w:rPr>
        <w:t>చేస్తున్న</w:t>
      </w:r>
      <w:r w:rsidR="00324183" w:rsidRPr="00B91AE8">
        <w:rPr>
          <w:rFonts w:ascii="Gautami" w:hAnsi="Gautami" w:cs="Gautami" w:hint="cs"/>
          <w:spacing w:val="10"/>
          <w:cs/>
          <w:lang w:bidi="te-IN"/>
        </w:rPr>
        <w:t>ది</w:t>
      </w:r>
      <w:r w:rsidR="00324183" w:rsidRPr="00B91AE8">
        <w:rPr>
          <w:spacing w:val="10"/>
          <w:cs/>
          <w:lang w:bidi="te-IN"/>
        </w:rPr>
        <w:t xml:space="preserve">. </w:t>
      </w:r>
    </w:p>
    <w:p w:rsidR="00A66D83" w:rsidRPr="00B91AE8" w:rsidRDefault="00324183" w:rsidP="00B611C7">
      <w:pPr>
        <w:pStyle w:val="NormalWeb"/>
        <w:spacing w:after="98" w:afterAutospacing="0"/>
        <w:ind w:firstLine="458"/>
        <w:jc w:val="both"/>
        <w:rPr>
          <w:spacing w:val="10"/>
        </w:rPr>
      </w:pPr>
      <w:r w:rsidRPr="00B91AE8">
        <w:rPr>
          <w:rFonts w:ascii="Gautami" w:hAnsi="Gautami" w:cs="Gautami" w:hint="cs"/>
          <w:spacing w:val="10"/>
          <w:cs/>
          <w:lang w:bidi="te-IN"/>
        </w:rPr>
        <w:t>సర్వలోక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సృష్టికర్త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అయిన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అల్లాహ్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ఏకైకుడు</w:t>
      </w:r>
      <w:r w:rsidRPr="00B91AE8">
        <w:rPr>
          <w:spacing w:val="10"/>
          <w:cs/>
          <w:lang w:bidi="te-IN"/>
        </w:rPr>
        <w:t xml:space="preserve">, </w:t>
      </w:r>
      <w:r w:rsidRPr="00B91AE8">
        <w:rPr>
          <w:rFonts w:ascii="Gautami" w:hAnsi="Gautami" w:cs="Gautami" w:hint="cs"/>
          <w:spacing w:val="10"/>
          <w:cs/>
          <w:lang w:bidi="te-IN"/>
        </w:rPr>
        <w:t>మహోన్నతుడు</w:t>
      </w:r>
      <w:r w:rsidRPr="00B91AE8">
        <w:rPr>
          <w:spacing w:val="10"/>
          <w:cs/>
          <w:lang w:bidi="te-IN"/>
        </w:rPr>
        <w:t xml:space="preserve">, </w:t>
      </w:r>
      <w:r w:rsidRPr="00B91AE8">
        <w:rPr>
          <w:rFonts w:ascii="Gautami" w:hAnsi="Gautami" w:cs="Gautami" w:hint="cs"/>
          <w:spacing w:val="10"/>
          <w:cs/>
          <w:lang w:bidi="te-IN"/>
        </w:rPr>
        <w:t>ఎవ్వరి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ఊహలకూ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అందని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వాడ</w:t>
      </w:r>
      <w:r w:rsidR="000E40AC" w:rsidRPr="00B91AE8">
        <w:rPr>
          <w:rFonts w:ascii="Gautami" w:hAnsi="Gautami" w:cs="Gautami" w:hint="cs"/>
          <w:spacing w:val="10"/>
          <w:cs/>
          <w:lang w:bidi="te-IN"/>
        </w:rPr>
        <w:t>ైనప్పటికీ</w:t>
      </w:r>
      <w:r w:rsidR="000E40AC" w:rsidRPr="00B91AE8">
        <w:rPr>
          <w:spacing w:val="10"/>
          <w:cs/>
          <w:lang w:bidi="te-IN"/>
        </w:rPr>
        <w:t xml:space="preserve">, </w:t>
      </w:r>
      <w:r w:rsidRPr="00B91AE8">
        <w:rPr>
          <w:spacing w:val="10"/>
          <w:cs/>
          <w:lang w:bidi="te-IN"/>
        </w:rPr>
        <w:t xml:space="preserve"> </w:t>
      </w:r>
      <w:r w:rsidR="000E40AC" w:rsidRPr="00B91AE8">
        <w:rPr>
          <w:rFonts w:ascii="Gautami" w:hAnsi="Gautami" w:cs="Gautami" w:hint="cs"/>
          <w:spacing w:val="10"/>
          <w:cs/>
          <w:lang w:bidi="te-IN"/>
        </w:rPr>
        <w:t>నిశ్చయంగా</w:t>
      </w:r>
      <w:r w:rsidR="000E40AC"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ఆయనకు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ఎలాంటి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భాగస్వాములు</w:t>
      </w:r>
      <w:r w:rsidRPr="00B91AE8">
        <w:rPr>
          <w:spacing w:val="10"/>
          <w:cs/>
          <w:lang w:bidi="te-IN"/>
        </w:rPr>
        <w:t xml:space="preserve">, </w:t>
      </w:r>
      <w:r w:rsidRPr="00B91AE8">
        <w:rPr>
          <w:rFonts w:ascii="Gautami" w:hAnsi="Gautami" w:cs="Gautami" w:hint="cs"/>
          <w:spacing w:val="10"/>
          <w:cs/>
          <w:lang w:bidi="te-IN"/>
        </w:rPr>
        <w:t>సహాయకులు</w:t>
      </w:r>
      <w:r w:rsidRPr="00B91AE8">
        <w:rPr>
          <w:spacing w:val="10"/>
          <w:cs/>
          <w:lang w:bidi="te-IN"/>
        </w:rPr>
        <w:t xml:space="preserve">, </w:t>
      </w:r>
      <w:r w:rsidR="001A32B3" w:rsidRPr="00B91AE8">
        <w:rPr>
          <w:rFonts w:ascii="Gautami" w:hAnsi="Gautami" w:cs="Gautami" w:hint="cs"/>
          <w:spacing w:val="10"/>
          <w:cs/>
          <w:lang w:bidi="te-IN"/>
        </w:rPr>
        <w:t>సహచరులు</w:t>
      </w:r>
      <w:r w:rsidR="001A32B3" w:rsidRPr="00B91AE8">
        <w:rPr>
          <w:spacing w:val="10"/>
          <w:cs/>
          <w:lang w:bidi="te-IN"/>
        </w:rPr>
        <w:t xml:space="preserve">, </w:t>
      </w:r>
      <w:r w:rsidR="001A32B3" w:rsidRPr="00B91AE8">
        <w:rPr>
          <w:rFonts w:ascii="Gautami" w:hAnsi="Gautami" w:cs="Gautami" w:hint="cs"/>
          <w:spacing w:val="10"/>
          <w:cs/>
          <w:lang w:bidi="te-IN"/>
        </w:rPr>
        <w:t>విరోధులు</w:t>
      </w:r>
      <w:r w:rsidR="000E40AC" w:rsidRPr="00B91AE8">
        <w:rPr>
          <w:spacing w:val="10"/>
          <w:cs/>
          <w:lang w:bidi="te-IN"/>
        </w:rPr>
        <w:t xml:space="preserve"> </w:t>
      </w:r>
      <w:r w:rsidR="000E40AC" w:rsidRPr="00B91AE8">
        <w:rPr>
          <w:rFonts w:ascii="Gautami" w:hAnsi="Gautami" w:cs="Gautami" w:hint="cs"/>
          <w:spacing w:val="10"/>
          <w:cs/>
          <w:lang w:bidi="te-IN"/>
        </w:rPr>
        <w:t>లేక</w:t>
      </w:r>
      <w:r w:rsidR="000E40AC" w:rsidRPr="00B91AE8">
        <w:rPr>
          <w:spacing w:val="10"/>
          <w:cs/>
          <w:lang w:bidi="te-IN"/>
        </w:rPr>
        <w:t xml:space="preserve"> </w:t>
      </w:r>
      <w:r w:rsidR="000E40AC" w:rsidRPr="00B91AE8">
        <w:rPr>
          <w:rFonts w:ascii="Gautami" w:hAnsi="Gautami" w:cs="Gautami" w:hint="cs"/>
          <w:spacing w:val="10"/>
          <w:cs/>
          <w:lang w:bidi="te-IN"/>
        </w:rPr>
        <w:t>సంతానం</w:t>
      </w:r>
      <w:r w:rsidR="000E40AC" w:rsidRPr="00B91AE8">
        <w:rPr>
          <w:spacing w:val="10"/>
          <w:cs/>
          <w:lang w:bidi="te-IN"/>
        </w:rPr>
        <w:t xml:space="preserve"> </w:t>
      </w:r>
      <w:r w:rsidR="000E40AC" w:rsidRPr="00B91AE8">
        <w:rPr>
          <w:rFonts w:ascii="Gautami" w:hAnsi="Gautami" w:cs="Gautami" w:hint="cs"/>
          <w:spacing w:val="10"/>
          <w:cs/>
          <w:lang w:bidi="te-IN"/>
        </w:rPr>
        <w:t>లేరని</w:t>
      </w:r>
      <w:r w:rsidR="000E40AC" w:rsidRPr="00B91AE8">
        <w:rPr>
          <w:spacing w:val="10"/>
          <w:cs/>
          <w:lang w:bidi="te-IN"/>
        </w:rPr>
        <w:t xml:space="preserve"> </w:t>
      </w:r>
      <w:r w:rsidR="000E40AC" w:rsidRPr="00B91AE8">
        <w:rPr>
          <w:rFonts w:ascii="Gautami" w:hAnsi="Gautami" w:cs="Gautami" w:hint="cs"/>
          <w:spacing w:val="10"/>
          <w:cs/>
          <w:lang w:bidi="te-IN"/>
        </w:rPr>
        <w:t>ముస్లింలు</w:t>
      </w:r>
      <w:r w:rsidR="000E40AC" w:rsidRPr="00B91AE8">
        <w:rPr>
          <w:spacing w:val="10"/>
          <w:cs/>
          <w:lang w:bidi="te-IN"/>
        </w:rPr>
        <w:t xml:space="preserve"> </w:t>
      </w:r>
      <w:r w:rsidR="000E40AC" w:rsidRPr="00B91AE8">
        <w:rPr>
          <w:rFonts w:ascii="Gautami" w:hAnsi="Gautami" w:cs="Gautami" w:hint="cs"/>
          <w:spacing w:val="10"/>
          <w:cs/>
          <w:lang w:bidi="te-IN"/>
        </w:rPr>
        <w:t>నమ్ముతారు</w:t>
      </w:r>
      <w:r w:rsidR="000E40AC" w:rsidRPr="00B91AE8">
        <w:rPr>
          <w:spacing w:val="10"/>
          <w:cs/>
          <w:lang w:bidi="te-IN"/>
        </w:rPr>
        <w:t xml:space="preserve">. </w:t>
      </w:r>
      <w:r w:rsidR="000E40AC" w:rsidRPr="00B91AE8">
        <w:rPr>
          <w:rFonts w:ascii="Gautami" w:hAnsi="Gautami" w:cs="Gautami" w:hint="cs"/>
          <w:spacing w:val="10"/>
          <w:cs/>
          <w:lang w:bidi="te-IN"/>
        </w:rPr>
        <w:t>ముస్లింల</w:t>
      </w:r>
      <w:r w:rsidR="000E40AC" w:rsidRPr="00B91AE8">
        <w:rPr>
          <w:spacing w:val="10"/>
          <w:cs/>
          <w:lang w:bidi="te-IN"/>
        </w:rPr>
        <w:t xml:space="preserve"> </w:t>
      </w:r>
      <w:r w:rsidR="000E40AC" w:rsidRPr="00B91AE8">
        <w:rPr>
          <w:rFonts w:ascii="Gautami" w:hAnsi="Gautami" w:cs="Gautami" w:hint="cs"/>
          <w:spacing w:val="10"/>
          <w:cs/>
          <w:lang w:bidi="te-IN"/>
        </w:rPr>
        <w:t>విశ్వాసం</w:t>
      </w:r>
      <w:r w:rsidR="000E40AC" w:rsidRPr="00B91AE8">
        <w:rPr>
          <w:spacing w:val="10"/>
          <w:cs/>
          <w:lang w:bidi="te-IN"/>
        </w:rPr>
        <w:t xml:space="preserve"> </w:t>
      </w:r>
      <w:r w:rsidR="000E40AC" w:rsidRPr="00B91AE8">
        <w:rPr>
          <w:rFonts w:ascii="Gautami" w:hAnsi="Gautami" w:cs="Gautami" w:hint="cs"/>
          <w:spacing w:val="10"/>
          <w:cs/>
          <w:lang w:bidi="te-IN"/>
        </w:rPr>
        <w:t>ప్రకారం</w:t>
      </w:r>
      <w:r w:rsidR="000E40AC" w:rsidRPr="00B91AE8">
        <w:rPr>
          <w:spacing w:val="10"/>
          <w:cs/>
          <w:lang w:bidi="te-IN"/>
        </w:rPr>
        <w:t xml:space="preserve">, </w:t>
      </w:r>
      <w:r w:rsidR="001A32B3" w:rsidRPr="00B91AE8">
        <w:rPr>
          <w:rFonts w:ascii="Gautami" w:hAnsi="Gautami" w:cs="Gautami" w:hint="cs"/>
          <w:spacing w:val="10"/>
          <w:cs/>
          <w:lang w:bidi="te-IN"/>
        </w:rPr>
        <w:t>శబ్దార్థ</w:t>
      </w:r>
      <w:r w:rsidR="001A32B3" w:rsidRPr="00B91AE8">
        <w:rPr>
          <w:spacing w:val="10"/>
          <w:cs/>
          <w:lang w:bidi="te-IN"/>
        </w:rPr>
        <w:t xml:space="preserve"> </w:t>
      </w:r>
      <w:r w:rsidR="001A32B3" w:rsidRPr="00B91AE8">
        <w:rPr>
          <w:rFonts w:ascii="Gautami" w:hAnsi="Gautami" w:cs="Gautami" w:hint="cs"/>
          <w:spacing w:val="10"/>
          <w:cs/>
          <w:lang w:bidi="te-IN"/>
        </w:rPr>
        <w:t>ప్రకారం</w:t>
      </w:r>
      <w:r w:rsidR="001A32B3" w:rsidRPr="00B91AE8">
        <w:rPr>
          <w:spacing w:val="10"/>
          <w:cs/>
          <w:lang w:bidi="te-IN"/>
        </w:rPr>
        <w:t xml:space="preserve">, </w:t>
      </w:r>
      <w:r w:rsidR="001A32B3" w:rsidRPr="00B91AE8">
        <w:rPr>
          <w:rFonts w:ascii="Gautami" w:hAnsi="Gautami" w:cs="Gautami" w:hint="cs"/>
          <w:spacing w:val="10"/>
          <w:cs/>
          <w:lang w:bidi="te-IN"/>
        </w:rPr>
        <w:t>ఆలోచనల</w:t>
      </w:r>
      <w:r w:rsidR="001A32B3" w:rsidRPr="00B91AE8">
        <w:rPr>
          <w:spacing w:val="10"/>
          <w:cs/>
          <w:lang w:bidi="te-IN"/>
        </w:rPr>
        <w:t xml:space="preserve"> </w:t>
      </w:r>
      <w:r w:rsidR="001A32B3" w:rsidRPr="00B91AE8">
        <w:rPr>
          <w:rFonts w:ascii="Gautami" w:hAnsi="Gautami" w:cs="Gautami" w:hint="cs"/>
          <w:spacing w:val="10"/>
          <w:cs/>
          <w:lang w:bidi="te-IN"/>
        </w:rPr>
        <w:t>రూపంగా</w:t>
      </w:r>
      <w:r w:rsidR="001A32B3" w:rsidRPr="00B91AE8">
        <w:rPr>
          <w:spacing w:val="10"/>
          <w:cs/>
          <w:lang w:bidi="te-IN"/>
        </w:rPr>
        <w:t xml:space="preserve">, </w:t>
      </w:r>
      <w:r w:rsidR="001A32B3" w:rsidRPr="00B91AE8">
        <w:rPr>
          <w:rFonts w:ascii="Gautami" w:hAnsi="Gautami" w:cs="Gautami" w:hint="cs"/>
          <w:spacing w:val="10"/>
          <w:cs/>
          <w:lang w:bidi="te-IN"/>
        </w:rPr>
        <w:t>రూపకంగా</w:t>
      </w:r>
      <w:r w:rsidR="001A32B3" w:rsidRPr="00B91AE8">
        <w:rPr>
          <w:spacing w:val="10"/>
          <w:cs/>
          <w:lang w:bidi="te-IN"/>
        </w:rPr>
        <w:t xml:space="preserve">, </w:t>
      </w:r>
      <w:r w:rsidR="001A32B3" w:rsidRPr="00B91AE8">
        <w:rPr>
          <w:rFonts w:ascii="Gautami" w:hAnsi="Gautami" w:cs="Gautami" w:hint="cs"/>
          <w:spacing w:val="10"/>
          <w:cs/>
          <w:lang w:bidi="te-IN"/>
        </w:rPr>
        <w:t>భౌతికంగా</w:t>
      </w:r>
      <w:r w:rsidR="001A32B3" w:rsidRPr="00B91AE8">
        <w:rPr>
          <w:spacing w:val="10"/>
          <w:cs/>
          <w:lang w:bidi="te-IN"/>
        </w:rPr>
        <w:t xml:space="preserve"> </w:t>
      </w:r>
      <w:r w:rsidR="001A32B3" w:rsidRPr="00B91AE8">
        <w:rPr>
          <w:rFonts w:ascii="Gautami" w:hAnsi="Gautami" w:cs="Gautami" w:hint="cs"/>
          <w:spacing w:val="10"/>
          <w:cs/>
          <w:lang w:bidi="te-IN"/>
        </w:rPr>
        <w:t>లేక</w:t>
      </w:r>
      <w:r w:rsidR="001A32B3" w:rsidRPr="00B91AE8">
        <w:rPr>
          <w:spacing w:val="10"/>
          <w:cs/>
          <w:lang w:bidi="te-IN"/>
        </w:rPr>
        <w:t xml:space="preserve"> </w:t>
      </w:r>
      <w:r w:rsidR="001A32B3" w:rsidRPr="00B91AE8">
        <w:rPr>
          <w:rFonts w:ascii="Gautami" w:hAnsi="Gautami" w:cs="Gautami" w:hint="cs"/>
          <w:spacing w:val="10"/>
          <w:cs/>
          <w:lang w:bidi="te-IN"/>
        </w:rPr>
        <w:t>అధ్యాత్మికంగా</w:t>
      </w:r>
      <w:r w:rsidR="001A32B3" w:rsidRPr="00B91AE8">
        <w:rPr>
          <w:spacing w:val="10"/>
        </w:rPr>
        <w:t xml:space="preserve"> </w:t>
      </w:r>
      <w:r w:rsidR="00B3696B" w:rsidRPr="00B91AE8">
        <w:rPr>
          <w:spacing w:val="10"/>
          <w:cs/>
          <w:lang w:bidi="te-IN"/>
        </w:rPr>
        <w:t xml:space="preserve">- </w:t>
      </w:r>
      <w:r w:rsidR="00A66D83" w:rsidRPr="00B91AE8">
        <w:rPr>
          <w:spacing w:val="10"/>
        </w:rPr>
        <w:t>“</w:t>
      </w:r>
      <w:r w:rsidR="000E40AC" w:rsidRPr="00B91AE8">
        <w:rPr>
          <w:rFonts w:ascii="Gautami" w:hAnsi="Gautami" w:cs="Gautami" w:hint="cs"/>
          <w:spacing w:val="10"/>
          <w:cs/>
          <w:lang w:bidi="te-IN"/>
        </w:rPr>
        <w:t>అల్లాహ్</w:t>
      </w:r>
      <w:r w:rsidR="000E40AC" w:rsidRPr="00B91AE8">
        <w:rPr>
          <w:spacing w:val="10"/>
          <w:cs/>
          <w:lang w:bidi="te-IN"/>
        </w:rPr>
        <w:t xml:space="preserve"> </w:t>
      </w:r>
      <w:r w:rsidR="000E40AC" w:rsidRPr="00B91AE8">
        <w:rPr>
          <w:rFonts w:ascii="Gautami" w:hAnsi="Gautami" w:cs="Gautami" w:hint="cs"/>
          <w:spacing w:val="10"/>
          <w:cs/>
          <w:lang w:bidi="te-IN"/>
        </w:rPr>
        <w:t>ఎవ్వరికీ</w:t>
      </w:r>
      <w:r w:rsidR="000E40AC" w:rsidRPr="00B91AE8">
        <w:rPr>
          <w:spacing w:val="10"/>
          <w:cs/>
          <w:lang w:bidi="te-IN"/>
        </w:rPr>
        <w:t xml:space="preserve"> </w:t>
      </w:r>
      <w:r w:rsidR="000E40AC" w:rsidRPr="00B91AE8">
        <w:rPr>
          <w:rFonts w:ascii="Gautami" w:hAnsi="Gautami" w:cs="Gautami" w:hint="cs"/>
          <w:spacing w:val="10"/>
          <w:cs/>
          <w:lang w:bidi="te-IN"/>
        </w:rPr>
        <w:t>పుట్టలేదు</w:t>
      </w:r>
      <w:r w:rsidR="000E40AC" w:rsidRPr="00B91AE8">
        <w:rPr>
          <w:spacing w:val="10"/>
          <w:cs/>
          <w:lang w:bidi="te-IN"/>
        </w:rPr>
        <w:t xml:space="preserve">, </w:t>
      </w:r>
      <w:r w:rsidR="000E40AC" w:rsidRPr="00B91AE8">
        <w:rPr>
          <w:rFonts w:ascii="Gautami" w:hAnsi="Gautami" w:cs="Gautami" w:hint="cs"/>
          <w:spacing w:val="10"/>
          <w:cs/>
          <w:lang w:bidi="te-IN"/>
        </w:rPr>
        <w:t>ఆయనకు</w:t>
      </w:r>
      <w:r w:rsidR="000E40AC" w:rsidRPr="00B91AE8">
        <w:rPr>
          <w:spacing w:val="10"/>
          <w:cs/>
          <w:lang w:bidi="te-IN"/>
        </w:rPr>
        <w:t xml:space="preserve"> </w:t>
      </w:r>
      <w:r w:rsidR="000E40AC" w:rsidRPr="00B91AE8">
        <w:rPr>
          <w:rFonts w:ascii="Gautami" w:hAnsi="Gautami" w:cs="Gautami" w:hint="cs"/>
          <w:spacing w:val="10"/>
          <w:cs/>
          <w:lang w:bidi="te-IN"/>
        </w:rPr>
        <w:t>ఎవ్వరూ</w:t>
      </w:r>
      <w:r w:rsidR="000E40AC" w:rsidRPr="00B91AE8">
        <w:rPr>
          <w:spacing w:val="10"/>
          <w:cs/>
          <w:lang w:bidi="te-IN"/>
        </w:rPr>
        <w:t xml:space="preserve"> </w:t>
      </w:r>
      <w:r w:rsidR="000E40AC" w:rsidRPr="00B91AE8">
        <w:rPr>
          <w:rFonts w:ascii="Gautami" w:hAnsi="Gautami" w:cs="Gautami" w:hint="cs"/>
          <w:spacing w:val="10"/>
          <w:cs/>
          <w:lang w:bidi="te-IN"/>
        </w:rPr>
        <w:t>పుట్టలేదు</w:t>
      </w:r>
      <w:r w:rsidR="00A66D83" w:rsidRPr="00B91AE8">
        <w:rPr>
          <w:spacing w:val="10"/>
        </w:rPr>
        <w:t xml:space="preserve">”. </w:t>
      </w:r>
      <w:r w:rsidR="000E40AC" w:rsidRPr="00B91AE8">
        <w:rPr>
          <w:rFonts w:ascii="Gautami" w:hAnsi="Gautami" w:cs="Gautami" w:hint="cs"/>
          <w:spacing w:val="10"/>
          <w:cs/>
          <w:lang w:bidi="te-IN"/>
        </w:rPr>
        <w:t>ఆయన</w:t>
      </w:r>
      <w:r w:rsidR="000E40AC" w:rsidRPr="00B91AE8">
        <w:rPr>
          <w:spacing w:val="10"/>
          <w:cs/>
          <w:lang w:bidi="te-IN"/>
        </w:rPr>
        <w:t xml:space="preserve"> </w:t>
      </w:r>
      <w:r w:rsidR="000E40AC" w:rsidRPr="00B91AE8">
        <w:rPr>
          <w:rFonts w:ascii="Gautami" w:hAnsi="Gautami" w:cs="Gautami" w:hint="cs"/>
          <w:spacing w:val="10"/>
          <w:cs/>
          <w:lang w:bidi="te-IN"/>
        </w:rPr>
        <w:t>సంపూర్ణంగా</w:t>
      </w:r>
      <w:r w:rsidR="000E40AC" w:rsidRPr="00B91AE8">
        <w:rPr>
          <w:spacing w:val="10"/>
          <w:cs/>
          <w:lang w:bidi="te-IN"/>
        </w:rPr>
        <w:t xml:space="preserve"> </w:t>
      </w:r>
      <w:r w:rsidR="000E40AC" w:rsidRPr="00B91AE8">
        <w:rPr>
          <w:rFonts w:ascii="Gautami" w:hAnsi="Gautami" w:cs="Gautami" w:hint="cs"/>
          <w:spacing w:val="10"/>
          <w:cs/>
          <w:lang w:bidi="te-IN"/>
        </w:rPr>
        <w:t>ఏకైకుడు</w:t>
      </w:r>
      <w:r w:rsidR="000E40AC" w:rsidRPr="00B91AE8">
        <w:rPr>
          <w:spacing w:val="10"/>
          <w:cs/>
          <w:lang w:bidi="te-IN"/>
        </w:rPr>
        <w:t xml:space="preserve"> </w:t>
      </w:r>
      <w:r w:rsidR="000E40AC" w:rsidRPr="00B91AE8">
        <w:rPr>
          <w:rFonts w:ascii="Gautami" w:hAnsi="Gautami" w:cs="Gautami" w:hint="cs"/>
          <w:spacing w:val="10"/>
          <w:cs/>
          <w:lang w:bidi="te-IN"/>
        </w:rPr>
        <w:t>మరియు</w:t>
      </w:r>
      <w:r w:rsidR="000E40AC" w:rsidRPr="00B91AE8">
        <w:rPr>
          <w:spacing w:val="10"/>
          <w:cs/>
          <w:lang w:bidi="te-IN"/>
        </w:rPr>
        <w:t xml:space="preserve"> </w:t>
      </w:r>
      <w:r w:rsidR="000E40AC" w:rsidRPr="00B91AE8">
        <w:rPr>
          <w:rFonts w:ascii="Gautami" w:hAnsi="Gautami" w:cs="Gautami" w:hint="cs"/>
          <w:spacing w:val="10"/>
          <w:cs/>
          <w:lang w:bidi="te-IN"/>
        </w:rPr>
        <w:t>అమరుడు</w:t>
      </w:r>
      <w:r w:rsidR="000E40AC" w:rsidRPr="00B91AE8">
        <w:rPr>
          <w:spacing w:val="10"/>
          <w:cs/>
          <w:lang w:bidi="te-IN"/>
        </w:rPr>
        <w:t xml:space="preserve">, </w:t>
      </w:r>
      <w:r w:rsidR="000E40AC" w:rsidRPr="00B91AE8">
        <w:rPr>
          <w:rFonts w:ascii="Gautami" w:hAnsi="Gautami" w:cs="Gautami" w:hint="cs"/>
          <w:spacing w:val="10"/>
          <w:cs/>
          <w:lang w:bidi="te-IN"/>
        </w:rPr>
        <w:t>నిత్యుడు</w:t>
      </w:r>
      <w:r w:rsidR="000E40AC" w:rsidRPr="00B91AE8">
        <w:rPr>
          <w:spacing w:val="10"/>
          <w:cs/>
          <w:lang w:bidi="te-IN"/>
        </w:rPr>
        <w:t xml:space="preserve">. </w:t>
      </w:r>
      <w:r w:rsidR="000E40AC" w:rsidRPr="00B91AE8">
        <w:rPr>
          <w:rFonts w:ascii="Gautami" w:hAnsi="Gautami" w:cs="Gautami" w:hint="cs"/>
          <w:spacing w:val="10"/>
          <w:cs/>
          <w:lang w:bidi="te-IN"/>
        </w:rPr>
        <w:t>ప్రతిదీ</w:t>
      </w:r>
      <w:r w:rsidR="000E40AC" w:rsidRPr="00B91AE8">
        <w:rPr>
          <w:spacing w:val="10"/>
          <w:cs/>
          <w:lang w:bidi="te-IN"/>
        </w:rPr>
        <w:t xml:space="preserve"> </w:t>
      </w:r>
      <w:r w:rsidR="000E40AC" w:rsidRPr="00B91AE8">
        <w:rPr>
          <w:rFonts w:ascii="Gautami" w:hAnsi="Gautami" w:cs="Gautami" w:hint="cs"/>
          <w:spacing w:val="10"/>
          <w:cs/>
          <w:lang w:bidi="te-IN"/>
        </w:rPr>
        <w:t>ఆయన</w:t>
      </w:r>
      <w:r w:rsidR="000E40AC" w:rsidRPr="00B91AE8">
        <w:rPr>
          <w:spacing w:val="10"/>
          <w:cs/>
          <w:lang w:bidi="te-IN"/>
        </w:rPr>
        <w:t xml:space="preserve"> </w:t>
      </w:r>
      <w:r w:rsidR="000E40AC" w:rsidRPr="00B91AE8">
        <w:rPr>
          <w:rFonts w:ascii="Gautami" w:hAnsi="Gautami" w:cs="Gautami" w:hint="cs"/>
          <w:spacing w:val="10"/>
          <w:cs/>
          <w:lang w:bidi="te-IN"/>
        </w:rPr>
        <w:t>నియంత్రణలో</w:t>
      </w:r>
      <w:r w:rsidR="000E40AC" w:rsidRPr="00B91AE8">
        <w:rPr>
          <w:spacing w:val="10"/>
          <w:cs/>
          <w:lang w:bidi="te-IN"/>
        </w:rPr>
        <w:t xml:space="preserve"> </w:t>
      </w:r>
      <w:r w:rsidR="000E40AC" w:rsidRPr="00B91AE8">
        <w:rPr>
          <w:rFonts w:ascii="Gautami" w:hAnsi="Gautami" w:cs="Gautami" w:hint="cs"/>
          <w:spacing w:val="10"/>
          <w:cs/>
          <w:lang w:bidi="te-IN"/>
        </w:rPr>
        <w:t>ఉన్నది</w:t>
      </w:r>
      <w:r w:rsidR="000E40AC" w:rsidRPr="00B91AE8">
        <w:rPr>
          <w:spacing w:val="10"/>
          <w:cs/>
          <w:lang w:bidi="te-IN"/>
        </w:rPr>
        <w:t xml:space="preserve">. </w:t>
      </w:r>
      <w:r w:rsidR="000E40AC" w:rsidRPr="00B91AE8">
        <w:rPr>
          <w:rFonts w:ascii="Gautami" w:hAnsi="Gautami" w:cs="Gautami" w:hint="cs"/>
          <w:spacing w:val="10"/>
          <w:cs/>
          <w:lang w:bidi="te-IN"/>
        </w:rPr>
        <w:t>ఆయన</w:t>
      </w:r>
      <w:r w:rsidR="000E40AC" w:rsidRPr="00B91AE8">
        <w:rPr>
          <w:spacing w:val="10"/>
          <w:cs/>
          <w:lang w:bidi="te-IN"/>
        </w:rPr>
        <w:t xml:space="preserve"> </w:t>
      </w:r>
      <w:r w:rsidR="000E40AC" w:rsidRPr="00B91AE8">
        <w:rPr>
          <w:rFonts w:ascii="Gautami" w:hAnsi="Gautami" w:cs="Gautami" w:hint="cs"/>
          <w:spacing w:val="10"/>
          <w:cs/>
          <w:lang w:bidi="te-IN"/>
        </w:rPr>
        <w:t>తన</w:t>
      </w:r>
      <w:r w:rsidR="000E40AC" w:rsidRPr="00B91AE8">
        <w:rPr>
          <w:spacing w:val="10"/>
          <w:cs/>
          <w:lang w:bidi="te-IN"/>
        </w:rPr>
        <w:t xml:space="preserve"> </w:t>
      </w:r>
      <w:r w:rsidR="000E40AC" w:rsidRPr="00B91AE8">
        <w:rPr>
          <w:rFonts w:ascii="Gautami" w:hAnsi="Gautami" w:cs="Gautami" w:hint="cs"/>
          <w:spacing w:val="10"/>
          <w:cs/>
          <w:lang w:bidi="te-IN"/>
        </w:rPr>
        <w:t>అనంతమైన</w:t>
      </w:r>
      <w:r w:rsidR="000E40AC" w:rsidRPr="00B91AE8">
        <w:rPr>
          <w:spacing w:val="10"/>
          <w:cs/>
          <w:lang w:bidi="te-IN"/>
        </w:rPr>
        <w:t xml:space="preserve"> </w:t>
      </w:r>
      <w:r w:rsidR="000E40AC" w:rsidRPr="00B91AE8">
        <w:rPr>
          <w:rFonts w:ascii="Gautami" w:hAnsi="Gautami" w:cs="Gautami" w:hint="cs"/>
          <w:spacing w:val="10"/>
          <w:cs/>
          <w:lang w:bidi="te-IN"/>
        </w:rPr>
        <w:t>కారుణ్యం</w:t>
      </w:r>
      <w:r w:rsidR="000E40AC" w:rsidRPr="00B91AE8">
        <w:rPr>
          <w:spacing w:val="10"/>
          <w:cs/>
          <w:lang w:bidi="te-IN"/>
        </w:rPr>
        <w:t xml:space="preserve"> </w:t>
      </w:r>
      <w:r w:rsidR="000E40AC" w:rsidRPr="00B91AE8">
        <w:rPr>
          <w:rFonts w:ascii="Gautami" w:hAnsi="Gautami" w:cs="Gautami" w:hint="cs"/>
          <w:spacing w:val="10"/>
          <w:cs/>
          <w:lang w:bidi="te-IN"/>
        </w:rPr>
        <w:t>మరియు</w:t>
      </w:r>
      <w:r w:rsidR="000E40AC" w:rsidRPr="00B91AE8">
        <w:rPr>
          <w:spacing w:val="10"/>
          <w:cs/>
          <w:lang w:bidi="te-IN"/>
        </w:rPr>
        <w:t xml:space="preserve"> </w:t>
      </w:r>
      <w:r w:rsidR="000E40AC" w:rsidRPr="00B91AE8">
        <w:rPr>
          <w:rFonts w:ascii="Gautami" w:hAnsi="Gautami" w:cs="Gautami" w:hint="cs"/>
          <w:spacing w:val="10"/>
          <w:cs/>
          <w:lang w:bidi="te-IN"/>
        </w:rPr>
        <w:t>మన్నింపులను</w:t>
      </w:r>
      <w:r w:rsidR="000E40AC" w:rsidRPr="00B91AE8">
        <w:rPr>
          <w:spacing w:val="10"/>
          <w:cs/>
          <w:lang w:bidi="te-IN"/>
        </w:rPr>
        <w:t xml:space="preserve"> </w:t>
      </w:r>
      <w:r w:rsidR="000E40AC" w:rsidRPr="00B91AE8">
        <w:rPr>
          <w:rFonts w:ascii="Gautami" w:hAnsi="Gautami" w:cs="Gautami" w:hint="cs"/>
          <w:spacing w:val="10"/>
          <w:cs/>
          <w:lang w:bidi="te-IN"/>
        </w:rPr>
        <w:t>తను</w:t>
      </w:r>
      <w:r w:rsidR="000E40AC" w:rsidRPr="00B91AE8">
        <w:rPr>
          <w:spacing w:val="10"/>
          <w:cs/>
          <w:lang w:bidi="te-IN"/>
        </w:rPr>
        <w:t xml:space="preserve"> </w:t>
      </w:r>
      <w:r w:rsidR="000E40AC" w:rsidRPr="00B91AE8">
        <w:rPr>
          <w:rFonts w:ascii="Gautami" w:hAnsi="Gautami" w:cs="Gautami" w:hint="cs"/>
          <w:spacing w:val="10"/>
          <w:cs/>
          <w:lang w:bidi="te-IN"/>
        </w:rPr>
        <w:t>ఎంచుకున్న</w:t>
      </w:r>
      <w:r w:rsidR="000E40AC" w:rsidRPr="00B91AE8">
        <w:rPr>
          <w:spacing w:val="10"/>
          <w:cs/>
          <w:lang w:bidi="te-IN"/>
        </w:rPr>
        <w:t xml:space="preserve"> </w:t>
      </w:r>
      <w:r w:rsidR="000E40AC" w:rsidRPr="00B91AE8">
        <w:rPr>
          <w:rFonts w:ascii="Gautami" w:hAnsi="Gautami" w:cs="Gautami" w:hint="cs"/>
          <w:spacing w:val="10"/>
          <w:cs/>
          <w:lang w:bidi="te-IN"/>
        </w:rPr>
        <w:t>వారికి</w:t>
      </w:r>
      <w:r w:rsidR="000E40AC" w:rsidRPr="00B91AE8">
        <w:rPr>
          <w:spacing w:val="10"/>
          <w:cs/>
          <w:lang w:bidi="te-IN"/>
        </w:rPr>
        <w:t xml:space="preserve"> </w:t>
      </w:r>
      <w:r w:rsidR="000E40AC" w:rsidRPr="00B91AE8">
        <w:rPr>
          <w:rFonts w:ascii="Gautami" w:hAnsi="Gautami" w:cs="Gautami" w:hint="cs"/>
          <w:spacing w:val="10"/>
          <w:cs/>
          <w:lang w:bidi="te-IN"/>
        </w:rPr>
        <w:t>ప్రసాదించే</w:t>
      </w:r>
      <w:r w:rsidR="000E40AC" w:rsidRPr="00B91AE8">
        <w:rPr>
          <w:spacing w:val="10"/>
          <w:cs/>
          <w:lang w:bidi="te-IN"/>
        </w:rPr>
        <w:t xml:space="preserve"> </w:t>
      </w:r>
      <w:r w:rsidR="000E40AC" w:rsidRPr="00B91AE8">
        <w:rPr>
          <w:rFonts w:ascii="Gautami" w:hAnsi="Gautami" w:cs="Gautami" w:hint="cs"/>
          <w:spacing w:val="10"/>
          <w:cs/>
          <w:lang w:bidi="te-IN"/>
        </w:rPr>
        <w:t>పూర్తి</w:t>
      </w:r>
      <w:r w:rsidR="000E40AC" w:rsidRPr="00B91AE8">
        <w:rPr>
          <w:spacing w:val="10"/>
          <w:cs/>
          <w:lang w:bidi="te-IN"/>
        </w:rPr>
        <w:t xml:space="preserve"> </w:t>
      </w:r>
      <w:r w:rsidR="000E40AC" w:rsidRPr="00B91AE8">
        <w:rPr>
          <w:rFonts w:ascii="Gautami" w:hAnsi="Gautami" w:cs="Gautami" w:hint="cs"/>
          <w:spacing w:val="10"/>
          <w:cs/>
          <w:lang w:bidi="te-IN"/>
        </w:rPr>
        <w:t>శక్తిసామర్ధ్యాలు</w:t>
      </w:r>
      <w:r w:rsidR="00B3696B" w:rsidRPr="00B91AE8">
        <w:rPr>
          <w:spacing w:val="10"/>
          <w:cs/>
          <w:lang w:bidi="te-IN"/>
        </w:rPr>
        <w:t xml:space="preserve">, </w:t>
      </w:r>
      <w:r w:rsidR="00B3696B" w:rsidRPr="00B91AE8">
        <w:rPr>
          <w:rFonts w:ascii="Gautami" w:hAnsi="Gautami" w:cs="Gautami" w:hint="cs"/>
          <w:spacing w:val="10"/>
          <w:cs/>
          <w:lang w:bidi="te-IN"/>
        </w:rPr>
        <w:t>నియంత్రణ</w:t>
      </w:r>
      <w:r w:rsidR="000E40AC" w:rsidRPr="00B91AE8">
        <w:rPr>
          <w:spacing w:val="10"/>
          <w:cs/>
          <w:lang w:bidi="te-IN"/>
        </w:rPr>
        <w:t xml:space="preserve"> </w:t>
      </w:r>
      <w:r w:rsidR="000E40AC" w:rsidRPr="00B91AE8">
        <w:rPr>
          <w:rFonts w:ascii="Gautami" w:hAnsi="Gautami" w:cs="Gautami" w:hint="cs"/>
          <w:spacing w:val="10"/>
          <w:cs/>
          <w:lang w:bidi="te-IN"/>
        </w:rPr>
        <w:t>కలిగి</w:t>
      </w:r>
      <w:r w:rsidR="000E40AC" w:rsidRPr="00B91AE8">
        <w:rPr>
          <w:spacing w:val="10"/>
          <w:cs/>
          <w:lang w:bidi="te-IN"/>
        </w:rPr>
        <w:t xml:space="preserve"> </w:t>
      </w:r>
      <w:r w:rsidR="000E40AC" w:rsidRPr="00B91AE8">
        <w:rPr>
          <w:rFonts w:ascii="Gautami" w:hAnsi="Gautami" w:cs="Gautami" w:hint="cs"/>
          <w:spacing w:val="10"/>
          <w:cs/>
          <w:lang w:bidi="te-IN"/>
        </w:rPr>
        <w:t>ఉన్నాడు</w:t>
      </w:r>
      <w:r w:rsidR="000E40AC" w:rsidRPr="00B91AE8">
        <w:rPr>
          <w:spacing w:val="10"/>
          <w:cs/>
          <w:lang w:bidi="te-IN"/>
        </w:rPr>
        <w:t xml:space="preserve">. </w:t>
      </w:r>
      <w:r w:rsidR="000E40AC" w:rsidRPr="00B91AE8">
        <w:rPr>
          <w:rFonts w:ascii="Gautami" w:hAnsi="Gautami" w:cs="Gautami" w:hint="cs"/>
          <w:spacing w:val="10"/>
          <w:cs/>
          <w:lang w:bidi="te-IN"/>
        </w:rPr>
        <w:t>అందువలన</w:t>
      </w:r>
      <w:r w:rsidR="000E40AC" w:rsidRPr="00B91AE8">
        <w:rPr>
          <w:spacing w:val="10"/>
          <w:cs/>
          <w:lang w:bidi="te-IN"/>
        </w:rPr>
        <w:t xml:space="preserve"> </w:t>
      </w:r>
      <w:r w:rsidR="00B3696B" w:rsidRPr="00B91AE8">
        <w:rPr>
          <w:rFonts w:ascii="Gautami" w:hAnsi="Gautami" w:cs="Gautami" w:hint="cs"/>
          <w:spacing w:val="10"/>
          <w:cs/>
          <w:lang w:bidi="te-IN"/>
        </w:rPr>
        <w:t>అల్లాహ్</w:t>
      </w:r>
      <w:r w:rsidR="00B3696B" w:rsidRPr="00B91AE8">
        <w:rPr>
          <w:spacing w:val="10"/>
          <w:cs/>
          <w:lang w:bidi="te-IN"/>
        </w:rPr>
        <w:t xml:space="preserve"> </w:t>
      </w:r>
      <w:r w:rsidR="000E40AC" w:rsidRPr="00B91AE8">
        <w:rPr>
          <w:rFonts w:ascii="Gautami" w:hAnsi="Gautami" w:cs="Gautami" w:hint="cs"/>
          <w:spacing w:val="10"/>
          <w:cs/>
          <w:lang w:bidi="te-IN"/>
        </w:rPr>
        <w:t>అత్యంత</w:t>
      </w:r>
      <w:r w:rsidR="000E40AC" w:rsidRPr="00B91AE8">
        <w:rPr>
          <w:spacing w:val="10"/>
          <w:cs/>
          <w:lang w:bidi="te-IN"/>
        </w:rPr>
        <w:t xml:space="preserve"> </w:t>
      </w:r>
      <w:r w:rsidR="000E40AC" w:rsidRPr="00B91AE8">
        <w:rPr>
          <w:rFonts w:ascii="Gautami" w:hAnsi="Gautami" w:cs="Gautami" w:hint="cs"/>
          <w:spacing w:val="10"/>
          <w:cs/>
          <w:lang w:bidi="te-IN"/>
        </w:rPr>
        <w:t>శక్తిమంతుడు</w:t>
      </w:r>
      <w:r w:rsidR="000E40AC" w:rsidRPr="00B91AE8">
        <w:rPr>
          <w:spacing w:val="10"/>
          <w:cs/>
          <w:lang w:bidi="te-IN"/>
        </w:rPr>
        <w:t xml:space="preserve"> </w:t>
      </w:r>
      <w:r w:rsidR="000E40AC" w:rsidRPr="00B91AE8">
        <w:rPr>
          <w:rFonts w:ascii="Gautami" w:hAnsi="Gautami" w:cs="Gautami" w:hint="cs"/>
          <w:spacing w:val="10"/>
          <w:cs/>
          <w:lang w:bidi="te-IN"/>
        </w:rPr>
        <w:t>మరియు</w:t>
      </w:r>
      <w:r w:rsidR="000E40AC" w:rsidRPr="00B91AE8">
        <w:rPr>
          <w:spacing w:val="10"/>
          <w:cs/>
          <w:lang w:bidi="te-IN"/>
        </w:rPr>
        <w:t xml:space="preserve"> </w:t>
      </w:r>
      <w:r w:rsidR="000E40AC" w:rsidRPr="00B91AE8">
        <w:rPr>
          <w:rFonts w:ascii="Gautami" w:hAnsi="Gautami" w:cs="Gautami" w:hint="cs"/>
          <w:spacing w:val="10"/>
          <w:cs/>
          <w:lang w:bidi="te-IN"/>
        </w:rPr>
        <w:t>అత్యంత</w:t>
      </w:r>
      <w:r w:rsidR="000E40AC" w:rsidRPr="00B91AE8">
        <w:rPr>
          <w:spacing w:val="10"/>
          <w:cs/>
          <w:lang w:bidi="te-IN"/>
        </w:rPr>
        <w:t xml:space="preserve"> </w:t>
      </w:r>
      <w:r w:rsidR="000E40AC" w:rsidRPr="00B91AE8">
        <w:rPr>
          <w:rFonts w:ascii="Gautami" w:hAnsi="Gautami" w:cs="Gautami" w:hint="cs"/>
          <w:spacing w:val="10"/>
          <w:cs/>
          <w:lang w:bidi="te-IN"/>
        </w:rPr>
        <w:t>కరుణామయుడని</w:t>
      </w:r>
      <w:r w:rsidR="000E40AC" w:rsidRPr="00B91AE8">
        <w:rPr>
          <w:spacing w:val="10"/>
          <w:cs/>
          <w:lang w:bidi="te-IN"/>
        </w:rPr>
        <w:t xml:space="preserve"> </w:t>
      </w:r>
      <w:r w:rsidR="000E40AC" w:rsidRPr="00B91AE8">
        <w:rPr>
          <w:rFonts w:ascii="Gautami" w:hAnsi="Gautami" w:cs="Gautami" w:hint="cs"/>
          <w:spacing w:val="10"/>
          <w:cs/>
          <w:lang w:bidi="te-IN"/>
        </w:rPr>
        <w:t>కూడా</w:t>
      </w:r>
      <w:r w:rsidR="000E40AC" w:rsidRPr="00B91AE8">
        <w:rPr>
          <w:spacing w:val="10"/>
          <w:cs/>
          <w:lang w:bidi="te-IN"/>
        </w:rPr>
        <w:t xml:space="preserve"> </w:t>
      </w:r>
      <w:r w:rsidR="000E40AC" w:rsidRPr="00B91AE8">
        <w:rPr>
          <w:rFonts w:ascii="Gautami" w:hAnsi="Gautami" w:cs="Gautami" w:hint="cs"/>
          <w:spacing w:val="10"/>
          <w:cs/>
          <w:lang w:bidi="te-IN"/>
        </w:rPr>
        <w:t>పిలవబడుతున్నాడు</w:t>
      </w:r>
      <w:r w:rsidR="000E40AC" w:rsidRPr="00B91AE8">
        <w:rPr>
          <w:spacing w:val="10"/>
          <w:cs/>
          <w:lang w:bidi="te-IN"/>
        </w:rPr>
        <w:t xml:space="preserve">. </w:t>
      </w:r>
      <w:r w:rsidR="000E40AC" w:rsidRPr="00B91AE8">
        <w:rPr>
          <w:rFonts w:ascii="Gautami" w:hAnsi="Gautami" w:cs="Gautami" w:hint="cs"/>
          <w:spacing w:val="10"/>
          <w:cs/>
          <w:lang w:bidi="te-IN"/>
        </w:rPr>
        <w:t>అల్లాహ్</w:t>
      </w:r>
      <w:r w:rsidR="000E40AC" w:rsidRPr="00B91AE8">
        <w:rPr>
          <w:spacing w:val="10"/>
          <w:cs/>
          <w:lang w:bidi="te-IN"/>
        </w:rPr>
        <w:t xml:space="preserve"> </w:t>
      </w:r>
      <w:r w:rsidR="000E40AC" w:rsidRPr="00B91AE8">
        <w:rPr>
          <w:rFonts w:ascii="Gautami" w:hAnsi="Gautami" w:cs="Gautami" w:hint="cs"/>
          <w:spacing w:val="10"/>
          <w:cs/>
          <w:lang w:bidi="te-IN"/>
        </w:rPr>
        <w:t>మానవుడి</w:t>
      </w:r>
      <w:r w:rsidR="000E40AC" w:rsidRPr="00B91AE8">
        <w:rPr>
          <w:spacing w:val="10"/>
          <w:cs/>
          <w:lang w:bidi="te-IN"/>
        </w:rPr>
        <w:t xml:space="preserve"> </w:t>
      </w:r>
      <w:r w:rsidR="000E40AC" w:rsidRPr="00B91AE8">
        <w:rPr>
          <w:rFonts w:ascii="Gautami" w:hAnsi="Gautami" w:cs="Gautami" w:hint="cs"/>
          <w:spacing w:val="10"/>
          <w:cs/>
          <w:lang w:bidi="te-IN"/>
        </w:rPr>
        <w:t>కోసం</w:t>
      </w:r>
      <w:r w:rsidR="000E40AC" w:rsidRPr="00B91AE8">
        <w:rPr>
          <w:spacing w:val="10"/>
          <w:cs/>
          <w:lang w:bidi="te-IN"/>
        </w:rPr>
        <w:t xml:space="preserve"> </w:t>
      </w:r>
      <w:r w:rsidR="000E40AC" w:rsidRPr="00B91AE8">
        <w:rPr>
          <w:rFonts w:ascii="Gautami" w:hAnsi="Gautami" w:cs="Gautami" w:hint="cs"/>
          <w:spacing w:val="10"/>
          <w:cs/>
          <w:lang w:bidi="te-IN"/>
        </w:rPr>
        <w:t>మొత్తం</w:t>
      </w:r>
      <w:r w:rsidR="000E40AC" w:rsidRPr="00B91AE8">
        <w:rPr>
          <w:spacing w:val="10"/>
          <w:cs/>
          <w:lang w:bidi="te-IN"/>
        </w:rPr>
        <w:t xml:space="preserve"> </w:t>
      </w:r>
      <w:r w:rsidR="000E40AC" w:rsidRPr="00B91AE8">
        <w:rPr>
          <w:rFonts w:ascii="Gautami" w:hAnsi="Gautami" w:cs="Gautami" w:hint="cs"/>
          <w:spacing w:val="10"/>
          <w:cs/>
          <w:lang w:bidi="te-IN"/>
        </w:rPr>
        <w:t>విశ్వాన్ని</w:t>
      </w:r>
      <w:r w:rsidR="000E40AC" w:rsidRPr="00B91AE8">
        <w:rPr>
          <w:spacing w:val="10"/>
          <w:cs/>
          <w:lang w:bidi="te-IN"/>
        </w:rPr>
        <w:t xml:space="preserve"> </w:t>
      </w:r>
      <w:r w:rsidR="000E40AC" w:rsidRPr="00B91AE8">
        <w:rPr>
          <w:rFonts w:ascii="Gautami" w:hAnsi="Gautami" w:cs="Gautami" w:hint="cs"/>
          <w:spacing w:val="10"/>
          <w:cs/>
          <w:lang w:bidi="te-IN"/>
        </w:rPr>
        <w:t>సృష్టించాడు</w:t>
      </w:r>
      <w:r w:rsidR="000E40AC" w:rsidRPr="00B91AE8">
        <w:rPr>
          <w:spacing w:val="10"/>
          <w:cs/>
          <w:lang w:bidi="te-IN"/>
        </w:rPr>
        <w:t xml:space="preserve">. </w:t>
      </w:r>
      <w:r w:rsidR="000E40AC" w:rsidRPr="00B91AE8">
        <w:rPr>
          <w:rFonts w:ascii="Gautami" w:hAnsi="Gautami" w:cs="Gautami" w:hint="cs"/>
          <w:spacing w:val="10"/>
          <w:cs/>
          <w:lang w:bidi="te-IN"/>
        </w:rPr>
        <w:t>ఎందుకంటే</w:t>
      </w:r>
      <w:r w:rsidR="000E40AC" w:rsidRPr="00B91AE8">
        <w:rPr>
          <w:spacing w:val="10"/>
          <w:cs/>
          <w:lang w:bidi="te-IN"/>
        </w:rPr>
        <w:t xml:space="preserve"> </w:t>
      </w:r>
      <w:r w:rsidR="000E40AC" w:rsidRPr="00B91AE8">
        <w:rPr>
          <w:rFonts w:ascii="Gautami" w:hAnsi="Gautami" w:cs="Gautami" w:hint="cs"/>
          <w:spacing w:val="10"/>
          <w:cs/>
          <w:lang w:bidi="te-IN"/>
        </w:rPr>
        <w:t>ఆయన</w:t>
      </w:r>
      <w:r w:rsidR="000E40AC" w:rsidRPr="00B91AE8">
        <w:rPr>
          <w:spacing w:val="10"/>
          <w:cs/>
          <w:lang w:bidi="te-IN"/>
        </w:rPr>
        <w:t xml:space="preserve"> </w:t>
      </w:r>
      <w:r w:rsidR="00B3696B" w:rsidRPr="00B91AE8">
        <w:rPr>
          <w:rFonts w:ascii="Gautami" w:hAnsi="Gautami" w:cs="Gautami" w:hint="cs"/>
          <w:spacing w:val="10"/>
          <w:cs/>
          <w:lang w:bidi="te-IN"/>
        </w:rPr>
        <w:t>మొత్తం</w:t>
      </w:r>
      <w:r w:rsidR="00B3696B" w:rsidRPr="00B91AE8">
        <w:rPr>
          <w:spacing w:val="10"/>
          <w:cs/>
          <w:lang w:bidi="te-IN"/>
        </w:rPr>
        <w:t xml:space="preserve"> </w:t>
      </w:r>
      <w:r w:rsidR="00B3696B" w:rsidRPr="00B91AE8">
        <w:rPr>
          <w:rFonts w:ascii="Gautami" w:hAnsi="Gautami" w:cs="Gautami" w:hint="cs"/>
          <w:spacing w:val="10"/>
          <w:cs/>
          <w:lang w:bidi="te-IN"/>
        </w:rPr>
        <w:t>మానవజాతి</w:t>
      </w:r>
      <w:r w:rsidR="00C71E63" w:rsidRPr="00B91AE8">
        <w:rPr>
          <w:spacing w:val="10"/>
          <w:cs/>
          <w:lang w:bidi="te-IN"/>
        </w:rPr>
        <w:t xml:space="preserve"> </w:t>
      </w:r>
      <w:r w:rsidR="00C71E63" w:rsidRPr="00B91AE8">
        <w:rPr>
          <w:rFonts w:ascii="Gautami" w:hAnsi="Gautami" w:cs="Gautami" w:hint="cs"/>
          <w:spacing w:val="10"/>
          <w:cs/>
          <w:lang w:bidi="te-IN"/>
        </w:rPr>
        <w:t>కొరకు</w:t>
      </w:r>
      <w:r w:rsidR="00B3696B" w:rsidRPr="00B91AE8">
        <w:rPr>
          <w:spacing w:val="10"/>
          <w:cs/>
          <w:lang w:bidi="te-IN"/>
        </w:rPr>
        <w:t xml:space="preserve"> </w:t>
      </w:r>
      <w:r w:rsidR="00B3696B" w:rsidRPr="00B91AE8">
        <w:rPr>
          <w:rFonts w:ascii="Gautami" w:hAnsi="Gautami" w:cs="Gautami" w:hint="cs"/>
          <w:spacing w:val="10"/>
          <w:cs/>
          <w:lang w:bidi="te-IN"/>
        </w:rPr>
        <w:t>అత్యు</w:t>
      </w:r>
      <w:r w:rsidR="00C71E63" w:rsidRPr="00B91AE8">
        <w:rPr>
          <w:rFonts w:ascii="Gautami" w:hAnsi="Gautami" w:cs="Gautami" w:hint="cs"/>
          <w:spacing w:val="10"/>
          <w:cs/>
          <w:lang w:bidi="te-IN"/>
        </w:rPr>
        <w:t>త్తమ</w:t>
      </w:r>
      <w:r w:rsidR="00B3696B" w:rsidRPr="00B91AE8">
        <w:rPr>
          <w:rFonts w:ascii="Gautami" w:hAnsi="Gautami" w:cs="Gautami" w:hint="cs"/>
          <w:spacing w:val="10"/>
          <w:cs/>
          <w:lang w:bidi="te-IN"/>
        </w:rPr>
        <w:t>మైన</w:t>
      </w:r>
      <w:r w:rsidR="00C71E63" w:rsidRPr="00B91AE8">
        <w:rPr>
          <w:spacing w:val="10"/>
          <w:cs/>
          <w:lang w:bidi="te-IN"/>
        </w:rPr>
        <w:t xml:space="preserve"> </w:t>
      </w:r>
      <w:r w:rsidR="00C71E63" w:rsidRPr="00B91AE8">
        <w:rPr>
          <w:rFonts w:ascii="Gautami" w:hAnsi="Gautami" w:cs="Gautami" w:hint="cs"/>
          <w:spacing w:val="10"/>
          <w:cs/>
          <w:lang w:bidi="te-IN"/>
        </w:rPr>
        <w:t>వాటినే</w:t>
      </w:r>
      <w:r w:rsidR="00C71E63" w:rsidRPr="00B91AE8">
        <w:rPr>
          <w:spacing w:val="10"/>
          <w:cs/>
          <w:lang w:bidi="te-IN"/>
        </w:rPr>
        <w:t xml:space="preserve"> </w:t>
      </w:r>
      <w:r w:rsidR="00B3696B" w:rsidRPr="00B91AE8">
        <w:rPr>
          <w:rFonts w:ascii="Gautami" w:hAnsi="Gautami" w:cs="Gautami" w:hint="cs"/>
          <w:spacing w:val="10"/>
          <w:cs/>
          <w:lang w:bidi="te-IN"/>
        </w:rPr>
        <w:t>అభిలషిస్తాడు</w:t>
      </w:r>
      <w:r w:rsidR="000E40AC" w:rsidRPr="00B91AE8">
        <w:rPr>
          <w:spacing w:val="10"/>
          <w:cs/>
          <w:lang w:bidi="te-IN"/>
        </w:rPr>
        <w:t xml:space="preserve">. </w:t>
      </w:r>
      <w:r w:rsidR="00CB35FB" w:rsidRPr="00B91AE8">
        <w:rPr>
          <w:rFonts w:ascii="Gautami" w:hAnsi="Gautami" w:cs="Gautami" w:hint="cs"/>
          <w:spacing w:val="10"/>
          <w:cs/>
          <w:lang w:bidi="te-IN"/>
        </w:rPr>
        <w:t>ముస్లింలు</w:t>
      </w:r>
      <w:r w:rsidR="00CB35FB" w:rsidRPr="00B91AE8">
        <w:rPr>
          <w:spacing w:val="10"/>
          <w:cs/>
          <w:lang w:bidi="te-IN"/>
        </w:rPr>
        <w:t xml:space="preserve"> </w:t>
      </w:r>
      <w:r w:rsidR="00C71E63" w:rsidRPr="00B91AE8">
        <w:rPr>
          <w:rFonts w:ascii="Gautami" w:hAnsi="Gautami" w:cs="Gautami" w:hint="cs"/>
          <w:spacing w:val="10"/>
          <w:cs/>
          <w:lang w:bidi="te-IN"/>
        </w:rPr>
        <w:t>విశ్వంలోని</w:t>
      </w:r>
      <w:r w:rsidR="00C71E63" w:rsidRPr="00B91AE8">
        <w:rPr>
          <w:spacing w:val="10"/>
          <w:cs/>
          <w:lang w:bidi="te-IN"/>
        </w:rPr>
        <w:t xml:space="preserve"> </w:t>
      </w:r>
      <w:r w:rsidR="00C71E63" w:rsidRPr="00B91AE8">
        <w:rPr>
          <w:rFonts w:ascii="Gautami" w:hAnsi="Gautami" w:cs="Gautami" w:hint="cs"/>
          <w:spacing w:val="10"/>
          <w:cs/>
          <w:lang w:bidi="te-IN"/>
        </w:rPr>
        <w:t>ప్రతిదాన్నీ</w:t>
      </w:r>
      <w:r w:rsidR="00C71E63" w:rsidRPr="00B91AE8">
        <w:rPr>
          <w:spacing w:val="10"/>
          <w:cs/>
          <w:lang w:bidi="te-IN"/>
        </w:rPr>
        <w:t xml:space="preserve"> </w:t>
      </w:r>
      <w:r w:rsidR="00C71E63" w:rsidRPr="00B91AE8">
        <w:rPr>
          <w:rFonts w:ascii="Gautami" w:hAnsi="Gautami" w:cs="Gautami" w:hint="cs"/>
          <w:spacing w:val="10"/>
          <w:cs/>
          <w:lang w:bidi="te-IN"/>
        </w:rPr>
        <w:t>మహోన్నతుడైన</w:t>
      </w:r>
      <w:r w:rsidR="00C71E63" w:rsidRPr="00B91AE8">
        <w:rPr>
          <w:spacing w:val="10"/>
          <w:cs/>
          <w:lang w:bidi="te-IN"/>
        </w:rPr>
        <w:t xml:space="preserve"> </w:t>
      </w:r>
      <w:r w:rsidR="00C71E63" w:rsidRPr="00B91AE8">
        <w:rPr>
          <w:rFonts w:ascii="Gautami" w:hAnsi="Gautami" w:cs="Gautami" w:hint="cs"/>
          <w:spacing w:val="10"/>
          <w:cs/>
          <w:lang w:bidi="te-IN"/>
        </w:rPr>
        <w:t>అల్లాహ్</w:t>
      </w:r>
      <w:r w:rsidR="00C71E63" w:rsidRPr="00B91AE8">
        <w:rPr>
          <w:spacing w:val="10"/>
          <w:cs/>
          <w:lang w:bidi="te-IN"/>
        </w:rPr>
        <w:t xml:space="preserve"> </w:t>
      </w:r>
      <w:r w:rsidR="00C71E63" w:rsidRPr="00B91AE8">
        <w:rPr>
          <w:rFonts w:ascii="Gautami" w:hAnsi="Gautami" w:cs="Gautami" w:hint="cs"/>
          <w:spacing w:val="10"/>
          <w:cs/>
          <w:lang w:bidi="te-IN"/>
        </w:rPr>
        <w:t>యొక్క</w:t>
      </w:r>
      <w:r w:rsidR="00C71E63" w:rsidRPr="00B91AE8">
        <w:rPr>
          <w:spacing w:val="10"/>
          <w:cs/>
          <w:lang w:bidi="te-IN"/>
        </w:rPr>
        <w:t xml:space="preserve"> </w:t>
      </w:r>
      <w:r w:rsidR="00CB35FB" w:rsidRPr="00B91AE8">
        <w:rPr>
          <w:spacing w:val="10"/>
        </w:rPr>
        <w:t>‘</w:t>
      </w:r>
      <w:r w:rsidR="00486FB8" w:rsidRPr="00B91AE8">
        <w:rPr>
          <w:rFonts w:ascii="Gautami" w:hAnsi="Gautami" w:cs="Gautami" w:hint="cs"/>
          <w:spacing w:val="10"/>
          <w:cs/>
          <w:lang w:bidi="te-IN"/>
        </w:rPr>
        <w:t>ప్రతిదీ</w:t>
      </w:r>
      <w:r w:rsidR="00486FB8" w:rsidRPr="00B91AE8">
        <w:rPr>
          <w:spacing w:val="10"/>
          <w:cs/>
          <w:lang w:bidi="te-IN"/>
        </w:rPr>
        <w:t xml:space="preserve"> </w:t>
      </w:r>
      <w:r w:rsidR="00C71E63" w:rsidRPr="00B91AE8">
        <w:rPr>
          <w:rFonts w:ascii="Gautami" w:hAnsi="Gautami" w:cs="Gautami" w:hint="cs"/>
          <w:spacing w:val="10"/>
          <w:cs/>
          <w:lang w:bidi="te-IN"/>
        </w:rPr>
        <w:t>సృష్టించే</w:t>
      </w:r>
      <w:r w:rsidR="00C71E63" w:rsidRPr="00B91AE8">
        <w:rPr>
          <w:spacing w:val="10"/>
          <w:cs/>
          <w:lang w:bidi="te-IN"/>
        </w:rPr>
        <w:t xml:space="preserve"> </w:t>
      </w:r>
      <w:r w:rsidR="00C71E63" w:rsidRPr="00B91AE8">
        <w:rPr>
          <w:rFonts w:ascii="Gautami" w:hAnsi="Gautami" w:cs="Gautami" w:hint="cs"/>
          <w:spacing w:val="10"/>
          <w:cs/>
          <w:lang w:bidi="te-IN"/>
        </w:rPr>
        <w:t>సమర్ధత</w:t>
      </w:r>
      <w:r w:rsidR="00C71E63" w:rsidRPr="00B91AE8">
        <w:rPr>
          <w:spacing w:val="10"/>
          <w:cs/>
          <w:lang w:bidi="te-IN"/>
        </w:rPr>
        <w:t xml:space="preserve"> </w:t>
      </w:r>
      <w:r w:rsidR="00C71E63" w:rsidRPr="00B91AE8">
        <w:rPr>
          <w:rFonts w:ascii="Gautami" w:hAnsi="Gautami" w:cs="Gautami" w:hint="cs"/>
          <w:spacing w:val="10"/>
          <w:cs/>
          <w:lang w:bidi="te-IN"/>
        </w:rPr>
        <w:t>మరియు</w:t>
      </w:r>
      <w:r w:rsidR="00C71E63" w:rsidRPr="00B91AE8">
        <w:rPr>
          <w:spacing w:val="10"/>
          <w:cs/>
          <w:lang w:bidi="te-IN"/>
        </w:rPr>
        <w:t xml:space="preserve"> </w:t>
      </w:r>
      <w:r w:rsidR="00B3696B" w:rsidRPr="00B91AE8">
        <w:rPr>
          <w:rFonts w:ascii="Gautami" w:hAnsi="Gautami" w:cs="Gautami" w:hint="cs"/>
          <w:spacing w:val="10"/>
          <w:cs/>
          <w:lang w:bidi="te-IN"/>
        </w:rPr>
        <w:t>కారుణ్య</w:t>
      </w:r>
      <w:r w:rsidR="00B3696B" w:rsidRPr="00B91AE8">
        <w:rPr>
          <w:spacing w:val="10"/>
          <w:lang w:bidi="te-IN"/>
        </w:rPr>
        <w:t>’</w:t>
      </w:r>
      <w:r w:rsidR="00C71E63" w:rsidRPr="00B91AE8">
        <w:rPr>
          <w:spacing w:val="10"/>
          <w:cs/>
          <w:lang w:bidi="te-IN"/>
        </w:rPr>
        <w:t xml:space="preserve"> </w:t>
      </w:r>
      <w:r w:rsidR="00C71E63" w:rsidRPr="00B91AE8">
        <w:rPr>
          <w:rFonts w:ascii="Gautami" w:hAnsi="Gautami" w:cs="Gautami" w:hint="cs"/>
          <w:spacing w:val="10"/>
          <w:cs/>
          <w:lang w:bidi="te-IN"/>
        </w:rPr>
        <w:t>చిహ్నాలుగా</w:t>
      </w:r>
      <w:r w:rsidR="00C71E63" w:rsidRPr="00B91AE8">
        <w:rPr>
          <w:spacing w:val="10"/>
          <w:cs/>
          <w:lang w:bidi="te-IN"/>
        </w:rPr>
        <w:t xml:space="preserve"> </w:t>
      </w:r>
      <w:r w:rsidR="00C71E63" w:rsidRPr="00B91AE8">
        <w:rPr>
          <w:rFonts w:ascii="Gautami" w:hAnsi="Gautami" w:cs="Gautami" w:hint="cs"/>
          <w:spacing w:val="10"/>
          <w:cs/>
          <w:lang w:bidi="te-IN"/>
        </w:rPr>
        <w:t>చూస్తారు</w:t>
      </w:r>
      <w:r w:rsidR="00C71E63" w:rsidRPr="00B91AE8">
        <w:rPr>
          <w:spacing w:val="10"/>
          <w:cs/>
          <w:lang w:bidi="te-IN"/>
        </w:rPr>
        <w:t xml:space="preserve">. </w:t>
      </w:r>
      <w:r w:rsidR="00C71E63" w:rsidRPr="00B91AE8">
        <w:rPr>
          <w:rFonts w:ascii="Gautami" w:hAnsi="Gautami" w:cs="Gautami" w:hint="cs"/>
          <w:spacing w:val="10"/>
          <w:cs/>
          <w:lang w:bidi="te-IN"/>
        </w:rPr>
        <w:t>ముస్లింలు</w:t>
      </w:r>
      <w:r w:rsidR="00C71E63" w:rsidRPr="00B91AE8">
        <w:rPr>
          <w:spacing w:val="10"/>
          <w:cs/>
          <w:lang w:bidi="te-IN"/>
        </w:rPr>
        <w:t xml:space="preserve"> </w:t>
      </w:r>
      <w:r w:rsidR="00C71E63" w:rsidRPr="00B91AE8">
        <w:rPr>
          <w:rFonts w:ascii="Gautami" w:hAnsi="Gautami" w:cs="Gautami" w:hint="cs"/>
          <w:spacing w:val="10"/>
          <w:cs/>
          <w:lang w:bidi="te-IN"/>
        </w:rPr>
        <w:t>ఇంకా</w:t>
      </w:r>
      <w:r w:rsidR="00C71E63" w:rsidRPr="00B91AE8">
        <w:rPr>
          <w:spacing w:val="10"/>
          <w:cs/>
          <w:lang w:bidi="te-IN"/>
        </w:rPr>
        <w:t xml:space="preserve">, </w:t>
      </w:r>
      <w:r w:rsidR="00C71E63" w:rsidRPr="00B91AE8">
        <w:rPr>
          <w:rFonts w:ascii="Gautami" w:hAnsi="Gautami" w:cs="Gautami" w:hint="cs"/>
          <w:spacing w:val="10"/>
          <w:cs/>
          <w:lang w:bidi="te-IN"/>
        </w:rPr>
        <w:t>అల్లాహ్</w:t>
      </w:r>
      <w:r w:rsidR="00C71E63" w:rsidRPr="00B91AE8">
        <w:rPr>
          <w:spacing w:val="10"/>
          <w:cs/>
          <w:lang w:bidi="te-IN"/>
        </w:rPr>
        <w:t xml:space="preserve"> </w:t>
      </w:r>
      <w:r w:rsidR="00C71E63" w:rsidRPr="00B91AE8">
        <w:rPr>
          <w:rFonts w:ascii="Gautami" w:hAnsi="Gautami" w:cs="Gautami" w:hint="cs"/>
          <w:spacing w:val="10"/>
          <w:cs/>
          <w:lang w:bidi="te-IN"/>
        </w:rPr>
        <w:t>యొక్క</w:t>
      </w:r>
      <w:r w:rsidR="00C71E63" w:rsidRPr="00B91AE8">
        <w:rPr>
          <w:spacing w:val="10"/>
          <w:cs/>
          <w:lang w:bidi="te-IN"/>
        </w:rPr>
        <w:t xml:space="preserve"> </w:t>
      </w:r>
      <w:r w:rsidR="00C71E63" w:rsidRPr="00B91AE8">
        <w:rPr>
          <w:rFonts w:ascii="Gautami" w:hAnsi="Gautami" w:cs="Gautami" w:hint="cs"/>
          <w:spacing w:val="10"/>
          <w:cs/>
          <w:lang w:bidi="te-IN"/>
        </w:rPr>
        <w:t>అద్వితీయాన్ని</w:t>
      </w:r>
      <w:r w:rsidR="00C71E63" w:rsidRPr="00B91AE8">
        <w:rPr>
          <w:spacing w:val="10"/>
          <w:cs/>
          <w:lang w:bidi="te-IN"/>
        </w:rPr>
        <w:t xml:space="preserve">, </w:t>
      </w:r>
      <w:r w:rsidR="00C71E63" w:rsidRPr="00B91AE8">
        <w:rPr>
          <w:rFonts w:ascii="Gautami" w:hAnsi="Gautami" w:cs="Gautami" w:hint="cs"/>
          <w:spacing w:val="10"/>
          <w:cs/>
          <w:lang w:bidi="te-IN"/>
        </w:rPr>
        <w:t>ఏకత్వాన్ని</w:t>
      </w:r>
      <w:r w:rsidR="00C71E63" w:rsidRPr="00B91AE8">
        <w:rPr>
          <w:spacing w:val="10"/>
          <w:cs/>
          <w:lang w:bidi="te-IN"/>
        </w:rPr>
        <w:t xml:space="preserve"> </w:t>
      </w:r>
      <w:r w:rsidR="00C71E63" w:rsidRPr="00B91AE8">
        <w:rPr>
          <w:rFonts w:ascii="Gautami" w:hAnsi="Gautami" w:cs="Gautami" w:hint="cs"/>
          <w:spacing w:val="10"/>
          <w:cs/>
          <w:lang w:bidi="te-IN"/>
        </w:rPr>
        <w:t>విశ్వసించడమనేది</w:t>
      </w:r>
      <w:r w:rsidR="00C71E63" w:rsidRPr="00B91AE8">
        <w:rPr>
          <w:spacing w:val="10"/>
          <w:cs/>
          <w:lang w:bidi="te-IN"/>
        </w:rPr>
        <w:t xml:space="preserve"> </w:t>
      </w:r>
      <w:r w:rsidR="00C71E63" w:rsidRPr="00B91AE8">
        <w:rPr>
          <w:rFonts w:ascii="Gautami" w:hAnsi="Gautami" w:cs="Gautami" w:hint="cs"/>
          <w:spacing w:val="10"/>
          <w:cs/>
          <w:lang w:bidi="te-IN"/>
        </w:rPr>
        <w:t>కేవలం</w:t>
      </w:r>
      <w:r w:rsidR="00C71E63" w:rsidRPr="00B91AE8">
        <w:rPr>
          <w:spacing w:val="10"/>
          <w:cs/>
          <w:lang w:bidi="te-IN"/>
        </w:rPr>
        <w:t xml:space="preserve"> </w:t>
      </w:r>
      <w:r w:rsidR="00C71E63" w:rsidRPr="00B91AE8">
        <w:rPr>
          <w:rFonts w:ascii="Gautami" w:hAnsi="Gautami" w:cs="Gautami" w:hint="cs"/>
          <w:spacing w:val="10"/>
          <w:cs/>
          <w:lang w:bidi="te-IN"/>
        </w:rPr>
        <w:t>ఒక</w:t>
      </w:r>
      <w:r w:rsidR="00C71E63" w:rsidRPr="00B91AE8">
        <w:rPr>
          <w:spacing w:val="10"/>
          <w:cs/>
          <w:lang w:bidi="te-IN"/>
        </w:rPr>
        <w:t xml:space="preserve"> </w:t>
      </w:r>
      <w:r w:rsidR="00C71E63" w:rsidRPr="00B91AE8">
        <w:rPr>
          <w:rFonts w:ascii="Gautami" w:hAnsi="Gautami" w:cs="Gautami" w:hint="cs"/>
          <w:spacing w:val="10"/>
          <w:cs/>
          <w:lang w:bidi="te-IN"/>
        </w:rPr>
        <w:t>మెటాఫిజికల్</w:t>
      </w:r>
      <w:r w:rsidR="00C71E63" w:rsidRPr="00B91AE8">
        <w:rPr>
          <w:spacing w:val="10"/>
          <w:cs/>
          <w:lang w:bidi="te-IN"/>
        </w:rPr>
        <w:t xml:space="preserve"> </w:t>
      </w:r>
      <w:r w:rsidR="00CB35FB" w:rsidRPr="00B91AE8">
        <w:rPr>
          <w:rFonts w:ascii="Gautami" w:hAnsi="Gautami" w:cs="Gautami" w:hint="cs"/>
          <w:spacing w:val="10"/>
          <w:cs/>
          <w:lang w:bidi="te-IN"/>
        </w:rPr>
        <w:t>అంటే</w:t>
      </w:r>
      <w:r w:rsidR="00CB35FB" w:rsidRPr="00B91AE8">
        <w:rPr>
          <w:spacing w:val="10"/>
          <w:cs/>
          <w:lang w:bidi="te-IN"/>
        </w:rPr>
        <w:t xml:space="preserve"> </w:t>
      </w:r>
      <w:r w:rsidR="00CB35FB" w:rsidRPr="00B91AE8">
        <w:rPr>
          <w:rFonts w:ascii="Gautami" w:hAnsi="Gautami" w:cs="Gautami" w:hint="cs"/>
          <w:spacing w:val="10"/>
          <w:cs/>
          <w:lang w:bidi="te-IN"/>
        </w:rPr>
        <w:t>అధ్యాత్మిక</w:t>
      </w:r>
      <w:r w:rsidR="00CB35FB" w:rsidRPr="00B91AE8">
        <w:rPr>
          <w:spacing w:val="10"/>
          <w:cs/>
          <w:lang w:bidi="te-IN"/>
        </w:rPr>
        <w:t xml:space="preserve"> </w:t>
      </w:r>
      <w:r w:rsidR="00C71E63" w:rsidRPr="00B91AE8">
        <w:rPr>
          <w:rFonts w:ascii="Gautami" w:hAnsi="Gautami" w:cs="Gautami" w:hint="cs"/>
          <w:spacing w:val="10"/>
          <w:cs/>
          <w:lang w:bidi="te-IN"/>
        </w:rPr>
        <w:t>భావన</w:t>
      </w:r>
      <w:r w:rsidR="00C71E63" w:rsidRPr="00B91AE8">
        <w:rPr>
          <w:spacing w:val="10"/>
          <w:cs/>
          <w:lang w:bidi="te-IN"/>
        </w:rPr>
        <w:t xml:space="preserve"> </w:t>
      </w:r>
      <w:r w:rsidR="00C71E63" w:rsidRPr="00B91AE8">
        <w:rPr>
          <w:rFonts w:ascii="Gautami" w:hAnsi="Gautami" w:cs="Gautami" w:hint="cs"/>
          <w:spacing w:val="10"/>
          <w:cs/>
          <w:lang w:bidi="te-IN"/>
        </w:rPr>
        <w:t>మాత్రమే</w:t>
      </w:r>
      <w:r w:rsidR="00C71E63" w:rsidRPr="00B91AE8">
        <w:rPr>
          <w:spacing w:val="10"/>
          <w:cs/>
          <w:lang w:bidi="te-IN"/>
        </w:rPr>
        <w:t xml:space="preserve"> </w:t>
      </w:r>
      <w:r w:rsidR="00C71E63" w:rsidRPr="00B91AE8">
        <w:rPr>
          <w:rFonts w:ascii="Gautami" w:hAnsi="Gautami" w:cs="Gautami" w:hint="cs"/>
          <w:spacing w:val="10"/>
          <w:cs/>
          <w:lang w:bidi="te-IN"/>
        </w:rPr>
        <w:lastRenderedPageBreak/>
        <w:t>కాదు</w:t>
      </w:r>
      <w:r w:rsidR="00C71E63" w:rsidRPr="00B91AE8">
        <w:rPr>
          <w:spacing w:val="10"/>
          <w:cs/>
          <w:lang w:bidi="te-IN"/>
        </w:rPr>
        <w:t xml:space="preserve">. </w:t>
      </w:r>
      <w:r w:rsidR="00C71E63" w:rsidRPr="00B91AE8">
        <w:rPr>
          <w:rFonts w:ascii="Gautami" w:hAnsi="Gautami" w:cs="Gautami" w:hint="cs"/>
          <w:spacing w:val="10"/>
          <w:cs/>
          <w:lang w:bidi="te-IN"/>
        </w:rPr>
        <w:t>అది</w:t>
      </w:r>
      <w:r w:rsidR="00C71E63" w:rsidRPr="00B91AE8">
        <w:rPr>
          <w:spacing w:val="10"/>
          <w:cs/>
          <w:lang w:bidi="te-IN"/>
        </w:rPr>
        <w:t xml:space="preserve"> </w:t>
      </w:r>
      <w:r w:rsidR="00C71E63" w:rsidRPr="00B91AE8">
        <w:rPr>
          <w:rFonts w:ascii="Gautami" w:hAnsi="Gautami" w:cs="Gautami" w:hint="cs"/>
          <w:spacing w:val="10"/>
          <w:cs/>
          <w:lang w:bidi="te-IN"/>
        </w:rPr>
        <w:t>మానవత్వం</w:t>
      </w:r>
      <w:r w:rsidR="00C71E63" w:rsidRPr="00B91AE8">
        <w:rPr>
          <w:spacing w:val="10"/>
          <w:cs/>
          <w:lang w:bidi="te-IN"/>
        </w:rPr>
        <w:t xml:space="preserve">, </w:t>
      </w:r>
      <w:r w:rsidR="00C71E63" w:rsidRPr="00B91AE8">
        <w:rPr>
          <w:rFonts w:ascii="Gautami" w:hAnsi="Gautami" w:cs="Gautami" w:hint="cs"/>
          <w:spacing w:val="10"/>
          <w:cs/>
          <w:lang w:bidi="te-IN"/>
        </w:rPr>
        <w:t>సమాజం</w:t>
      </w:r>
      <w:r w:rsidR="00C71E63" w:rsidRPr="00B91AE8">
        <w:rPr>
          <w:spacing w:val="10"/>
          <w:cs/>
          <w:lang w:bidi="te-IN"/>
        </w:rPr>
        <w:t xml:space="preserve"> </w:t>
      </w:r>
      <w:r w:rsidR="00C71E63" w:rsidRPr="00B91AE8">
        <w:rPr>
          <w:rFonts w:ascii="Gautami" w:hAnsi="Gautami" w:cs="Gautami" w:hint="cs"/>
          <w:spacing w:val="10"/>
          <w:cs/>
          <w:lang w:bidi="te-IN"/>
        </w:rPr>
        <w:t>మరియు</w:t>
      </w:r>
      <w:r w:rsidR="00C71E63" w:rsidRPr="00B91AE8">
        <w:rPr>
          <w:spacing w:val="10"/>
          <w:cs/>
          <w:lang w:bidi="te-IN"/>
        </w:rPr>
        <w:t xml:space="preserve"> </w:t>
      </w:r>
      <w:r w:rsidR="00C71E63" w:rsidRPr="00B91AE8">
        <w:rPr>
          <w:rFonts w:ascii="Gautami" w:hAnsi="Gautami" w:cs="Gautami" w:hint="cs"/>
          <w:spacing w:val="10"/>
          <w:cs/>
          <w:lang w:bidi="te-IN"/>
        </w:rPr>
        <w:t>ఆచణాత్మక</w:t>
      </w:r>
      <w:r w:rsidR="00C71E63" w:rsidRPr="00B91AE8">
        <w:rPr>
          <w:spacing w:val="10"/>
          <w:cs/>
          <w:lang w:bidi="te-IN"/>
        </w:rPr>
        <w:t xml:space="preserve"> </w:t>
      </w:r>
      <w:r w:rsidR="00C71E63" w:rsidRPr="00B91AE8">
        <w:rPr>
          <w:rFonts w:ascii="Gautami" w:hAnsi="Gautami" w:cs="Gautami" w:hint="cs"/>
          <w:spacing w:val="10"/>
          <w:cs/>
          <w:lang w:bidi="te-IN"/>
        </w:rPr>
        <w:t>జీవితపు</w:t>
      </w:r>
      <w:r w:rsidR="00C71E63" w:rsidRPr="00B91AE8">
        <w:rPr>
          <w:spacing w:val="10"/>
          <w:cs/>
          <w:lang w:bidi="te-IN"/>
        </w:rPr>
        <w:t xml:space="preserve"> </w:t>
      </w:r>
      <w:r w:rsidR="00C71E63" w:rsidRPr="00B91AE8">
        <w:rPr>
          <w:rFonts w:ascii="Gautami" w:hAnsi="Gautami" w:cs="Gautami" w:hint="cs"/>
          <w:spacing w:val="10"/>
          <w:cs/>
          <w:lang w:bidi="te-IN"/>
        </w:rPr>
        <w:t>అన్ని</w:t>
      </w:r>
      <w:r w:rsidR="00C71E63" w:rsidRPr="00B91AE8">
        <w:rPr>
          <w:spacing w:val="10"/>
          <w:cs/>
          <w:lang w:bidi="te-IN"/>
        </w:rPr>
        <w:t xml:space="preserve"> </w:t>
      </w:r>
      <w:r w:rsidR="00C71E63" w:rsidRPr="00B91AE8">
        <w:rPr>
          <w:rFonts w:ascii="Gautami" w:hAnsi="Gautami" w:cs="Gautami" w:hint="cs"/>
          <w:spacing w:val="10"/>
          <w:cs/>
          <w:lang w:bidi="te-IN"/>
        </w:rPr>
        <w:t>కోణాలపై</w:t>
      </w:r>
      <w:r w:rsidR="00C71E63" w:rsidRPr="00B91AE8">
        <w:rPr>
          <w:spacing w:val="10"/>
          <w:cs/>
          <w:lang w:bidi="te-IN"/>
        </w:rPr>
        <w:t xml:space="preserve"> </w:t>
      </w:r>
      <w:r w:rsidR="00C71E63" w:rsidRPr="00B91AE8">
        <w:rPr>
          <w:rFonts w:ascii="Gautami" w:hAnsi="Gautami" w:cs="Gautami" w:hint="cs"/>
          <w:spacing w:val="10"/>
          <w:cs/>
          <w:lang w:bidi="te-IN"/>
        </w:rPr>
        <w:t>మన</w:t>
      </w:r>
      <w:r w:rsidR="00C71E63" w:rsidRPr="00B91AE8">
        <w:rPr>
          <w:spacing w:val="10"/>
          <w:cs/>
          <w:lang w:bidi="te-IN"/>
        </w:rPr>
        <w:t xml:space="preserve"> </w:t>
      </w:r>
      <w:r w:rsidR="00C71E63" w:rsidRPr="00B91AE8">
        <w:rPr>
          <w:rFonts w:ascii="Gautami" w:hAnsi="Gautami" w:cs="Gautami" w:hint="cs"/>
          <w:spacing w:val="10"/>
          <w:cs/>
          <w:lang w:bidi="te-IN"/>
        </w:rPr>
        <w:t>దృక్పథాన్ని</w:t>
      </w:r>
      <w:r w:rsidR="00C71E63" w:rsidRPr="00B91AE8">
        <w:rPr>
          <w:spacing w:val="10"/>
          <w:cs/>
          <w:lang w:bidi="te-IN"/>
        </w:rPr>
        <w:t xml:space="preserve"> </w:t>
      </w:r>
      <w:r w:rsidR="00C71E63" w:rsidRPr="00B91AE8">
        <w:rPr>
          <w:rFonts w:ascii="Gautami" w:hAnsi="Gautami" w:cs="Gautami" w:hint="cs"/>
          <w:spacing w:val="10"/>
          <w:cs/>
          <w:lang w:bidi="te-IN"/>
        </w:rPr>
        <w:t>ప్రభావితం</w:t>
      </w:r>
      <w:r w:rsidR="00C71E63" w:rsidRPr="00B91AE8">
        <w:rPr>
          <w:spacing w:val="10"/>
          <w:cs/>
          <w:lang w:bidi="te-IN"/>
        </w:rPr>
        <w:t xml:space="preserve"> </w:t>
      </w:r>
      <w:r w:rsidR="00C71E63" w:rsidRPr="00B91AE8">
        <w:rPr>
          <w:rFonts w:ascii="Gautami" w:hAnsi="Gautami" w:cs="Gautami" w:hint="cs"/>
          <w:spacing w:val="10"/>
          <w:cs/>
          <w:lang w:bidi="te-IN"/>
        </w:rPr>
        <w:t>చేసే</w:t>
      </w:r>
      <w:r w:rsidR="00C71E63" w:rsidRPr="00B91AE8">
        <w:rPr>
          <w:spacing w:val="10"/>
          <w:cs/>
          <w:lang w:bidi="te-IN"/>
        </w:rPr>
        <w:t xml:space="preserve"> </w:t>
      </w:r>
      <w:r w:rsidR="00C71E63" w:rsidRPr="00B91AE8">
        <w:rPr>
          <w:rFonts w:ascii="Gautami" w:hAnsi="Gautami" w:cs="Gautami" w:hint="cs"/>
          <w:spacing w:val="10"/>
          <w:cs/>
          <w:lang w:bidi="te-IN"/>
        </w:rPr>
        <w:t>ఒక</w:t>
      </w:r>
      <w:r w:rsidR="00C71E63" w:rsidRPr="00B91AE8">
        <w:rPr>
          <w:spacing w:val="10"/>
          <w:cs/>
          <w:lang w:bidi="te-IN"/>
        </w:rPr>
        <w:t xml:space="preserve"> </w:t>
      </w:r>
      <w:r w:rsidR="00C71E63" w:rsidRPr="00B91AE8">
        <w:rPr>
          <w:rFonts w:ascii="Gautami" w:hAnsi="Gautami" w:cs="Gautami" w:hint="cs"/>
          <w:spacing w:val="10"/>
          <w:cs/>
          <w:lang w:bidi="te-IN"/>
        </w:rPr>
        <w:t>చైతన్యవంతమైన</w:t>
      </w:r>
      <w:r w:rsidR="00C71E63" w:rsidRPr="00B91AE8">
        <w:rPr>
          <w:spacing w:val="10"/>
          <w:cs/>
          <w:lang w:bidi="te-IN"/>
        </w:rPr>
        <w:t xml:space="preserve"> </w:t>
      </w:r>
      <w:r w:rsidR="00C71E63" w:rsidRPr="00B91AE8">
        <w:rPr>
          <w:rFonts w:ascii="Gautami" w:hAnsi="Gautami" w:cs="Gautami" w:hint="cs"/>
          <w:spacing w:val="10"/>
          <w:cs/>
          <w:lang w:bidi="te-IN"/>
        </w:rPr>
        <w:t>నమ్మకం</w:t>
      </w:r>
      <w:r w:rsidR="00C71E63" w:rsidRPr="00B91AE8">
        <w:rPr>
          <w:spacing w:val="10"/>
          <w:cs/>
          <w:lang w:bidi="te-IN"/>
        </w:rPr>
        <w:t xml:space="preserve">. </w:t>
      </w:r>
      <w:r w:rsidR="00C71E63" w:rsidRPr="00B91AE8">
        <w:rPr>
          <w:rFonts w:ascii="Gautami" w:hAnsi="Gautami" w:cs="Gautami" w:hint="cs"/>
          <w:spacing w:val="10"/>
          <w:cs/>
          <w:lang w:bidi="te-IN"/>
        </w:rPr>
        <w:t>కాబట్టి</w:t>
      </w:r>
      <w:r w:rsidR="00C71E63" w:rsidRPr="00B91AE8">
        <w:rPr>
          <w:spacing w:val="10"/>
          <w:cs/>
          <w:lang w:bidi="te-IN"/>
        </w:rPr>
        <w:t xml:space="preserve"> </w:t>
      </w:r>
      <w:r w:rsidR="00C71E63" w:rsidRPr="00B91AE8">
        <w:rPr>
          <w:rFonts w:ascii="Gautami" w:hAnsi="Gautami" w:cs="Gautami" w:hint="cs"/>
          <w:spacing w:val="10"/>
          <w:cs/>
          <w:lang w:bidi="te-IN"/>
        </w:rPr>
        <w:t>అల్లాహ్</w:t>
      </w:r>
      <w:r w:rsidR="00C71E63" w:rsidRPr="00B91AE8">
        <w:rPr>
          <w:spacing w:val="10"/>
          <w:cs/>
          <w:lang w:bidi="te-IN"/>
        </w:rPr>
        <w:t xml:space="preserve"> </w:t>
      </w:r>
      <w:r w:rsidR="00C71E63" w:rsidRPr="00B91AE8">
        <w:rPr>
          <w:rFonts w:ascii="Gautami" w:hAnsi="Gautami" w:cs="Gautami" w:hint="cs"/>
          <w:spacing w:val="10"/>
          <w:cs/>
          <w:lang w:bidi="te-IN"/>
        </w:rPr>
        <w:t>ఏకత్వాన్ని</w:t>
      </w:r>
      <w:r w:rsidR="00C71E63" w:rsidRPr="00B91AE8">
        <w:rPr>
          <w:spacing w:val="10"/>
          <w:cs/>
          <w:lang w:bidi="te-IN"/>
        </w:rPr>
        <w:t xml:space="preserve"> </w:t>
      </w:r>
      <w:r w:rsidR="00C71E63" w:rsidRPr="00B91AE8">
        <w:rPr>
          <w:rFonts w:ascii="Gautami" w:hAnsi="Gautami" w:cs="Gautami" w:hint="cs"/>
          <w:spacing w:val="10"/>
          <w:cs/>
          <w:lang w:bidi="te-IN"/>
        </w:rPr>
        <w:t>విశ్వసించడ</w:t>
      </w:r>
      <w:r w:rsidR="00633454" w:rsidRPr="00B91AE8">
        <w:rPr>
          <w:rFonts w:ascii="Gautami" w:hAnsi="Gautami" w:cs="Gautami" w:hint="cs"/>
          <w:spacing w:val="10"/>
          <w:cs/>
          <w:lang w:bidi="te-IN"/>
        </w:rPr>
        <w:t>ం</w:t>
      </w:r>
      <w:r w:rsidR="00633454" w:rsidRPr="00B91AE8">
        <w:rPr>
          <w:spacing w:val="10"/>
          <w:cs/>
          <w:lang w:bidi="te-IN"/>
        </w:rPr>
        <w:t xml:space="preserve"> </w:t>
      </w:r>
      <w:r w:rsidR="00633454" w:rsidRPr="00B91AE8">
        <w:rPr>
          <w:rFonts w:ascii="Gautami" w:hAnsi="Gautami" w:cs="Gautami" w:hint="cs"/>
          <w:spacing w:val="10"/>
          <w:cs/>
          <w:lang w:bidi="te-IN"/>
        </w:rPr>
        <w:t>యొక్క</w:t>
      </w:r>
      <w:r w:rsidR="00633454" w:rsidRPr="00B91AE8">
        <w:rPr>
          <w:spacing w:val="10"/>
          <w:cs/>
          <w:lang w:bidi="te-IN"/>
        </w:rPr>
        <w:t xml:space="preserve"> </w:t>
      </w:r>
      <w:r w:rsidR="000B23EC" w:rsidRPr="00B91AE8">
        <w:rPr>
          <w:rFonts w:ascii="Gautami" w:hAnsi="Gautami" w:cs="Gautami" w:hint="cs"/>
          <w:spacing w:val="10"/>
          <w:cs/>
          <w:lang w:bidi="te-IN"/>
        </w:rPr>
        <w:t>హేతుబద్ధమైన</w:t>
      </w:r>
      <w:r w:rsidR="00CB35FB" w:rsidRPr="00B91AE8">
        <w:rPr>
          <w:spacing w:val="10"/>
          <w:cs/>
          <w:lang w:bidi="te-IN"/>
        </w:rPr>
        <w:t xml:space="preserve"> </w:t>
      </w:r>
      <w:r w:rsidR="00CB35FB" w:rsidRPr="00B91AE8">
        <w:rPr>
          <w:rFonts w:ascii="Gautami" w:hAnsi="Gautami" w:cs="Gautami" w:hint="cs"/>
          <w:spacing w:val="10"/>
          <w:cs/>
          <w:lang w:bidi="te-IN"/>
        </w:rPr>
        <w:t>ఒక</w:t>
      </w:r>
      <w:r w:rsidR="000B23EC" w:rsidRPr="00B91AE8">
        <w:rPr>
          <w:spacing w:val="10"/>
          <w:cs/>
          <w:lang w:bidi="te-IN"/>
        </w:rPr>
        <w:t xml:space="preserve"> </w:t>
      </w:r>
      <w:r w:rsidR="00633454" w:rsidRPr="00B91AE8">
        <w:rPr>
          <w:rFonts w:ascii="Gautami" w:hAnsi="Gautami" w:cs="Gautami" w:hint="cs"/>
          <w:spacing w:val="10"/>
          <w:cs/>
          <w:lang w:bidi="te-IN"/>
        </w:rPr>
        <w:t>పరిణామం</w:t>
      </w:r>
      <w:r w:rsidR="0035568F" w:rsidRPr="00B91AE8">
        <w:rPr>
          <w:spacing w:val="10"/>
          <w:cs/>
          <w:lang w:bidi="te-IN"/>
        </w:rPr>
        <w:t xml:space="preserve"> </w:t>
      </w:r>
      <w:r w:rsidR="0035568F" w:rsidRPr="00B91AE8">
        <w:rPr>
          <w:rFonts w:ascii="Gautami" w:hAnsi="Gautami" w:cs="Gautami" w:hint="cs"/>
          <w:spacing w:val="10"/>
          <w:cs/>
          <w:lang w:bidi="te-IN"/>
        </w:rPr>
        <w:t>ఏమిటంటే</w:t>
      </w:r>
      <w:r w:rsidR="0035568F" w:rsidRPr="00B91AE8">
        <w:rPr>
          <w:spacing w:val="10"/>
          <w:cs/>
          <w:lang w:bidi="te-IN"/>
        </w:rPr>
        <w:t xml:space="preserve"> </w:t>
      </w:r>
      <w:r w:rsidR="00C71E63" w:rsidRPr="00B91AE8">
        <w:rPr>
          <w:rFonts w:ascii="Gautami" w:hAnsi="Gautami" w:cs="Gautami" w:hint="cs"/>
          <w:spacing w:val="10"/>
          <w:cs/>
          <w:lang w:bidi="te-IN"/>
        </w:rPr>
        <w:t>మానవజాతి</w:t>
      </w:r>
      <w:r w:rsidR="00C71E63" w:rsidRPr="00B91AE8">
        <w:rPr>
          <w:spacing w:val="10"/>
          <w:cs/>
          <w:lang w:bidi="te-IN"/>
        </w:rPr>
        <w:t xml:space="preserve"> </w:t>
      </w:r>
      <w:r w:rsidR="00C71E63" w:rsidRPr="00B91AE8">
        <w:rPr>
          <w:rFonts w:ascii="Gautami" w:hAnsi="Gautami" w:cs="Gautami" w:hint="cs"/>
          <w:spacing w:val="10"/>
          <w:cs/>
          <w:lang w:bidi="te-IN"/>
        </w:rPr>
        <w:t>మరియు</w:t>
      </w:r>
      <w:r w:rsidR="00C71E63" w:rsidRPr="00B91AE8">
        <w:rPr>
          <w:spacing w:val="10"/>
          <w:cs/>
          <w:lang w:bidi="te-IN"/>
        </w:rPr>
        <w:t xml:space="preserve"> </w:t>
      </w:r>
      <w:r w:rsidR="00C71E63" w:rsidRPr="00B91AE8">
        <w:rPr>
          <w:rFonts w:ascii="Gautami" w:hAnsi="Gautami" w:cs="Gautami" w:hint="cs"/>
          <w:spacing w:val="10"/>
          <w:cs/>
          <w:lang w:bidi="te-IN"/>
        </w:rPr>
        <w:t>మానవత్వం</w:t>
      </w:r>
      <w:r w:rsidR="00C71E63" w:rsidRPr="00B91AE8">
        <w:rPr>
          <w:spacing w:val="10"/>
          <w:cs/>
          <w:lang w:bidi="te-IN"/>
        </w:rPr>
        <w:t xml:space="preserve"> </w:t>
      </w:r>
      <w:r w:rsidR="00CB35FB" w:rsidRPr="00B91AE8">
        <w:rPr>
          <w:rFonts w:ascii="Gautami" w:hAnsi="Gautami" w:cs="Gautami" w:hint="cs"/>
          <w:spacing w:val="10"/>
          <w:cs/>
          <w:lang w:bidi="te-IN"/>
        </w:rPr>
        <w:t>యొక్క</w:t>
      </w:r>
      <w:r w:rsidR="00CB35FB" w:rsidRPr="00B91AE8">
        <w:rPr>
          <w:spacing w:val="10"/>
          <w:cs/>
          <w:lang w:bidi="te-IN"/>
        </w:rPr>
        <w:t xml:space="preserve"> </w:t>
      </w:r>
      <w:r w:rsidR="00C71E63" w:rsidRPr="00B91AE8">
        <w:rPr>
          <w:rFonts w:ascii="Gautami" w:hAnsi="Gautami" w:cs="Gautami" w:hint="cs"/>
          <w:spacing w:val="10"/>
          <w:cs/>
          <w:lang w:bidi="te-IN"/>
        </w:rPr>
        <w:t>ఏ</w:t>
      </w:r>
      <w:r w:rsidR="0035568F" w:rsidRPr="00B91AE8">
        <w:rPr>
          <w:rFonts w:ascii="Gautami" w:hAnsi="Gautami" w:cs="Gautami" w:hint="cs"/>
          <w:spacing w:val="10"/>
          <w:cs/>
          <w:lang w:bidi="te-IN"/>
        </w:rPr>
        <w:t>కత్వంపై</w:t>
      </w:r>
      <w:r w:rsidR="0035568F" w:rsidRPr="00B91AE8">
        <w:rPr>
          <w:spacing w:val="10"/>
          <w:cs/>
          <w:lang w:bidi="te-IN"/>
        </w:rPr>
        <w:t xml:space="preserve"> </w:t>
      </w:r>
      <w:r w:rsidR="00C71E63" w:rsidRPr="00B91AE8">
        <w:rPr>
          <w:rFonts w:ascii="Gautami" w:hAnsi="Gautami" w:cs="Gautami" w:hint="cs"/>
          <w:spacing w:val="10"/>
          <w:cs/>
          <w:lang w:bidi="te-IN"/>
        </w:rPr>
        <w:t>విశ్వ</w:t>
      </w:r>
      <w:r w:rsidR="0035568F" w:rsidRPr="00B91AE8">
        <w:rPr>
          <w:rFonts w:ascii="Gautami" w:hAnsi="Gautami" w:cs="Gautami" w:hint="cs"/>
          <w:spacing w:val="10"/>
          <w:cs/>
          <w:lang w:bidi="te-IN"/>
        </w:rPr>
        <w:t>ాసం</w:t>
      </w:r>
      <w:r w:rsidR="00CB35FB" w:rsidRPr="00B91AE8">
        <w:rPr>
          <w:spacing w:val="10"/>
          <w:cs/>
          <w:lang w:bidi="te-IN"/>
        </w:rPr>
        <w:t xml:space="preserve"> </w:t>
      </w:r>
      <w:r w:rsidR="00CB35FB" w:rsidRPr="00B91AE8">
        <w:rPr>
          <w:rFonts w:ascii="Gautami" w:hAnsi="Gautami" w:cs="Gautami" w:hint="cs"/>
          <w:spacing w:val="10"/>
          <w:cs/>
          <w:lang w:bidi="te-IN"/>
        </w:rPr>
        <w:t>ఏర్పడుతుంది</w:t>
      </w:r>
      <w:r w:rsidR="0035568F" w:rsidRPr="00B91AE8">
        <w:rPr>
          <w:spacing w:val="10"/>
          <w:cs/>
          <w:lang w:bidi="te-IN"/>
        </w:rPr>
        <w:t xml:space="preserve">. </w:t>
      </w:r>
    </w:p>
    <w:p w:rsidR="0035568F" w:rsidRPr="00B91AE8" w:rsidRDefault="00A66D83" w:rsidP="00194CA5">
      <w:pPr>
        <w:pStyle w:val="NormalWeb"/>
        <w:spacing w:after="98" w:afterAutospacing="0"/>
        <w:ind w:firstLine="458"/>
        <w:jc w:val="both"/>
        <w:rPr>
          <w:spacing w:val="10"/>
          <w:sz w:val="27"/>
          <w:szCs w:val="27"/>
          <w:lang w:bidi="te-IN"/>
        </w:rPr>
      </w:pPr>
      <w:r w:rsidRPr="00B91AE8">
        <w:rPr>
          <w:rStyle w:val="Strong"/>
          <w:color w:val="800000"/>
          <w:spacing w:val="10"/>
          <w:sz w:val="27"/>
          <w:szCs w:val="27"/>
        </w:rPr>
        <w:t xml:space="preserve">6. </w:t>
      </w:r>
      <w:r w:rsidR="000B23EC" w:rsidRPr="00B91AE8">
        <w:rPr>
          <w:rStyle w:val="Strong"/>
          <w:rFonts w:ascii="Gautami" w:hAnsi="Gautami" w:cs="Gautami" w:hint="cs"/>
          <w:color w:val="800000"/>
          <w:spacing w:val="10"/>
          <w:sz w:val="27"/>
          <w:szCs w:val="27"/>
          <w:cs/>
          <w:lang w:bidi="te-IN"/>
        </w:rPr>
        <w:t>ఖుర్ఆన్</w:t>
      </w:r>
      <w:r w:rsidR="000B23EC" w:rsidRPr="00B91AE8">
        <w:rPr>
          <w:rStyle w:val="Strong"/>
          <w:color w:val="800000"/>
          <w:spacing w:val="10"/>
          <w:sz w:val="27"/>
          <w:szCs w:val="27"/>
          <w:cs/>
          <w:lang w:bidi="te-IN"/>
        </w:rPr>
        <w:t xml:space="preserve"> </w:t>
      </w:r>
      <w:r w:rsidR="000B23EC" w:rsidRPr="00B91AE8">
        <w:rPr>
          <w:rStyle w:val="Strong"/>
          <w:rFonts w:ascii="Gautami" w:hAnsi="Gautami" w:cs="Gautami" w:hint="cs"/>
          <w:color w:val="800000"/>
          <w:spacing w:val="10"/>
          <w:sz w:val="27"/>
          <w:szCs w:val="27"/>
          <w:cs/>
          <w:lang w:bidi="te-IN"/>
        </w:rPr>
        <w:t>అంటే</w:t>
      </w:r>
      <w:r w:rsidR="000B23EC" w:rsidRPr="00B91AE8">
        <w:rPr>
          <w:rStyle w:val="Strong"/>
          <w:color w:val="800000"/>
          <w:spacing w:val="10"/>
          <w:sz w:val="27"/>
          <w:szCs w:val="27"/>
          <w:cs/>
          <w:lang w:bidi="te-IN"/>
        </w:rPr>
        <w:t xml:space="preserve"> </w:t>
      </w:r>
      <w:r w:rsidR="000B23EC" w:rsidRPr="00B91AE8">
        <w:rPr>
          <w:rStyle w:val="Strong"/>
          <w:rFonts w:ascii="Gautami" w:hAnsi="Gautami" w:cs="Gautami" w:hint="cs"/>
          <w:color w:val="800000"/>
          <w:spacing w:val="10"/>
          <w:sz w:val="27"/>
          <w:szCs w:val="27"/>
          <w:cs/>
          <w:lang w:bidi="te-IN"/>
        </w:rPr>
        <w:t>ఏమిటి</w:t>
      </w:r>
      <w:r w:rsidRPr="00B91AE8">
        <w:rPr>
          <w:rStyle w:val="Strong"/>
          <w:color w:val="800000"/>
          <w:spacing w:val="10"/>
          <w:sz w:val="27"/>
          <w:szCs w:val="27"/>
        </w:rPr>
        <w:t>?</w:t>
      </w:r>
      <w:r w:rsidR="00B611C7" w:rsidRPr="00B91AE8">
        <w:rPr>
          <w:rStyle w:val="Strong"/>
          <w:color w:val="800000"/>
          <w:spacing w:val="10"/>
          <w:sz w:val="27"/>
          <w:szCs w:val="27"/>
          <w:cs/>
          <w:lang w:bidi="te-IN"/>
        </w:rPr>
        <w:t xml:space="preserve"> </w:t>
      </w:r>
    </w:p>
    <w:p w:rsidR="00A66D83" w:rsidRPr="00B91AE8" w:rsidRDefault="000B23EC" w:rsidP="00194CA5">
      <w:pPr>
        <w:pStyle w:val="NormalWeb"/>
        <w:spacing w:after="98" w:afterAutospacing="0"/>
        <w:ind w:firstLine="458"/>
        <w:jc w:val="both"/>
        <w:rPr>
          <w:spacing w:val="10"/>
        </w:rPr>
      </w:pPr>
      <w:r w:rsidRPr="00B91AE8">
        <w:rPr>
          <w:rFonts w:ascii="Gautami" w:hAnsi="Gautami" w:cs="Gautami" w:hint="cs"/>
          <w:spacing w:val="10"/>
          <w:cs/>
          <w:lang w:bidi="te-IN"/>
        </w:rPr>
        <w:t>మొత్తం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మానవజాతి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కొరకు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పంపబడిన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అంతిమ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దివ్యసందేశమే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ఖుర్ఆన్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దివ్యగ్రంథం</w:t>
      </w:r>
      <w:r w:rsidRPr="00B91AE8">
        <w:rPr>
          <w:spacing w:val="10"/>
          <w:cs/>
          <w:lang w:bidi="te-IN"/>
        </w:rPr>
        <w:t xml:space="preserve">. </w:t>
      </w:r>
      <w:r w:rsidRPr="00B91AE8">
        <w:rPr>
          <w:rFonts w:ascii="Gautami" w:hAnsi="Gautami" w:cs="Gautami" w:hint="cs"/>
          <w:spacing w:val="10"/>
          <w:cs/>
          <w:lang w:bidi="te-IN"/>
        </w:rPr>
        <w:t>జిబ్రయీల్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దైవదూత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ద్వారా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అల్లాహ్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స్వయంగా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ప్రవక్త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ముహమ్మద్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సల్లల్లాహు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అలైహి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వసల్లంపై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అరబీ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భాషలో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పంపిన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శబ్ద</w:t>
      </w:r>
      <w:r w:rsidRPr="00B91AE8">
        <w:rPr>
          <w:spacing w:val="10"/>
          <w:cs/>
          <w:lang w:bidi="te-IN"/>
        </w:rPr>
        <w:t xml:space="preserve">, </w:t>
      </w:r>
      <w:r w:rsidRPr="00B91AE8">
        <w:rPr>
          <w:rFonts w:ascii="Gautami" w:hAnsi="Gautami" w:cs="Gautami" w:hint="cs"/>
          <w:spacing w:val="10"/>
          <w:cs/>
          <w:lang w:bidi="te-IN"/>
        </w:rPr>
        <w:t>వచన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మరియు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అర్థాల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దివ్యవాణి</w:t>
      </w:r>
      <w:r w:rsidRPr="00B91AE8">
        <w:rPr>
          <w:spacing w:val="10"/>
          <w:cs/>
          <w:lang w:bidi="te-IN"/>
        </w:rPr>
        <w:t xml:space="preserve">. </w:t>
      </w:r>
      <w:r w:rsidRPr="00B91AE8">
        <w:rPr>
          <w:rFonts w:ascii="Gautami" w:hAnsi="Gautami" w:cs="Gautami" w:hint="cs"/>
          <w:spacing w:val="10"/>
          <w:cs/>
          <w:lang w:bidi="te-IN"/>
        </w:rPr>
        <w:t>తర్వాత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దానిని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ప్రవక్త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ముహమ్మద్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సల్లల్లాహు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అలైహి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వసల్లం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తన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సహచరులకు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అందజేయగా</w:t>
      </w:r>
      <w:r w:rsidRPr="00B91AE8">
        <w:rPr>
          <w:spacing w:val="10"/>
          <w:cs/>
          <w:lang w:bidi="te-IN"/>
        </w:rPr>
        <w:t xml:space="preserve">, </w:t>
      </w:r>
      <w:r w:rsidRPr="00B91AE8">
        <w:rPr>
          <w:rFonts w:ascii="Gautami" w:hAnsi="Gautami" w:cs="Gautami" w:hint="cs"/>
          <w:spacing w:val="10"/>
          <w:cs/>
          <w:lang w:bidi="te-IN"/>
        </w:rPr>
        <w:t>వారిలో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అక్షరం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పొల్లుపోకుండా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కొందరు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కంఠస్థం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చేసారు</w:t>
      </w:r>
      <w:r w:rsidRPr="00B91AE8">
        <w:rPr>
          <w:spacing w:val="10"/>
          <w:cs/>
          <w:lang w:bidi="te-IN"/>
        </w:rPr>
        <w:t xml:space="preserve">, </w:t>
      </w:r>
      <w:r w:rsidRPr="00B91AE8">
        <w:rPr>
          <w:rFonts w:ascii="Gautami" w:hAnsi="Gautami" w:cs="Gautami" w:hint="cs"/>
          <w:spacing w:val="10"/>
          <w:cs/>
          <w:lang w:bidi="te-IN"/>
        </w:rPr>
        <w:t>మరికొందరు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వ్రాతపూర్వకంగా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నమోదు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చేసి</w:t>
      </w:r>
      <w:r w:rsidRPr="00B91AE8">
        <w:rPr>
          <w:spacing w:val="10"/>
          <w:cs/>
          <w:lang w:bidi="te-IN"/>
        </w:rPr>
        <w:t xml:space="preserve">, </w:t>
      </w:r>
      <w:r w:rsidRPr="00B91AE8">
        <w:rPr>
          <w:rFonts w:ascii="Gautami" w:hAnsi="Gautami" w:cs="Gautami" w:hint="cs"/>
          <w:spacing w:val="10"/>
          <w:cs/>
          <w:lang w:bidi="te-IN"/>
        </w:rPr>
        <w:t>గ్రంథ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రూపంలో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సంకలనం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చేసారు</w:t>
      </w:r>
      <w:r w:rsidRPr="00B91AE8">
        <w:rPr>
          <w:spacing w:val="10"/>
          <w:cs/>
          <w:lang w:bidi="te-IN"/>
        </w:rPr>
        <w:t xml:space="preserve">. </w:t>
      </w:r>
      <w:r w:rsidR="002D70E7" w:rsidRPr="00B91AE8">
        <w:rPr>
          <w:rFonts w:ascii="Gautami" w:hAnsi="Gautami" w:cs="Gautami" w:hint="cs"/>
          <w:spacing w:val="10"/>
          <w:cs/>
          <w:lang w:bidi="te-IN"/>
        </w:rPr>
        <w:t>ప్రవక్త</w:t>
      </w:r>
      <w:r w:rsidR="002D70E7" w:rsidRPr="00B91AE8">
        <w:rPr>
          <w:spacing w:val="10"/>
          <w:cs/>
          <w:lang w:bidi="te-IN"/>
        </w:rPr>
        <w:t xml:space="preserve"> </w:t>
      </w:r>
      <w:r w:rsidR="002D70E7" w:rsidRPr="00B91AE8">
        <w:rPr>
          <w:rFonts w:ascii="Gautami" w:hAnsi="Gautami" w:cs="Gautami" w:hint="cs"/>
          <w:spacing w:val="10"/>
          <w:cs/>
          <w:lang w:bidi="te-IN"/>
        </w:rPr>
        <w:t>ముహమ్మద్</w:t>
      </w:r>
      <w:r w:rsidR="002D70E7" w:rsidRPr="00B91AE8">
        <w:rPr>
          <w:spacing w:val="10"/>
          <w:cs/>
          <w:lang w:bidi="te-IN"/>
        </w:rPr>
        <w:t xml:space="preserve"> </w:t>
      </w:r>
      <w:r w:rsidR="002D70E7" w:rsidRPr="00B91AE8">
        <w:rPr>
          <w:rFonts w:ascii="Gautami" w:hAnsi="Gautami" w:cs="Gautami" w:hint="cs"/>
          <w:spacing w:val="10"/>
          <w:cs/>
          <w:lang w:bidi="te-IN"/>
        </w:rPr>
        <w:t>సల్లల్లాహు</w:t>
      </w:r>
      <w:r w:rsidR="002D70E7" w:rsidRPr="00B91AE8">
        <w:rPr>
          <w:spacing w:val="10"/>
          <w:cs/>
          <w:lang w:bidi="te-IN"/>
        </w:rPr>
        <w:t xml:space="preserve"> </w:t>
      </w:r>
      <w:r w:rsidR="002D70E7" w:rsidRPr="00B91AE8">
        <w:rPr>
          <w:rFonts w:ascii="Gautami" w:hAnsi="Gautami" w:cs="Gautami" w:hint="cs"/>
          <w:spacing w:val="10"/>
          <w:cs/>
          <w:lang w:bidi="te-IN"/>
        </w:rPr>
        <w:t>అలైహి</w:t>
      </w:r>
      <w:r w:rsidR="002D70E7" w:rsidRPr="00B91AE8">
        <w:rPr>
          <w:spacing w:val="10"/>
          <w:cs/>
          <w:lang w:bidi="te-IN"/>
        </w:rPr>
        <w:t xml:space="preserve"> </w:t>
      </w:r>
      <w:r w:rsidR="002D70E7" w:rsidRPr="00B91AE8">
        <w:rPr>
          <w:rFonts w:ascii="Gautami" w:hAnsi="Gautami" w:cs="Gautami" w:hint="cs"/>
          <w:spacing w:val="10"/>
          <w:cs/>
          <w:lang w:bidi="te-IN"/>
        </w:rPr>
        <w:t>వసల్లం</w:t>
      </w:r>
      <w:r w:rsidR="002D70E7" w:rsidRPr="00B91AE8">
        <w:rPr>
          <w:spacing w:val="10"/>
          <w:cs/>
          <w:lang w:bidi="te-IN"/>
        </w:rPr>
        <w:t xml:space="preserve"> </w:t>
      </w:r>
      <w:r w:rsidR="002D70E7" w:rsidRPr="00B91AE8">
        <w:rPr>
          <w:rFonts w:ascii="Gautami" w:hAnsi="Gautami" w:cs="Gautami" w:hint="cs"/>
          <w:spacing w:val="10"/>
          <w:cs/>
          <w:lang w:bidi="te-IN"/>
        </w:rPr>
        <w:t>సహచరులు</w:t>
      </w:r>
      <w:r w:rsidR="002D70E7" w:rsidRPr="00B91AE8">
        <w:rPr>
          <w:spacing w:val="10"/>
          <w:cs/>
          <w:lang w:bidi="te-IN"/>
        </w:rPr>
        <w:t xml:space="preserve">, </w:t>
      </w:r>
      <w:r w:rsidR="002D70E7" w:rsidRPr="00B91AE8">
        <w:rPr>
          <w:rFonts w:ascii="Gautami" w:hAnsi="Gautami" w:cs="Gautami" w:hint="cs"/>
          <w:spacing w:val="10"/>
          <w:cs/>
          <w:lang w:bidi="te-IN"/>
        </w:rPr>
        <w:t>వారి</w:t>
      </w:r>
      <w:r w:rsidR="002D70E7" w:rsidRPr="00B91AE8">
        <w:rPr>
          <w:spacing w:val="10"/>
          <w:cs/>
          <w:lang w:bidi="te-IN"/>
        </w:rPr>
        <w:t xml:space="preserve"> </w:t>
      </w:r>
      <w:r w:rsidR="002D70E7" w:rsidRPr="00B91AE8">
        <w:rPr>
          <w:rFonts w:ascii="Gautami" w:hAnsi="Gautami" w:cs="Gautami" w:hint="cs"/>
          <w:spacing w:val="10"/>
          <w:cs/>
          <w:lang w:bidi="te-IN"/>
        </w:rPr>
        <w:t>తర్వాత</w:t>
      </w:r>
      <w:r w:rsidR="002D70E7" w:rsidRPr="00B91AE8">
        <w:rPr>
          <w:spacing w:val="10"/>
          <w:cs/>
          <w:lang w:bidi="te-IN"/>
        </w:rPr>
        <w:t xml:space="preserve"> </w:t>
      </w:r>
      <w:r w:rsidR="002D70E7" w:rsidRPr="00B91AE8">
        <w:rPr>
          <w:rFonts w:ascii="Gautami" w:hAnsi="Gautami" w:cs="Gautami" w:hint="cs"/>
          <w:spacing w:val="10"/>
          <w:cs/>
          <w:lang w:bidi="te-IN"/>
        </w:rPr>
        <w:t>తరం</w:t>
      </w:r>
      <w:r w:rsidR="002D70E7" w:rsidRPr="00B91AE8">
        <w:rPr>
          <w:spacing w:val="10"/>
          <w:cs/>
          <w:lang w:bidi="te-IN"/>
        </w:rPr>
        <w:t xml:space="preserve"> </w:t>
      </w:r>
      <w:r w:rsidR="002D70E7" w:rsidRPr="00B91AE8">
        <w:rPr>
          <w:rFonts w:ascii="Gautami" w:hAnsi="Gautami" w:cs="Gautami" w:hint="cs"/>
          <w:spacing w:val="10"/>
          <w:cs/>
          <w:lang w:bidi="te-IN"/>
        </w:rPr>
        <w:t>వారు</w:t>
      </w:r>
      <w:r w:rsidR="002D70E7" w:rsidRPr="00B91AE8">
        <w:rPr>
          <w:spacing w:val="10"/>
          <w:cs/>
          <w:lang w:bidi="te-IN"/>
        </w:rPr>
        <w:t xml:space="preserve">, </w:t>
      </w:r>
      <w:r w:rsidR="002D70E7" w:rsidRPr="00B91AE8">
        <w:rPr>
          <w:rFonts w:ascii="Gautami" w:hAnsi="Gautami" w:cs="Gautami" w:hint="cs"/>
          <w:spacing w:val="10"/>
          <w:cs/>
          <w:lang w:bidi="te-IN"/>
        </w:rPr>
        <w:t>వారి</w:t>
      </w:r>
      <w:r w:rsidR="002D70E7" w:rsidRPr="00B91AE8">
        <w:rPr>
          <w:spacing w:val="10"/>
          <w:cs/>
          <w:lang w:bidi="te-IN"/>
        </w:rPr>
        <w:t xml:space="preserve"> </w:t>
      </w:r>
      <w:r w:rsidR="00F64AB1" w:rsidRPr="00B91AE8">
        <w:rPr>
          <w:rFonts w:ascii="Gautami" w:hAnsi="Gautami" w:cs="Gautami" w:hint="cs"/>
          <w:spacing w:val="10"/>
          <w:cs/>
          <w:lang w:bidi="te-IN"/>
        </w:rPr>
        <w:t>తర్వాత</w:t>
      </w:r>
      <w:r w:rsidR="00F64AB1" w:rsidRPr="00B91AE8">
        <w:rPr>
          <w:spacing w:val="10"/>
          <w:cs/>
          <w:lang w:bidi="te-IN"/>
        </w:rPr>
        <w:t xml:space="preserve"> </w:t>
      </w:r>
      <w:r w:rsidR="002D70E7" w:rsidRPr="00B91AE8">
        <w:rPr>
          <w:rFonts w:ascii="Gautami" w:hAnsi="Gautami" w:cs="Gautami" w:hint="cs"/>
          <w:spacing w:val="10"/>
          <w:cs/>
          <w:lang w:bidi="te-IN"/>
        </w:rPr>
        <w:t>తర్వాత</w:t>
      </w:r>
      <w:r w:rsidR="002D70E7" w:rsidRPr="00B91AE8">
        <w:rPr>
          <w:spacing w:val="10"/>
          <w:cs/>
          <w:lang w:bidi="te-IN"/>
        </w:rPr>
        <w:t xml:space="preserve"> </w:t>
      </w:r>
      <w:r w:rsidR="002D70E7" w:rsidRPr="00B91AE8">
        <w:rPr>
          <w:rFonts w:ascii="Gautami" w:hAnsi="Gautami" w:cs="Gautami" w:hint="cs"/>
          <w:spacing w:val="10"/>
          <w:cs/>
          <w:lang w:bidi="te-IN"/>
        </w:rPr>
        <w:t>తరం</w:t>
      </w:r>
      <w:r w:rsidR="002D70E7" w:rsidRPr="00B91AE8">
        <w:rPr>
          <w:spacing w:val="10"/>
          <w:cs/>
          <w:lang w:bidi="te-IN"/>
        </w:rPr>
        <w:t xml:space="preserve"> </w:t>
      </w:r>
      <w:r w:rsidR="002D70E7" w:rsidRPr="00B91AE8">
        <w:rPr>
          <w:rFonts w:ascii="Gautami" w:hAnsi="Gautami" w:cs="Gautami" w:hint="cs"/>
          <w:spacing w:val="10"/>
          <w:cs/>
          <w:lang w:bidi="te-IN"/>
        </w:rPr>
        <w:t>వారు</w:t>
      </w:r>
      <w:r w:rsidR="002D70E7" w:rsidRPr="00B91AE8">
        <w:rPr>
          <w:spacing w:val="10"/>
          <w:cs/>
          <w:lang w:bidi="te-IN"/>
        </w:rPr>
        <w:t xml:space="preserve"> ... </w:t>
      </w:r>
      <w:r w:rsidR="002D70E7" w:rsidRPr="00B91AE8">
        <w:rPr>
          <w:rFonts w:ascii="Gautami" w:hAnsi="Gautami" w:cs="Gautami" w:hint="cs"/>
          <w:spacing w:val="10"/>
          <w:cs/>
          <w:lang w:bidi="te-IN"/>
        </w:rPr>
        <w:t>అలా</w:t>
      </w:r>
      <w:r w:rsidR="002D70E7" w:rsidRPr="00B91AE8">
        <w:rPr>
          <w:spacing w:val="10"/>
          <w:cs/>
          <w:lang w:bidi="te-IN"/>
        </w:rPr>
        <w:t xml:space="preserve"> </w:t>
      </w:r>
      <w:r w:rsidR="002D70E7" w:rsidRPr="00B91AE8">
        <w:rPr>
          <w:rFonts w:ascii="Gautami" w:hAnsi="Gautami" w:cs="Gautami" w:hint="cs"/>
          <w:spacing w:val="10"/>
          <w:cs/>
          <w:lang w:bidi="te-IN"/>
        </w:rPr>
        <w:t>తరతరాలు</w:t>
      </w:r>
      <w:r w:rsidR="00F64AB1" w:rsidRPr="00B91AE8">
        <w:rPr>
          <w:rFonts w:ascii="Gautami" w:hAnsi="Gautami" w:cs="Gautami" w:hint="cs"/>
          <w:spacing w:val="10"/>
          <w:cs/>
          <w:lang w:bidi="te-IN"/>
        </w:rPr>
        <w:t>గా</w:t>
      </w:r>
      <w:r w:rsidR="002D70E7"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ఈరోజు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వరకు</w:t>
      </w:r>
      <w:r w:rsidR="002D70E7" w:rsidRPr="00B91AE8">
        <w:rPr>
          <w:spacing w:val="10"/>
          <w:cs/>
          <w:lang w:bidi="te-IN"/>
        </w:rPr>
        <w:t xml:space="preserve">, </w:t>
      </w:r>
      <w:r w:rsidR="002D70E7" w:rsidRPr="00B91AE8">
        <w:rPr>
          <w:rFonts w:ascii="Gautami" w:hAnsi="Gautami" w:cs="Gautami" w:hint="cs"/>
          <w:spacing w:val="10"/>
          <w:cs/>
          <w:lang w:bidi="te-IN"/>
        </w:rPr>
        <w:t>దివ్యఖురఆన్</w:t>
      </w:r>
      <w:r w:rsidR="002D70E7" w:rsidRPr="00B91AE8">
        <w:rPr>
          <w:spacing w:val="10"/>
          <w:cs/>
          <w:lang w:bidi="te-IN"/>
        </w:rPr>
        <w:t xml:space="preserve"> </w:t>
      </w:r>
      <w:r w:rsidR="002D70E7" w:rsidRPr="00B91AE8">
        <w:rPr>
          <w:rFonts w:ascii="Gautami" w:hAnsi="Gautami" w:cs="Gautami" w:hint="cs"/>
          <w:spacing w:val="10"/>
          <w:cs/>
          <w:lang w:bidi="te-IN"/>
        </w:rPr>
        <w:t>నిరంతరంగా</w:t>
      </w:r>
      <w:r w:rsidR="002D70E7" w:rsidRPr="00B91AE8">
        <w:rPr>
          <w:spacing w:val="10"/>
          <w:cs/>
          <w:lang w:bidi="te-IN"/>
        </w:rPr>
        <w:t xml:space="preserve"> </w:t>
      </w:r>
      <w:r w:rsidR="00F64AB1" w:rsidRPr="00B91AE8">
        <w:rPr>
          <w:rFonts w:ascii="Gautami" w:hAnsi="Gautami" w:cs="Gautami" w:hint="cs"/>
          <w:spacing w:val="10"/>
          <w:cs/>
          <w:lang w:bidi="te-IN"/>
        </w:rPr>
        <w:t>కంఠస్థం</w:t>
      </w:r>
      <w:r w:rsidR="00F64AB1" w:rsidRPr="00B91AE8">
        <w:rPr>
          <w:spacing w:val="10"/>
          <w:cs/>
          <w:lang w:bidi="te-IN"/>
        </w:rPr>
        <w:t xml:space="preserve"> </w:t>
      </w:r>
      <w:r w:rsidR="00F64AB1" w:rsidRPr="00B91AE8">
        <w:rPr>
          <w:rFonts w:ascii="Gautami" w:hAnsi="Gautami" w:cs="Gautami" w:hint="cs"/>
          <w:spacing w:val="10"/>
          <w:cs/>
          <w:lang w:bidi="te-IN"/>
        </w:rPr>
        <w:t>చేయబడుతున్నది</w:t>
      </w:r>
      <w:r w:rsidR="00F64AB1" w:rsidRPr="00B91AE8">
        <w:rPr>
          <w:spacing w:val="10"/>
          <w:cs/>
          <w:lang w:bidi="te-IN"/>
        </w:rPr>
        <w:t xml:space="preserve"> </w:t>
      </w:r>
      <w:r w:rsidR="00F64AB1" w:rsidRPr="00B91AE8">
        <w:rPr>
          <w:rFonts w:ascii="Gautami" w:hAnsi="Gautami" w:cs="Gautami" w:hint="cs"/>
          <w:spacing w:val="10"/>
          <w:cs/>
          <w:lang w:bidi="te-IN"/>
        </w:rPr>
        <w:t>మరియు</w:t>
      </w:r>
      <w:r w:rsidR="00F64AB1" w:rsidRPr="00B91AE8">
        <w:rPr>
          <w:spacing w:val="10"/>
          <w:cs/>
          <w:lang w:bidi="te-IN"/>
        </w:rPr>
        <w:t xml:space="preserve"> </w:t>
      </w:r>
      <w:r w:rsidR="002D70E7" w:rsidRPr="00B91AE8">
        <w:rPr>
          <w:rFonts w:ascii="Gautami" w:hAnsi="Gautami" w:cs="Gautami" w:hint="cs"/>
          <w:spacing w:val="10"/>
          <w:cs/>
          <w:lang w:bidi="te-IN"/>
        </w:rPr>
        <w:t>పఠించబడుతున్నది</w:t>
      </w:r>
      <w:r w:rsidR="002D70E7" w:rsidRPr="00B91AE8">
        <w:rPr>
          <w:spacing w:val="10"/>
          <w:cs/>
          <w:lang w:bidi="te-IN"/>
        </w:rPr>
        <w:t xml:space="preserve">. </w:t>
      </w:r>
      <w:r w:rsidR="002D70E7" w:rsidRPr="00B91AE8">
        <w:rPr>
          <w:rFonts w:ascii="Gautami" w:hAnsi="Gautami" w:cs="Gautami" w:hint="cs"/>
          <w:spacing w:val="10"/>
          <w:cs/>
          <w:lang w:bidi="te-IN"/>
        </w:rPr>
        <w:t>క్లుప్తంగా</w:t>
      </w:r>
      <w:r w:rsidR="002D70E7" w:rsidRPr="00B91AE8">
        <w:rPr>
          <w:spacing w:val="10"/>
          <w:cs/>
          <w:lang w:bidi="te-IN"/>
        </w:rPr>
        <w:t xml:space="preserve"> </w:t>
      </w:r>
      <w:r w:rsidR="002D70E7" w:rsidRPr="00B91AE8">
        <w:rPr>
          <w:rFonts w:ascii="Gautami" w:hAnsi="Gautami" w:cs="Gautami" w:hint="cs"/>
          <w:spacing w:val="10"/>
          <w:cs/>
          <w:lang w:bidi="te-IN"/>
        </w:rPr>
        <w:t>చెప్పాలంటే</w:t>
      </w:r>
      <w:r w:rsidR="002D70E7" w:rsidRPr="00B91AE8">
        <w:rPr>
          <w:spacing w:val="10"/>
          <w:cs/>
          <w:lang w:bidi="te-IN"/>
        </w:rPr>
        <w:t xml:space="preserve">, </w:t>
      </w:r>
      <w:r w:rsidR="002D70E7" w:rsidRPr="00B91AE8">
        <w:rPr>
          <w:rFonts w:ascii="Gautami" w:hAnsi="Gautami" w:cs="Gautami" w:hint="cs"/>
          <w:spacing w:val="10"/>
          <w:cs/>
          <w:lang w:bidi="te-IN"/>
        </w:rPr>
        <w:t>మొత్తం</w:t>
      </w:r>
      <w:r w:rsidR="002D70E7" w:rsidRPr="00B91AE8">
        <w:rPr>
          <w:spacing w:val="10"/>
          <w:cs/>
          <w:lang w:bidi="te-IN"/>
        </w:rPr>
        <w:t xml:space="preserve"> </w:t>
      </w:r>
      <w:r w:rsidR="002D70E7" w:rsidRPr="00B91AE8">
        <w:rPr>
          <w:rFonts w:ascii="Gautami" w:hAnsi="Gautami" w:cs="Gautami" w:hint="cs"/>
          <w:spacing w:val="10"/>
          <w:cs/>
          <w:lang w:bidi="te-IN"/>
        </w:rPr>
        <w:t>మానవజాతి</w:t>
      </w:r>
      <w:r w:rsidR="002D70E7" w:rsidRPr="00B91AE8">
        <w:rPr>
          <w:spacing w:val="10"/>
          <w:cs/>
          <w:lang w:bidi="te-IN"/>
        </w:rPr>
        <w:t xml:space="preserve"> </w:t>
      </w:r>
      <w:r w:rsidR="002D70E7" w:rsidRPr="00B91AE8">
        <w:rPr>
          <w:rFonts w:ascii="Gautami" w:hAnsi="Gautami" w:cs="Gautami" w:hint="cs"/>
          <w:spacing w:val="10"/>
          <w:cs/>
          <w:lang w:bidi="te-IN"/>
        </w:rPr>
        <w:t>మార్గదర్శత్వం</w:t>
      </w:r>
      <w:r w:rsidR="002D70E7" w:rsidRPr="00B91AE8">
        <w:rPr>
          <w:spacing w:val="10"/>
          <w:cs/>
          <w:lang w:bidi="te-IN"/>
        </w:rPr>
        <w:t xml:space="preserve"> </w:t>
      </w:r>
      <w:r w:rsidR="002D70E7" w:rsidRPr="00B91AE8">
        <w:rPr>
          <w:rFonts w:ascii="Gautami" w:hAnsi="Gautami" w:cs="Gautami" w:hint="cs"/>
          <w:spacing w:val="10"/>
          <w:cs/>
          <w:lang w:bidi="te-IN"/>
        </w:rPr>
        <w:t>మరియు</w:t>
      </w:r>
      <w:r w:rsidR="002D70E7" w:rsidRPr="00B91AE8">
        <w:rPr>
          <w:spacing w:val="10"/>
          <w:cs/>
          <w:lang w:bidi="te-IN"/>
        </w:rPr>
        <w:t xml:space="preserve"> </w:t>
      </w:r>
      <w:r w:rsidR="002D70E7" w:rsidRPr="00B91AE8">
        <w:rPr>
          <w:rFonts w:ascii="Gautami" w:hAnsi="Gautami" w:cs="Gautami" w:hint="cs"/>
          <w:spacing w:val="10"/>
          <w:cs/>
          <w:lang w:bidi="te-IN"/>
        </w:rPr>
        <w:t>మోక్షం</w:t>
      </w:r>
      <w:r w:rsidR="002D70E7" w:rsidRPr="00B91AE8">
        <w:rPr>
          <w:spacing w:val="10"/>
          <w:cs/>
          <w:lang w:bidi="te-IN"/>
        </w:rPr>
        <w:t xml:space="preserve"> </w:t>
      </w:r>
      <w:r w:rsidR="002D70E7" w:rsidRPr="00B91AE8">
        <w:rPr>
          <w:rFonts w:ascii="Gautami" w:hAnsi="Gautami" w:cs="Gautami" w:hint="cs"/>
          <w:spacing w:val="10"/>
          <w:cs/>
          <w:lang w:bidi="te-IN"/>
        </w:rPr>
        <w:t>కోసం</w:t>
      </w:r>
      <w:r w:rsidR="002D70E7" w:rsidRPr="00B91AE8">
        <w:rPr>
          <w:spacing w:val="10"/>
          <w:cs/>
          <w:lang w:bidi="te-IN"/>
        </w:rPr>
        <w:t xml:space="preserve"> </w:t>
      </w:r>
      <w:r w:rsidR="002D70E7" w:rsidRPr="00B91AE8">
        <w:rPr>
          <w:rFonts w:ascii="Gautami" w:hAnsi="Gautami" w:cs="Gautami" w:hint="cs"/>
          <w:spacing w:val="10"/>
          <w:cs/>
          <w:lang w:bidi="te-IN"/>
        </w:rPr>
        <w:t>అల్లాహ్</w:t>
      </w:r>
      <w:r w:rsidR="002D70E7" w:rsidRPr="00B91AE8">
        <w:rPr>
          <w:spacing w:val="10"/>
          <w:cs/>
          <w:lang w:bidi="te-IN"/>
        </w:rPr>
        <w:t xml:space="preserve"> </w:t>
      </w:r>
      <w:r w:rsidR="002D70E7" w:rsidRPr="00B91AE8">
        <w:rPr>
          <w:rFonts w:ascii="Gautami" w:hAnsi="Gautami" w:cs="Gautami" w:hint="cs"/>
          <w:spacing w:val="10"/>
          <w:cs/>
          <w:lang w:bidi="te-IN"/>
        </w:rPr>
        <w:t>పంపిన</w:t>
      </w:r>
      <w:r w:rsidR="002D70E7" w:rsidRPr="00B91AE8">
        <w:rPr>
          <w:spacing w:val="10"/>
          <w:cs/>
          <w:lang w:bidi="te-IN"/>
        </w:rPr>
        <w:t xml:space="preserve"> </w:t>
      </w:r>
      <w:r w:rsidR="002D70E7" w:rsidRPr="00B91AE8">
        <w:rPr>
          <w:rFonts w:ascii="Gautami" w:hAnsi="Gautami" w:cs="Gautami" w:hint="cs"/>
          <w:spacing w:val="10"/>
          <w:cs/>
          <w:lang w:bidi="te-IN"/>
        </w:rPr>
        <w:t>అంతిమ</w:t>
      </w:r>
      <w:r w:rsidR="002D70E7" w:rsidRPr="00B91AE8">
        <w:rPr>
          <w:spacing w:val="10"/>
          <w:cs/>
          <w:lang w:bidi="te-IN"/>
        </w:rPr>
        <w:t xml:space="preserve"> </w:t>
      </w:r>
      <w:r w:rsidR="002D70E7" w:rsidRPr="00B91AE8">
        <w:rPr>
          <w:rFonts w:ascii="Gautami" w:hAnsi="Gautami" w:cs="Gautami" w:hint="cs"/>
          <w:spacing w:val="10"/>
          <w:cs/>
          <w:lang w:bidi="te-IN"/>
        </w:rPr>
        <w:t>దివ్యసందేశమ</w:t>
      </w:r>
      <w:r w:rsidR="00F64AB1" w:rsidRPr="00B91AE8">
        <w:rPr>
          <w:rFonts w:ascii="Gautami" w:hAnsi="Gautami" w:cs="Gautami" w:hint="cs"/>
          <w:spacing w:val="10"/>
          <w:cs/>
          <w:lang w:bidi="te-IN"/>
        </w:rPr>
        <w:t>ైన</w:t>
      </w:r>
      <w:r w:rsidR="002D70E7" w:rsidRPr="00B91AE8">
        <w:rPr>
          <w:spacing w:val="10"/>
          <w:cs/>
          <w:lang w:bidi="te-IN"/>
        </w:rPr>
        <w:t xml:space="preserve"> </w:t>
      </w:r>
      <w:r w:rsidR="002D70E7" w:rsidRPr="00B91AE8">
        <w:rPr>
          <w:rFonts w:ascii="Gautami" w:hAnsi="Gautami" w:cs="Gautami" w:hint="cs"/>
          <w:spacing w:val="10"/>
          <w:cs/>
          <w:lang w:bidi="te-IN"/>
        </w:rPr>
        <w:t>ఖుర్ఆన్</w:t>
      </w:r>
      <w:r w:rsidR="002D70E7" w:rsidRPr="00B91AE8">
        <w:rPr>
          <w:spacing w:val="10"/>
          <w:cs/>
          <w:lang w:bidi="te-IN"/>
        </w:rPr>
        <w:t xml:space="preserve"> </w:t>
      </w:r>
      <w:r w:rsidR="002D70E7" w:rsidRPr="00B91AE8">
        <w:rPr>
          <w:rFonts w:ascii="Gautami" w:hAnsi="Gautami" w:cs="Gautami" w:hint="cs"/>
          <w:spacing w:val="10"/>
          <w:cs/>
          <w:lang w:bidi="te-IN"/>
        </w:rPr>
        <w:t>గ్రంథం</w:t>
      </w:r>
      <w:r w:rsidR="00F64AB1" w:rsidRPr="00B91AE8">
        <w:rPr>
          <w:spacing w:val="10"/>
          <w:cs/>
          <w:lang w:bidi="te-IN"/>
        </w:rPr>
        <w:t xml:space="preserve"> </w:t>
      </w:r>
      <w:r w:rsidR="00F64AB1" w:rsidRPr="00B91AE8">
        <w:rPr>
          <w:rFonts w:ascii="Gautami" w:hAnsi="Gautami" w:cs="Gautami" w:hint="cs"/>
          <w:spacing w:val="10"/>
          <w:cs/>
          <w:lang w:bidi="te-IN"/>
        </w:rPr>
        <w:t>ఎలాంటి</w:t>
      </w:r>
      <w:r w:rsidR="00F64AB1" w:rsidRPr="00B91AE8">
        <w:rPr>
          <w:spacing w:val="10"/>
          <w:cs/>
          <w:lang w:bidi="te-IN"/>
        </w:rPr>
        <w:t xml:space="preserve"> </w:t>
      </w:r>
      <w:r w:rsidR="00F64AB1" w:rsidRPr="00B91AE8">
        <w:rPr>
          <w:rFonts w:ascii="Gautami" w:hAnsi="Gautami" w:cs="Gautami" w:hint="cs"/>
          <w:spacing w:val="10"/>
          <w:cs/>
          <w:lang w:bidi="te-IN"/>
        </w:rPr>
        <w:t>మార్పులు</w:t>
      </w:r>
      <w:r w:rsidR="00F64AB1" w:rsidRPr="00B91AE8">
        <w:rPr>
          <w:spacing w:val="10"/>
          <w:cs/>
          <w:lang w:bidi="te-IN"/>
        </w:rPr>
        <w:t xml:space="preserve"> </w:t>
      </w:r>
      <w:r w:rsidR="00F64AB1" w:rsidRPr="00B91AE8">
        <w:rPr>
          <w:rFonts w:ascii="Gautami" w:hAnsi="Gautami" w:cs="Gautami" w:hint="cs"/>
          <w:spacing w:val="10"/>
          <w:cs/>
          <w:lang w:bidi="te-IN"/>
        </w:rPr>
        <w:t>చేర్పులకు</w:t>
      </w:r>
      <w:r w:rsidR="00F64AB1" w:rsidRPr="00B91AE8">
        <w:rPr>
          <w:spacing w:val="10"/>
          <w:cs/>
          <w:lang w:bidi="te-IN"/>
        </w:rPr>
        <w:t xml:space="preserve"> </w:t>
      </w:r>
      <w:r w:rsidR="00F64AB1" w:rsidRPr="00B91AE8">
        <w:rPr>
          <w:rFonts w:ascii="Gautami" w:hAnsi="Gautami" w:cs="Gautami" w:hint="cs"/>
          <w:spacing w:val="10"/>
          <w:cs/>
          <w:lang w:bidi="te-IN"/>
        </w:rPr>
        <w:t>గురికాకుండా</w:t>
      </w:r>
      <w:r w:rsidR="00F64AB1" w:rsidRPr="00B91AE8">
        <w:rPr>
          <w:spacing w:val="10"/>
          <w:cs/>
          <w:lang w:bidi="te-IN"/>
        </w:rPr>
        <w:t xml:space="preserve"> </w:t>
      </w:r>
      <w:r w:rsidR="00F64AB1" w:rsidRPr="00B91AE8">
        <w:rPr>
          <w:rFonts w:ascii="Gautami" w:hAnsi="Gautami" w:cs="Gautami" w:hint="cs"/>
          <w:spacing w:val="10"/>
          <w:cs/>
          <w:lang w:bidi="te-IN"/>
        </w:rPr>
        <w:t>అవతరించిన</w:t>
      </w:r>
      <w:r w:rsidR="00F64AB1" w:rsidRPr="00B91AE8">
        <w:rPr>
          <w:spacing w:val="10"/>
          <w:cs/>
          <w:lang w:bidi="te-IN"/>
        </w:rPr>
        <w:t xml:space="preserve"> </w:t>
      </w:r>
      <w:r w:rsidR="00F64AB1" w:rsidRPr="00B91AE8">
        <w:rPr>
          <w:rFonts w:ascii="Gautami" w:hAnsi="Gautami" w:cs="Gautami" w:hint="cs"/>
          <w:spacing w:val="10"/>
          <w:cs/>
          <w:lang w:bidi="te-IN"/>
        </w:rPr>
        <w:t>రూపంలోనే</w:t>
      </w:r>
      <w:r w:rsidR="00F64AB1" w:rsidRPr="00B91AE8">
        <w:rPr>
          <w:spacing w:val="10"/>
          <w:cs/>
          <w:lang w:bidi="te-IN"/>
        </w:rPr>
        <w:t xml:space="preserve"> </w:t>
      </w:r>
      <w:r w:rsidR="00F64AB1" w:rsidRPr="00B91AE8">
        <w:rPr>
          <w:rFonts w:ascii="Gautami" w:hAnsi="Gautami" w:cs="Gautami" w:hint="cs"/>
          <w:spacing w:val="10"/>
          <w:cs/>
          <w:lang w:bidi="te-IN"/>
        </w:rPr>
        <w:t>సురక్షితంగా</w:t>
      </w:r>
      <w:r w:rsidR="00F64AB1" w:rsidRPr="00B91AE8">
        <w:rPr>
          <w:spacing w:val="10"/>
          <w:cs/>
          <w:lang w:bidi="te-IN"/>
        </w:rPr>
        <w:t xml:space="preserve"> </w:t>
      </w:r>
      <w:r w:rsidR="00F64AB1" w:rsidRPr="00B91AE8">
        <w:rPr>
          <w:rFonts w:ascii="Gautami" w:hAnsi="Gautami" w:cs="Gautami" w:hint="cs"/>
          <w:spacing w:val="10"/>
          <w:cs/>
          <w:lang w:bidi="te-IN"/>
        </w:rPr>
        <w:t>ఉన్నది</w:t>
      </w:r>
      <w:r w:rsidR="002D70E7" w:rsidRPr="00B91AE8">
        <w:rPr>
          <w:spacing w:val="10"/>
          <w:cs/>
          <w:lang w:bidi="te-IN"/>
        </w:rPr>
        <w:t xml:space="preserve">. </w:t>
      </w:r>
    </w:p>
    <w:p w:rsidR="00A66D83" w:rsidRPr="00B91AE8" w:rsidRDefault="00765F0E" w:rsidP="00B611C7">
      <w:pPr>
        <w:pStyle w:val="NormalWeb"/>
        <w:spacing w:after="98" w:afterAutospacing="0"/>
        <w:ind w:firstLine="458"/>
        <w:jc w:val="both"/>
        <w:rPr>
          <w:spacing w:val="10"/>
        </w:rPr>
      </w:pPr>
      <w:r w:rsidRPr="00B91AE8">
        <w:rPr>
          <w:rFonts w:ascii="Gautami" w:hAnsi="Gautami" w:cs="Gautami" w:hint="cs"/>
          <w:spacing w:val="10"/>
          <w:cs/>
          <w:lang w:bidi="te-IN"/>
        </w:rPr>
        <w:t>ఈనాటికీ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మిలియన్ల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కొద్దీ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ప్రజలు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ఖుర్ఆన్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గ్రంథాన్ని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కంఠస్థం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చేస్తున్నారు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మరియు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బోధిస్తున్నారు</w:t>
      </w:r>
      <w:r w:rsidRPr="00B91AE8">
        <w:rPr>
          <w:spacing w:val="10"/>
          <w:cs/>
          <w:lang w:bidi="te-IN"/>
        </w:rPr>
        <w:t xml:space="preserve">. </w:t>
      </w:r>
      <w:r w:rsidRPr="00B91AE8">
        <w:rPr>
          <w:rFonts w:ascii="Gautami" w:hAnsi="Gautami" w:cs="Gautami" w:hint="cs"/>
          <w:spacing w:val="10"/>
          <w:cs/>
          <w:lang w:bidi="te-IN"/>
        </w:rPr>
        <w:t>ఖుర్ఆన్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అవతరించబడిన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అరబీ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భాష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నేటికీ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మిలియన్ల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కొద్దీ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ప్రజలు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మాట్లాడే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సజీవ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భాషగా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మిగిలి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ఉన్నది</w:t>
      </w:r>
      <w:r w:rsidRPr="00B91AE8">
        <w:rPr>
          <w:spacing w:val="10"/>
          <w:cs/>
          <w:lang w:bidi="te-IN"/>
        </w:rPr>
        <w:t xml:space="preserve">. </w:t>
      </w:r>
      <w:r w:rsidRPr="00B91AE8">
        <w:rPr>
          <w:rFonts w:ascii="Gautami" w:hAnsi="Gautami" w:cs="Gautami" w:hint="cs"/>
          <w:spacing w:val="10"/>
          <w:cs/>
          <w:lang w:bidi="te-IN"/>
        </w:rPr>
        <w:t>కొన్ని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ఇతర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ధర్మాల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దివ్యగ్రంథాల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వలే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కాకుండా</w:t>
      </w:r>
      <w:r w:rsidRPr="00B91AE8">
        <w:rPr>
          <w:spacing w:val="10"/>
          <w:cs/>
          <w:lang w:bidi="te-IN"/>
        </w:rPr>
        <w:t xml:space="preserve">, </w:t>
      </w:r>
      <w:r w:rsidRPr="00B91AE8">
        <w:rPr>
          <w:rFonts w:ascii="Gautami" w:hAnsi="Gautami" w:cs="Gautami" w:hint="cs"/>
          <w:spacing w:val="10"/>
          <w:cs/>
          <w:lang w:bidi="te-IN"/>
        </w:rPr>
        <w:t>ఈనాటికీ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ఖుర్ఆన్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గ్రంథాన్ని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దాని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అసలు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అవతరించబడిన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అరబీ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భాషలో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లెక్కలేనన్ని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మిలియన్ల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ప్రజలు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పఠిస్తున్నారు</w:t>
      </w:r>
      <w:r w:rsidRPr="00B91AE8">
        <w:rPr>
          <w:spacing w:val="10"/>
          <w:cs/>
          <w:lang w:bidi="te-IN"/>
        </w:rPr>
        <w:t xml:space="preserve">. </w:t>
      </w:r>
      <w:r w:rsidRPr="00B91AE8">
        <w:rPr>
          <w:rFonts w:ascii="Gautami" w:hAnsi="Gautami" w:cs="Gautami" w:hint="cs"/>
          <w:spacing w:val="10"/>
          <w:cs/>
          <w:lang w:bidi="te-IN"/>
        </w:rPr>
        <w:t>అరబీ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భాషలోని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ఒక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సజీవ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అద్భుతం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ఖుర్ఆన్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గ్రంథం</w:t>
      </w:r>
      <w:r w:rsidRPr="00B91AE8">
        <w:rPr>
          <w:spacing w:val="10"/>
          <w:cs/>
          <w:lang w:bidi="te-IN"/>
        </w:rPr>
        <w:t xml:space="preserve">. </w:t>
      </w:r>
      <w:r w:rsidRPr="00B91AE8">
        <w:rPr>
          <w:rFonts w:ascii="Gautami" w:hAnsi="Gautami" w:cs="Gautami" w:hint="cs"/>
          <w:spacing w:val="10"/>
          <w:cs/>
          <w:lang w:bidi="te-IN"/>
        </w:rPr>
        <w:t>దాని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శైలి</w:t>
      </w:r>
      <w:r w:rsidRPr="00B91AE8">
        <w:rPr>
          <w:spacing w:val="10"/>
          <w:cs/>
          <w:lang w:bidi="te-IN"/>
        </w:rPr>
        <w:t xml:space="preserve">, </w:t>
      </w:r>
      <w:r w:rsidRPr="00B91AE8">
        <w:rPr>
          <w:rFonts w:ascii="Gautami" w:hAnsi="Gautami" w:cs="Gautami" w:hint="cs"/>
          <w:spacing w:val="10"/>
          <w:cs/>
          <w:lang w:bidi="te-IN"/>
        </w:rPr>
        <w:t>రూపం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మరియు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ఆధ్యాత్మిక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ప్రభావం</w:t>
      </w:r>
      <w:r w:rsidRPr="00B91AE8">
        <w:rPr>
          <w:spacing w:val="10"/>
          <w:cs/>
          <w:lang w:bidi="te-IN"/>
        </w:rPr>
        <w:t xml:space="preserve">, </w:t>
      </w:r>
      <w:r w:rsidRPr="00B91AE8">
        <w:rPr>
          <w:rFonts w:ascii="Gautami" w:hAnsi="Gautami" w:cs="Gautami" w:hint="cs"/>
          <w:spacing w:val="10"/>
          <w:cs/>
          <w:lang w:bidi="te-IN"/>
        </w:rPr>
        <w:t>అద్వితీయమైన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జ్ఞానం</w:t>
      </w:r>
      <w:r w:rsidRPr="00B91AE8">
        <w:rPr>
          <w:spacing w:val="10"/>
          <w:cs/>
          <w:lang w:bidi="te-IN"/>
        </w:rPr>
        <w:t xml:space="preserve"> </w:t>
      </w:r>
      <w:r w:rsidR="00FD0F82" w:rsidRPr="00B91AE8">
        <w:rPr>
          <w:rFonts w:ascii="Gautami" w:hAnsi="Gautami" w:cs="Gautami" w:hint="cs"/>
          <w:spacing w:val="10"/>
          <w:cs/>
          <w:lang w:bidi="te-IN"/>
        </w:rPr>
        <w:t>మొదలైన</w:t>
      </w:r>
      <w:r w:rsidR="00FD0F82" w:rsidRPr="00B91AE8">
        <w:rPr>
          <w:spacing w:val="10"/>
          <w:cs/>
          <w:lang w:bidi="te-IN"/>
        </w:rPr>
        <w:t xml:space="preserve"> </w:t>
      </w:r>
      <w:r w:rsidR="00FD0F82" w:rsidRPr="00B91AE8">
        <w:rPr>
          <w:rFonts w:ascii="Gautami" w:hAnsi="Gautami" w:cs="Gautami" w:hint="cs"/>
          <w:spacing w:val="10"/>
          <w:cs/>
          <w:lang w:bidi="te-IN"/>
        </w:rPr>
        <w:t>ప్రత్యేత</w:t>
      </w:r>
      <w:r w:rsidR="00FD0F82" w:rsidRPr="00B91AE8">
        <w:rPr>
          <w:spacing w:val="10"/>
          <w:cs/>
          <w:lang w:bidi="te-IN"/>
        </w:rPr>
        <w:t xml:space="preserve"> </w:t>
      </w:r>
      <w:r w:rsidR="00FD0F82" w:rsidRPr="00B91AE8">
        <w:rPr>
          <w:rFonts w:ascii="Gautami" w:hAnsi="Gautami" w:cs="Gautami" w:hint="cs"/>
          <w:spacing w:val="10"/>
          <w:cs/>
          <w:lang w:bidi="te-IN"/>
        </w:rPr>
        <w:t>లక్షణాలు</w:t>
      </w:r>
      <w:r w:rsidR="00FD0F82"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సాటిలేనివి</w:t>
      </w:r>
      <w:r w:rsidR="00FD0F82" w:rsidRPr="00B91AE8">
        <w:rPr>
          <w:spacing w:val="10"/>
          <w:cs/>
          <w:lang w:bidi="te-IN"/>
        </w:rPr>
        <w:t xml:space="preserve">, </w:t>
      </w:r>
      <w:r w:rsidR="00FD0F82" w:rsidRPr="00B91AE8">
        <w:rPr>
          <w:rFonts w:ascii="Gautami" w:hAnsi="Gautami" w:cs="Gautami" w:hint="cs"/>
          <w:spacing w:val="10"/>
          <w:cs/>
          <w:lang w:bidi="te-IN"/>
        </w:rPr>
        <w:t>అస్సలు</w:t>
      </w:r>
      <w:r w:rsidRPr="00B91AE8">
        <w:rPr>
          <w:spacing w:val="10"/>
          <w:cs/>
          <w:lang w:bidi="te-IN"/>
        </w:rPr>
        <w:t xml:space="preserve"> </w:t>
      </w:r>
      <w:r w:rsidR="00FD0F82" w:rsidRPr="00B91AE8">
        <w:rPr>
          <w:rFonts w:ascii="Gautami" w:hAnsi="Gautami" w:cs="Gautami" w:hint="cs"/>
          <w:spacing w:val="10"/>
          <w:cs/>
          <w:lang w:bidi="te-IN"/>
        </w:rPr>
        <w:t>అనుకరించనలవి</w:t>
      </w:r>
      <w:r w:rsidR="00FD0F82" w:rsidRPr="00B91AE8">
        <w:rPr>
          <w:spacing w:val="10"/>
          <w:cs/>
          <w:lang w:bidi="te-IN"/>
        </w:rPr>
        <w:t xml:space="preserve"> </w:t>
      </w:r>
      <w:r w:rsidR="00FD0F82" w:rsidRPr="00B91AE8">
        <w:rPr>
          <w:rFonts w:ascii="Gautami" w:hAnsi="Gautami" w:cs="Gautami" w:hint="cs"/>
          <w:spacing w:val="10"/>
          <w:cs/>
          <w:lang w:bidi="te-IN"/>
        </w:rPr>
        <w:t>కానివి</w:t>
      </w:r>
      <w:r w:rsidR="00FD0F82" w:rsidRPr="00B91AE8">
        <w:rPr>
          <w:spacing w:val="10"/>
          <w:cs/>
          <w:lang w:bidi="te-IN"/>
        </w:rPr>
        <w:t xml:space="preserve">. </w:t>
      </w:r>
      <w:r w:rsidR="00870D33" w:rsidRPr="00B91AE8">
        <w:rPr>
          <w:rFonts w:ascii="Gautami" w:hAnsi="Gautami" w:cs="Gautami" w:hint="cs"/>
          <w:spacing w:val="10"/>
          <w:cs/>
          <w:lang w:bidi="te-IN"/>
        </w:rPr>
        <w:t>ఖుర్ఆన్</w:t>
      </w:r>
      <w:r w:rsidR="00870D33" w:rsidRPr="00B91AE8">
        <w:rPr>
          <w:spacing w:val="10"/>
          <w:cs/>
          <w:lang w:bidi="te-IN"/>
        </w:rPr>
        <w:t xml:space="preserve"> </w:t>
      </w:r>
      <w:r w:rsidR="00870D33" w:rsidRPr="00B91AE8">
        <w:rPr>
          <w:spacing w:val="10"/>
        </w:rPr>
        <w:t>23</w:t>
      </w:r>
      <w:r w:rsidR="00CB35FB" w:rsidRPr="00B91AE8">
        <w:rPr>
          <w:spacing w:val="10"/>
          <w:cs/>
          <w:lang w:bidi="te-IN"/>
        </w:rPr>
        <w:t xml:space="preserve"> </w:t>
      </w:r>
      <w:r w:rsidR="00CB35FB" w:rsidRPr="00B91AE8">
        <w:rPr>
          <w:rFonts w:ascii="Gautami" w:hAnsi="Gautami" w:cs="Gautami" w:hint="cs"/>
          <w:spacing w:val="10"/>
          <w:cs/>
          <w:lang w:bidi="te-IN"/>
        </w:rPr>
        <w:t>ఏళ్ళ</w:t>
      </w:r>
      <w:r w:rsidR="00870D33" w:rsidRPr="00B91AE8">
        <w:rPr>
          <w:spacing w:val="10"/>
          <w:cs/>
          <w:lang w:bidi="te-IN"/>
        </w:rPr>
        <w:t xml:space="preserve"> </w:t>
      </w:r>
      <w:r w:rsidR="00870D33" w:rsidRPr="00B91AE8">
        <w:rPr>
          <w:rFonts w:ascii="Gautami" w:hAnsi="Gautami" w:cs="Gautami" w:hint="cs"/>
          <w:spacing w:val="10"/>
          <w:cs/>
          <w:lang w:bidi="te-IN"/>
        </w:rPr>
        <w:t>సుదీర్ఘకాలంలో</w:t>
      </w:r>
      <w:r w:rsidR="00870D33" w:rsidRPr="00B91AE8">
        <w:rPr>
          <w:spacing w:val="10"/>
          <w:cs/>
          <w:lang w:bidi="te-IN"/>
        </w:rPr>
        <w:t xml:space="preserve"> </w:t>
      </w:r>
      <w:r w:rsidR="00870D33" w:rsidRPr="00B91AE8">
        <w:rPr>
          <w:rFonts w:ascii="Gautami" w:hAnsi="Gautami" w:cs="Gautami" w:hint="cs"/>
          <w:spacing w:val="10"/>
          <w:cs/>
          <w:lang w:bidi="te-IN"/>
        </w:rPr>
        <w:t>అంచెలంచెలుగా</w:t>
      </w:r>
      <w:r w:rsidR="00870D33" w:rsidRPr="00B91AE8">
        <w:rPr>
          <w:spacing w:val="10"/>
          <w:cs/>
          <w:lang w:bidi="te-IN"/>
        </w:rPr>
        <w:t xml:space="preserve"> </w:t>
      </w:r>
      <w:r w:rsidR="00870D33" w:rsidRPr="00B91AE8">
        <w:rPr>
          <w:rFonts w:ascii="Gautami" w:hAnsi="Gautami" w:cs="Gautami" w:hint="cs"/>
          <w:spacing w:val="10"/>
          <w:cs/>
          <w:lang w:bidi="te-IN"/>
        </w:rPr>
        <w:t>ప్రవక్త</w:t>
      </w:r>
      <w:r w:rsidR="00870D33" w:rsidRPr="00B91AE8">
        <w:rPr>
          <w:spacing w:val="10"/>
          <w:cs/>
          <w:lang w:bidi="te-IN"/>
        </w:rPr>
        <w:t xml:space="preserve"> </w:t>
      </w:r>
      <w:r w:rsidR="00870D33" w:rsidRPr="00B91AE8">
        <w:rPr>
          <w:rFonts w:ascii="Gautami" w:hAnsi="Gautami" w:cs="Gautami" w:hint="cs"/>
          <w:spacing w:val="10"/>
          <w:cs/>
          <w:lang w:bidi="te-IN"/>
        </w:rPr>
        <w:t>ముహమ్మద్</w:t>
      </w:r>
      <w:r w:rsidR="00870D33" w:rsidRPr="00B91AE8">
        <w:rPr>
          <w:spacing w:val="10"/>
          <w:cs/>
          <w:lang w:bidi="te-IN"/>
        </w:rPr>
        <w:t xml:space="preserve"> </w:t>
      </w:r>
      <w:r w:rsidR="00870D33" w:rsidRPr="00B91AE8">
        <w:rPr>
          <w:rFonts w:ascii="Gautami" w:hAnsi="Gautami" w:cs="Gautami" w:hint="cs"/>
          <w:spacing w:val="10"/>
          <w:cs/>
          <w:lang w:bidi="te-IN"/>
        </w:rPr>
        <w:t>సల్లల్లాహు</w:t>
      </w:r>
      <w:r w:rsidR="00870D33" w:rsidRPr="00B91AE8">
        <w:rPr>
          <w:spacing w:val="10"/>
          <w:cs/>
          <w:lang w:bidi="te-IN"/>
        </w:rPr>
        <w:t xml:space="preserve"> </w:t>
      </w:r>
      <w:r w:rsidR="00870D33" w:rsidRPr="00B91AE8">
        <w:rPr>
          <w:rFonts w:ascii="Gautami" w:hAnsi="Gautami" w:cs="Gautami" w:hint="cs"/>
          <w:spacing w:val="10"/>
          <w:cs/>
          <w:lang w:bidi="te-IN"/>
        </w:rPr>
        <w:t>అలైహి</w:t>
      </w:r>
      <w:r w:rsidR="00870D33" w:rsidRPr="00B91AE8">
        <w:rPr>
          <w:spacing w:val="10"/>
          <w:cs/>
          <w:lang w:bidi="te-IN"/>
        </w:rPr>
        <w:t xml:space="preserve"> </w:t>
      </w:r>
      <w:r w:rsidR="00870D33" w:rsidRPr="00B91AE8">
        <w:rPr>
          <w:rFonts w:ascii="Gautami" w:hAnsi="Gautami" w:cs="Gautami" w:hint="cs"/>
          <w:spacing w:val="10"/>
          <w:cs/>
          <w:lang w:bidi="te-IN"/>
        </w:rPr>
        <w:t>వసల్లంపై</w:t>
      </w:r>
      <w:r w:rsidR="00870D33" w:rsidRPr="00B91AE8">
        <w:rPr>
          <w:spacing w:val="10"/>
          <w:cs/>
          <w:lang w:bidi="te-IN"/>
        </w:rPr>
        <w:t xml:space="preserve"> </w:t>
      </w:r>
      <w:r w:rsidR="00870D33" w:rsidRPr="00B91AE8">
        <w:rPr>
          <w:rFonts w:ascii="Gautami" w:hAnsi="Gautami" w:cs="Gautami" w:hint="cs"/>
          <w:spacing w:val="10"/>
          <w:cs/>
          <w:lang w:bidi="te-IN"/>
        </w:rPr>
        <w:t>అవతరించింది</w:t>
      </w:r>
      <w:r w:rsidR="00870D33" w:rsidRPr="00B91AE8">
        <w:rPr>
          <w:spacing w:val="10"/>
          <w:cs/>
          <w:lang w:bidi="te-IN"/>
        </w:rPr>
        <w:t xml:space="preserve">. </w:t>
      </w:r>
      <w:r w:rsidR="00870D33" w:rsidRPr="00B91AE8">
        <w:rPr>
          <w:rFonts w:ascii="Gautami" w:hAnsi="Gautami" w:cs="Gautami" w:hint="cs"/>
          <w:spacing w:val="10"/>
          <w:cs/>
          <w:lang w:bidi="te-IN"/>
        </w:rPr>
        <w:t>ఇతర</w:t>
      </w:r>
      <w:r w:rsidR="00870D33" w:rsidRPr="00B91AE8">
        <w:rPr>
          <w:spacing w:val="10"/>
          <w:cs/>
          <w:lang w:bidi="te-IN"/>
        </w:rPr>
        <w:t xml:space="preserve"> </w:t>
      </w:r>
      <w:r w:rsidR="00870D33" w:rsidRPr="00B91AE8">
        <w:rPr>
          <w:rFonts w:ascii="Gautami" w:hAnsi="Gautami" w:cs="Gautami" w:hint="cs"/>
          <w:spacing w:val="10"/>
          <w:cs/>
          <w:lang w:bidi="te-IN"/>
        </w:rPr>
        <w:t>అనేక</w:t>
      </w:r>
      <w:r w:rsidR="00870D33" w:rsidRPr="00B91AE8">
        <w:rPr>
          <w:spacing w:val="10"/>
          <w:cs/>
          <w:lang w:bidi="te-IN"/>
        </w:rPr>
        <w:t xml:space="preserve"> </w:t>
      </w:r>
      <w:r w:rsidR="00870D33" w:rsidRPr="00B91AE8">
        <w:rPr>
          <w:rFonts w:ascii="Gautami" w:hAnsi="Gautami" w:cs="Gautami" w:hint="cs"/>
          <w:spacing w:val="10"/>
          <w:cs/>
          <w:lang w:bidi="te-IN"/>
        </w:rPr>
        <w:t>ధర్మాలకు</w:t>
      </w:r>
      <w:r w:rsidR="00870D33" w:rsidRPr="00B91AE8">
        <w:rPr>
          <w:spacing w:val="10"/>
          <w:cs/>
          <w:lang w:bidi="te-IN"/>
        </w:rPr>
        <w:t xml:space="preserve"> </w:t>
      </w:r>
      <w:r w:rsidR="00870D33" w:rsidRPr="00B91AE8">
        <w:rPr>
          <w:rFonts w:ascii="Gautami" w:hAnsi="Gautami" w:cs="Gautami" w:hint="cs"/>
          <w:spacing w:val="10"/>
          <w:cs/>
          <w:lang w:bidi="te-IN"/>
        </w:rPr>
        <w:t>భిన్నంగా</w:t>
      </w:r>
      <w:r w:rsidR="00870D33" w:rsidRPr="00B91AE8">
        <w:rPr>
          <w:spacing w:val="10"/>
          <w:cs/>
          <w:lang w:bidi="te-IN"/>
        </w:rPr>
        <w:t xml:space="preserve">, </w:t>
      </w:r>
      <w:r w:rsidR="00870D33" w:rsidRPr="00B91AE8">
        <w:rPr>
          <w:rFonts w:ascii="Gautami" w:hAnsi="Gautami" w:cs="Gautami" w:hint="cs"/>
          <w:spacing w:val="10"/>
          <w:cs/>
          <w:lang w:bidi="te-IN"/>
        </w:rPr>
        <w:t>ఖుర్ఆన్</w:t>
      </w:r>
      <w:r w:rsidR="00870D33" w:rsidRPr="00B91AE8">
        <w:rPr>
          <w:spacing w:val="10"/>
          <w:cs/>
          <w:lang w:bidi="te-IN"/>
        </w:rPr>
        <w:t xml:space="preserve"> </w:t>
      </w:r>
      <w:r w:rsidR="00870D33" w:rsidRPr="00B91AE8">
        <w:rPr>
          <w:rFonts w:ascii="Gautami" w:hAnsi="Gautami" w:cs="Gautami" w:hint="cs"/>
          <w:spacing w:val="10"/>
          <w:cs/>
          <w:lang w:bidi="te-IN"/>
        </w:rPr>
        <w:t>అల్లాహ్</w:t>
      </w:r>
      <w:r w:rsidR="00870D33" w:rsidRPr="00B91AE8">
        <w:rPr>
          <w:spacing w:val="10"/>
          <w:cs/>
          <w:lang w:bidi="te-IN"/>
        </w:rPr>
        <w:t xml:space="preserve"> </w:t>
      </w:r>
      <w:r w:rsidR="00870D33" w:rsidRPr="00B91AE8">
        <w:rPr>
          <w:rFonts w:ascii="Gautami" w:hAnsi="Gautami" w:cs="Gautami" w:hint="cs"/>
          <w:spacing w:val="10"/>
          <w:cs/>
          <w:lang w:bidi="te-IN"/>
        </w:rPr>
        <w:t>యొక్క</w:t>
      </w:r>
      <w:r w:rsidR="00870D33" w:rsidRPr="00B91AE8">
        <w:rPr>
          <w:spacing w:val="10"/>
          <w:cs/>
          <w:lang w:bidi="te-IN"/>
        </w:rPr>
        <w:t xml:space="preserve"> </w:t>
      </w:r>
      <w:r w:rsidR="00870D33" w:rsidRPr="00B91AE8">
        <w:rPr>
          <w:rFonts w:ascii="Gautami" w:hAnsi="Gautami" w:cs="Gautami" w:hint="cs"/>
          <w:spacing w:val="10"/>
          <w:cs/>
          <w:lang w:bidi="te-IN"/>
        </w:rPr>
        <w:t>ఖచ్చితమైన</w:t>
      </w:r>
      <w:r w:rsidR="00870D33" w:rsidRPr="00B91AE8">
        <w:rPr>
          <w:spacing w:val="10"/>
          <w:cs/>
          <w:lang w:bidi="te-IN"/>
        </w:rPr>
        <w:t xml:space="preserve"> </w:t>
      </w:r>
      <w:r w:rsidR="00870D33" w:rsidRPr="00B91AE8">
        <w:rPr>
          <w:rFonts w:ascii="Gautami" w:hAnsi="Gautami" w:cs="Gautami" w:hint="cs"/>
          <w:spacing w:val="10"/>
          <w:cs/>
          <w:lang w:bidi="te-IN"/>
        </w:rPr>
        <w:t>వాక్కని</w:t>
      </w:r>
      <w:r w:rsidR="00870D33" w:rsidRPr="00B91AE8">
        <w:rPr>
          <w:spacing w:val="10"/>
          <w:cs/>
          <w:lang w:bidi="te-IN"/>
        </w:rPr>
        <w:t xml:space="preserve"> </w:t>
      </w:r>
      <w:r w:rsidR="00870D33" w:rsidRPr="00B91AE8">
        <w:rPr>
          <w:rFonts w:ascii="Gautami" w:hAnsi="Gautami" w:cs="Gautami" w:hint="cs"/>
          <w:spacing w:val="10"/>
          <w:cs/>
          <w:lang w:bidi="te-IN"/>
        </w:rPr>
        <w:t>ఎల్లప్పుడూ</w:t>
      </w:r>
      <w:r w:rsidR="00870D33" w:rsidRPr="00B91AE8">
        <w:rPr>
          <w:spacing w:val="10"/>
          <w:cs/>
          <w:lang w:bidi="te-IN"/>
        </w:rPr>
        <w:t xml:space="preserve"> </w:t>
      </w:r>
      <w:r w:rsidR="00870D33" w:rsidRPr="00B91AE8">
        <w:rPr>
          <w:rFonts w:ascii="Gautami" w:hAnsi="Gautami" w:cs="Gautami" w:hint="cs"/>
          <w:spacing w:val="10"/>
          <w:cs/>
          <w:lang w:bidi="te-IN"/>
        </w:rPr>
        <w:t>విశ్వసించబడింది</w:t>
      </w:r>
      <w:r w:rsidR="00870D33" w:rsidRPr="00B91AE8">
        <w:rPr>
          <w:spacing w:val="10"/>
          <w:cs/>
          <w:lang w:bidi="te-IN"/>
        </w:rPr>
        <w:t xml:space="preserve">. </w:t>
      </w:r>
      <w:r w:rsidR="00870D33" w:rsidRPr="00B91AE8">
        <w:rPr>
          <w:rFonts w:ascii="Gautami" w:hAnsi="Gautami" w:cs="Gautami" w:hint="cs"/>
          <w:spacing w:val="10"/>
          <w:cs/>
          <w:lang w:bidi="te-IN"/>
        </w:rPr>
        <w:t>ప్రవక్త</w:t>
      </w:r>
      <w:r w:rsidR="00870D33" w:rsidRPr="00B91AE8">
        <w:rPr>
          <w:spacing w:val="10"/>
          <w:cs/>
          <w:lang w:bidi="te-IN"/>
        </w:rPr>
        <w:t xml:space="preserve"> </w:t>
      </w:r>
      <w:r w:rsidR="00870D33" w:rsidRPr="00B91AE8">
        <w:rPr>
          <w:rFonts w:ascii="Gautami" w:hAnsi="Gautami" w:cs="Gautami" w:hint="cs"/>
          <w:spacing w:val="10"/>
          <w:cs/>
          <w:lang w:bidi="te-IN"/>
        </w:rPr>
        <w:t>ముహమ్మద్</w:t>
      </w:r>
      <w:r w:rsidR="00870D33" w:rsidRPr="00B91AE8">
        <w:rPr>
          <w:spacing w:val="10"/>
          <w:cs/>
          <w:lang w:bidi="te-IN"/>
        </w:rPr>
        <w:t xml:space="preserve"> </w:t>
      </w:r>
      <w:r w:rsidR="00870D33" w:rsidRPr="00B91AE8">
        <w:rPr>
          <w:rFonts w:ascii="Gautami" w:hAnsi="Gautami" w:cs="Gautami" w:hint="cs"/>
          <w:spacing w:val="10"/>
          <w:cs/>
          <w:lang w:bidi="te-IN"/>
        </w:rPr>
        <w:t>సల్లల్లాహు</w:t>
      </w:r>
      <w:r w:rsidR="00870D33" w:rsidRPr="00B91AE8">
        <w:rPr>
          <w:spacing w:val="10"/>
          <w:cs/>
          <w:lang w:bidi="te-IN"/>
        </w:rPr>
        <w:t xml:space="preserve"> </w:t>
      </w:r>
      <w:r w:rsidR="00870D33" w:rsidRPr="00B91AE8">
        <w:rPr>
          <w:rFonts w:ascii="Gautami" w:hAnsi="Gautami" w:cs="Gautami" w:hint="cs"/>
          <w:spacing w:val="10"/>
          <w:cs/>
          <w:lang w:bidi="te-IN"/>
        </w:rPr>
        <w:t>అలైహి</w:t>
      </w:r>
      <w:r w:rsidR="00870D33" w:rsidRPr="00B91AE8">
        <w:rPr>
          <w:spacing w:val="10"/>
          <w:cs/>
          <w:lang w:bidi="te-IN"/>
        </w:rPr>
        <w:t xml:space="preserve"> </w:t>
      </w:r>
      <w:r w:rsidR="00870D33" w:rsidRPr="00B91AE8">
        <w:rPr>
          <w:rFonts w:ascii="Gautami" w:hAnsi="Gautami" w:cs="Gautami" w:hint="cs"/>
          <w:spacing w:val="10"/>
          <w:cs/>
          <w:lang w:bidi="te-IN"/>
        </w:rPr>
        <w:t>వసల్లం</w:t>
      </w:r>
      <w:r w:rsidR="00870D33" w:rsidRPr="00B91AE8">
        <w:rPr>
          <w:spacing w:val="10"/>
          <w:cs/>
          <w:lang w:bidi="te-IN"/>
        </w:rPr>
        <w:t xml:space="preserve"> </w:t>
      </w:r>
      <w:r w:rsidR="00870D33" w:rsidRPr="00B91AE8">
        <w:rPr>
          <w:rFonts w:ascii="Gautami" w:hAnsi="Gautami" w:cs="Gautami" w:hint="cs"/>
          <w:spacing w:val="10"/>
          <w:cs/>
          <w:lang w:bidi="te-IN"/>
        </w:rPr>
        <w:t>కాలంలో</w:t>
      </w:r>
      <w:r w:rsidR="00870D33" w:rsidRPr="00B91AE8">
        <w:rPr>
          <w:spacing w:val="10"/>
          <w:cs/>
          <w:lang w:bidi="te-IN"/>
        </w:rPr>
        <w:t xml:space="preserve"> </w:t>
      </w:r>
      <w:r w:rsidR="00870D33" w:rsidRPr="00B91AE8">
        <w:rPr>
          <w:rFonts w:ascii="Gautami" w:hAnsi="Gautami" w:cs="Gautami" w:hint="cs"/>
          <w:spacing w:val="10"/>
          <w:cs/>
          <w:lang w:bidi="te-IN"/>
        </w:rPr>
        <w:t>మరియు</w:t>
      </w:r>
      <w:r w:rsidR="00870D33" w:rsidRPr="00B91AE8">
        <w:rPr>
          <w:spacing w:val="10"/>
          <w:cs/>
          <w:lang w:bidi="te-IN"/>
        </w:rPr>
        <w:t xml:space="preserve"> </w:t>
      </w:r>
      <w:r w:rsidR="00870D33" w:rsidRPr="00B91AE8">
        <w:rPr>
          <w:rFonts w:ascii="Gautami" w:hAnsi="Gautami" w:cs="Gautami" w:hint="cs"/>
          <w:spacing w:val="10"/>
          <w:cs/>
          <w:lang w:bidi="te-IN"/>
        </w:rPr>
        <w:t>ఆ</w:t>
      </w:r>
      <w:r w:rsidR="00870D33" w:rsidRPr="00B91AE8">
        <w:rPr>
          <w:spacing w:val="10"/>
          <w:cs/>
          <w:lang w:bidi="te-IN"/>
        </w:rPr>
        <w:t xml:space="preserve"> </w:t>
      </w:r>
      <w:r w:rsidR="00870D33" w:rsidRPr="00B91AE8">
        <w:rPr>
          <w:rFonts w:ascii="Gautami" w:hAnsi="Gautami" w:cs="Gautami" w:hint="cs"/>
          <w:spacing w:val="10"/>
          <w:cs/>
          <w:lang w:bidi="te-IN"/>
        </w:rPr>
        <w:t>తర్వాత</w:t>
      </w:r>
      <w:r w:rsidR="00870D33" w:rsidRPr="00B91AE8">
        <w:rPr>
          <w:spacing w:val="10"/>
          <w:cs/>
          <w:lang w:bidi="te-IN"/>
        </w:rPr>
        <w:t xml:space="preserve"> </w:t>
      </w:r>
      <w:r w:rsidR="00870D33" w:rsidRPr="00B91AE8">
        <w:rPr>
          <w:rFonts w:ascii="Gautami" w:hAnsi="Gautami" w:cs="Gautami" w:hint="cs"/>
          <w:spacing w:val="10"/>
          <w:cs/>
          <w:lang w:bidi="te-IN"/>
        </w:rPr>
        <w:t>ఖుర్ఆన్</w:t>
      </w:r>
      <w:r w:rsidR="00870D33" w:rsidRPr="00B91AE8">
        <w:rPr>
          <w:spacing w:val="10"/>
          <w:cs/>
          <w:lang w:bidi="te-IN"/>
        </w:rPr>
        <w:t xml:space="preserve"> </w:t>
      </w:r>
      <w:r w:rsidR="00870D33" w:rsidRPr="00B91AE8">
        <w:rPr>
          <w:rFonts w:ascii="Gautami" w:hAnsi="Gautami" w:cs="Gautami" w:hint="cs"/>
          <w:spacing w:val="10"/>
          <w:cs/>
          <w:lang w:bidi="te-IN"/>
        </w:rPr>
        <w:t>గ్రంథం</w:t>
      </w:r>
      <w:r w:rsidR="00870D33" w:rsidRPr="00B91AE8">
        <w:rPr>
          <w:spacing w:val="10"/>
          <w:cs/>
          <w:lang w:bidi="te-IN"/>
        </w:rPr>
        <w:t xml:space="preserve"> </w:t>
      </w:r>
      <w:r w:rsidR="00870D33" w:rsidRPr="00B91AE8">
        <w:rPr>
          <w:rFonts w:ascii="Gautami" w:hAnsi="Gautami" w:cs="Gautami" w:hint="cs"/>
          <w:spacing w:val="10"/>
          <w:cs/>
          <w:lang w:bidi="te-IN"/>
        </w:rPr>
        <w:t>ముస్లిం</w:t>
      </w:r>
      <w:r w:rsidR="00870D33" w:rsidRPr="00B91AE8">
        <w:rPr>
          <w:spacing w:val="10"/>
          <w:cs/>
          <w:lang w:bidi="te-IN"/>
        </w:rPr>
        <w:t xml:space="preserve"> </w:t>
      </w:r>
      <w:r w:rsidR="00870D33" w:rsidRPr="00B91AE8">
        <w:rPr>
          <w:rFonts w:ascii="Gautami" w:hAnsi="Gautami" w:cs="Gautami" w:hint="cs"/>
          <w:spacing w:val="10"/>
          <w:cs/>
          <w:lang w:bidi="te-IN"/>
        </w:rPr>
        <w:t>సమాజం</w:t>
      </w:r>
      <w:r w:rsidR="00870D33" w:rsidRPr="00B91AE8">
        <w:rPr>
          <w:spacing w:val="10"/>
          <w:cs/>
          <w:lang w:bidi="te-IN"/>
        </w:rPr>
        <w:t xml:space="preserve"> </w:t>
      </w:r>
      <w:r w:rsidR="00870D33" w:rsidRPr="00B91AE8">
        <w:rPr>
          <w:rFonts w:ascii="Gautami" w:hAnsi="Gautami" w:cs="Gautami" w:hint="cs"/>
          <w:spacing w:val="10"/>
          <w:cs/>
          <w:lang w:bidi="te-IN"/>
        </w:rPr>
        <w:t>ఎదుట</w:t>
      </w:r>
      <w:r w:rsidR="00870D33" w:rsidRPr="00B91AE8">
        <w:rPr>
          <w:spacing w:val="10"/>
          <w:cs/>
          <w:lang w:bidi="te-IN"/>
        </w:rPr>
        <w:t xml:space="preserve"> </w:t>
      </w:r>
      <w:r w:rsidR="00870D33" w:rsidRPr="00B91AE8">
        <w:rPr>
          <w:rFonts w:ascii="Gautami" w:hAnsi="Gautami" w:cs="Gautami" w:hint="cs"/>
          <w:spacing w:val="10"/>
          <w:cs/>
          <w:lang w:bidi="te-IN"/>
        </w:rPr>
        <w:t>మరియు</w:t>
      </w:r>
      <w:r w:rsidR="00870D33" w:rsidRPr="00B91AE8">
        <w:rPr>
          <w:spacing w:val="10"/>
          <w:cs/>
          <w:lang w:bidi="te-IN"/>
        </w:rPr>
        <w:t xml:space="preserve"> </w:t>
      </w:r>
      <w:r w:rsidR="00870D33" w:rsidRPr="00B91AE8">
        <w:rPr>
          <w:rFonts w:ascii="Gautami" w:hAnsi="Gautami" w:cs="Gautami" w:hint="cs"/>
          <w:spacing w:val="10"/>
          <w:cs/>
          <w:lang w:bidi="te-IN"/>
        </w:rPr>
        <w:t>ముస్లిమేతర</w:t>
      </w:r>
      <w:r w:rsidR="00870D33" w:rsidRPr="00B91AE8">
        <w:rPr>
          <w:spacing w:val="10"/>
          <w:cs/>
          <w:lang w:bidi="te-IN"/>
        </w:rPr>
        <w:t xml:space="preserve"> </w:t>
      </w:r>
      <w:r w:rsidR="00870D33" w:rsidRPr="00B91AE8">
        <w:rPr>
          <w:rFonts w:ascii="Gautami" w:hAnsi="Gautami" w:cs="Gautami" w:hint="cs"/>
          <w:spacing w:val="10"/>
          <w:cs/>
          <w:lang w:bidi="te-IN"/>
        </w:rPr>
        <w:t>సమాజాల</w:t>
      </w:r>
      <w:r w:rsidR="00870D33" w:rsidRPr="00B91AE8">
        <w:rPr>
          <w:spacing w:val="10"/>
          <w:cs/>
          <w:lang w:bidi="te-IN"/>
        </w:rPr>
        <w:t xml:space="preserve"> </w:t>
      </w:r>
      <w:r w:rsidR="00870D33" w:rsidRPr="00B91AE8">
        <w:rPr>
          <w:rFonts w:ascii="Gautami" w:hAnsi="Gautami" w:cs="Gautami" w:hint="cs"/>
          <w:spacing w:val="10"/>
          <w:cs/>
          <w:lang w:bidi="te-IN"/>
        </w:rPr>
        <w:t>ఎదుట</w:t>
      </w:r>
      <w:r w:rsidR="00870D33" w:rsidRPr="00B91AE8">
        <w:rPr>
          <w:spacing w:val="10"/>
          <w:cs/>
          <w:lang w:bidi="te-IN"/>
        </w:rPr>
        <w:t xml:space="preserve"> </w:t>
      </w:r>
      <w:r w:rsidR="00CB35FB" w:rsidRPr="00B91AE8">
        <w:rPr>
          <w:rFonts w:ascii="Gautami" w:hAnsi="Gautami" w:cs="Gautami" w:hint="cs"/>
          <w:spacing w:val="10"/>
          <w:cs/>
          <w:lang w:bidi="te-IN"/>
        </w:rPr>
        <w:t>నిరంతరంగా</w:t>
      </w:r>
      <w:r w:rsidR="00CB35FB" w:rsidRPr="00B91AE8">
        <w:rPr>
          <w:spacing w:val="10"/>
          <w:cs/>
          <w:lang w:bidi="te-IN"/>
        </w:rPr>
        <w:t xml:space="preserve"> </w:t>
      </w:r>
      <w:r w:rsidR="00870D33" w:rsidRPr="00B91AE8">
        <w:rPr>
          <w:rFonts w:ascii="Gautami" w:hAnsi="Gautami" w:cs="Gautami" w:hint="cs"/>
          <w:spacing w:val="10"/>
          <w:cs/>
          <w:lang w:bidi="te-IN"/>
        </w:rPr>
        <w:t>పఠించబడింది</w:t>
      </w:r>
      <w:r w:rsidR="00870D33" w:rsidRPr="00B91AE8">
        <w:rPr>
          <w:spacing w:val="10"/>
          <w:cs/>
          <w:lang w:bidi="te-IN"/>
        </w:rPr>
        <w:t xml:space="preserve">. </w:t>
      </w:r>
      <w:r w:rsidR="00870D33" w:rsidRPr="00B91AE8">
        <w:rPr>
          <w:rFonts w:ascii="Gautami" w:hAnsi="Gautami" w:cs="Gautami" w:hint="cs"/>
          <w:spacing w:val="10"/>
          <w:cs/>
          <w:lang w:bidi="te-IN"/>
        </w:rPr>
        <w:t>ప్రవక్త</w:t>
      </w:r>
      <w:r w:rsidR="00870D33" w:rsidRPr="00B91AE8">
        <w:rPr>
          <w:spacing w:val="10"/>
          <w:cs/>
          <w:lang w:bidi="te-IN"/>
        </w:rPr>
        <w:t xml:space="preserve"> </w:t>
      </w:r>
      <w:r w:rsidR="00870D33" w:rsidRPr="00B91AE8">
        <w:rPr>
          <w:rFonts w:ascii="Gautami" w:hAnsi="Gautami" w:cs="Gautami" w:hint="cs"/>
          <w:spacing w:val="10"/>
          <w:cs/>
          <w:lang w:bidi="te-IN"/>
        </w:rPr>
        <w:t>ముహమ్మద్</w:t>
      </w:r>
      <w:r w:rsidR="00870D33" w:rsidRPr="00B91AE8">
        <w:rPr>
          <w:spacing w:val="10"/>
          <w:cs/>
          <w:lang w:bidi="te-IN"/>
        </w:rPr>
        <w:t xml:space="preserve"> </w:t>
      </w:r>
      <w:r w:rsidR="00870D33" w:rsidRPr="00B91AE8">
        <w:rPr>
          <w:rFonts w:ascii="Gautami" w:hAnsi="Gautami" w:cs="Gautami" w:hint="cs"/>
          <w:spacing w:val="10"/>
          <w:cs/>
          <w:lang w:bidi="te-IN"/>
        </w:rPr>
        <w:t>సల్లల్లాహు</w:t>
      </w:r>
      <w:r w:rsidR="00870D33" w:rsidRPr="00B91AE8">
        <w:rPr>
          <w:spacing w:val="10"/>
          <w:cs/>
          <w:lang w:bidi="te-IN"/>
        </w:rPr>
        <w:t xml:space="preserve"> </w:t>
      </w:r>
      <w:r w:rsidR="00870D33" w:rsidRPr="00B91AE8">
        <w:rPr>
          <w:rFonts w:ascii="Gautami" w:hAnsi="Gautami" w:cs="Gautami" w:hint="cs"/>
          <w:spacing w:val="10"/>
          <w:cs/>
          <w:lang w:bidi="te-IN"/>
        </w:rPr>
        <w:t>అలైహి</w:t>
      </w:r>
      <w:r w:rsidR="00870D33" w:rsidRPr="00B91AE8">
        <w:rPr>
          <w:spacing w:val="10"/>
          <w:cs/>
          <w:lang w:bidi="te-IN"/>
        </w:rPr>
        <w:t xml:space="preserve"> </w:t>
      </w:r>
      <w:r w:rsidR="00870D33" w:rsidRPr="00B91AE8">
        <w:rPr>
          <w:rFonts w:ascii="Gautami" w:hAnsi="Gautami" w:cs="Gautami" w:hint="cs"/>
          <w:spacing w:val="10"/>
          <w:cs/>
          <w:lang w:bidi="te-IN"/>
        </w:rPr>
        <w:t>వసల్లం</w:t>
      </w:r>
      <w:r w:rsidR="00870D33" w:rsidRPr="00B91AE8">
        <w:rPr>
          <w:spacing w:val="10"/>
          <w:cs/>
          <w:lang w:bidi="te-IN"/>
        </w:rPr>
        <w:t xml:space="preserve"> </w:t>
      </w:r>
      <w:r w:rsidR="00870D33" w:rsidRPr="00B91AE8">
        <w:rPr>
          <w:rFonts w:ascii="Gautami" w:hAnsi="Gautami" w:cs="Gautami" w:hint="cs"/>
          <w:spacing w:val="10"/>
          <w:cs/>
          <w:lang w:bidi="te-IN"/>
        </w:rPr>
        <w:t>కాలంలోనే</w:t>
      </w:r>
      <w:r w:rsidR="00870D33" w:rsidRPr="00B91AE8">
        <w:rPr>
          <w:spacing w:val="10"/>
          <w:cs/>
          <w:lang w:bidi="te-IN"/>
        </w:rPr>
        <w:t xml:space="preserve"> </w:t>
      </w:r>
      <w:r w:rsidR="00870D33" w:rsidRPr="00B91AE8">
        <w:rPr>
          <w:rFonts w:ascii="Gautami" w:hAnsi="Gautami" w:cs="Gautami" w:hint="cs"/>
          <w:spacing w:val="10"/>
          <w:cs/>
          <w:lang w:bidi="te-IN"/>
        </w:rPr>
        <w:t>మొత్తం</w:t>
      </w:r>
      <w:r w:rsidR="00870D33" w:rsidRPr="00B91AE8">
        <w:rPr>
          <w:spacing w:val="10"/>
          <w:cs/>
          <w:lang w:bidi="te-IN"/>
        </w:rPr>
        <w:t xml:space="preserve"> </w:t>
      </w:r>
      <w:r w:rsidR="00870D33" w:rsidRPr="00B91AE8">
        <w:rPr>
          <w:rFonts w:ascii="Gautami" w:hAnsi="Gautami" w:cs="Gautami" w:hint="cs"/>
          <w:spacing w:val="10"/>
          <w:cs/>
          <w:lang w:bidi="te-IN"/>
        </w:rPr>
        <w:t>ఖుర్ఆన్</w:t>
      </w:r>
      <w:r w:rsidR="00870D33" w:rsidRPr="00B91AE8">
        <w:rPr>
          <w:spacing w:val="10"/>
          <w:cs/>
          <w:lang w:bidi="te-IN"/>
        </w:rPr>
        <w:t xml:space="preserve"> </w:t>
      </w:r>
      <w:r w:rsidR="00870D33" w:rsidRPr="00B91AE8">
        <w:rPr>
          <w:rFonts w:ascii="Gautami" w:hAnsi="Gautami" w:cs="Gautami" w:hint="cs"/>
          <w:spacing w:val="10"/>
          <w:cs/>
          <w:lang w:bidi="te-IN"/>
        </w:rPr>
        <w:t>అక్షరం</w:t>
      </w:r>
      <w:r w:rsidR="00870D33" w:rsidRPr="00B91AE8">
        <w:rPr>
          <w:spacing w:val="10"/>
          <w:cs/>
          <w:lang w:bidi="te-IN"/>
        </w:rPr>
        <w:t xml:space="preserve"> </w:t>
      </w:r>
      <w:r w:rsidR="00870D33" w:rsidRPr="00B91AE8">
        <w:rPr>
          <w:rFonts w:ascii="Gautami" w:hAnsi="Gautami" w:cs="Gautami" w:hint="cs"/>
          <w:spacing w:val="10"/>
          <w:cs/>
          <w:lang w:bidi="te-IN"/>
        </w:rPr>
        <w:t>పొల్లుపోకుండా</w:t>
      </w:r>
      <w:r w:rsidR="00870D33" w:rsidRPr="00B91AE8">
        <w:rPr>
          <w:spacing w:val="10"/>
          <w:cs/>
          <w:lang w:bidi="te-IN"/>
        </w:rPr>
        <w:t xml:space="preserve"> </w:t>
      </w:r>
      <w:r w:rsidR="00870D33" w:rsidRPr="00B91AE8">
        <w:rPr>
          <w:rFonts w:ascii="Gautami" w:hAnsi="Gautami" w:cs="Gautami" w:hint="cs"/>
          <w:spacing w:val="10"/>
          <w:cs/>
          <w:lang w:bidi="te-IN"/>
        </w:rPr>
        <w:t>అవతరించిన</w:t>
      </w:r>
      <w:r w:rsidR="00CB35FB" w:rsidRPr="00B91AE8">
        <w:rPr>
          <w:spacing w:val="10"/>
          <w:cs/>
          <w:lang w:bidi="te-IN"/>
        </w:rPr>
        <w:t xml:space="preserve"> </w:t>
      </w:r>
      <w:r w:rsidR="00CB35FB" w:rsidRPr="00B91AE8">
        <w:rPr>
          <w:rFonts w:ascii="Gautami" w:hAnsi="Gautami" w:cs="Gautami" w:hint="cs"/>
          <w:spacing w:val="10"/>
          <w:cs/>
          <w:lang w:bidi="te-IN"/>
        </w:rPr>
        <w:t>అసలు</w:t>
      </w:r>
      <w:r w:rsidR="00870D33" w:rsidRPr="00B91AE8">
        <w:rPr>
          <w:spacing w:val="10"/>
          <w:cs/>
          <w:lang w:bidi="te-IN"/>
        </w:rPr>
        <w:t xml:space="preserve"> </w:t>
      </w:r>
      <w:r w:rsidR="00870D33" w:rsidRPr="00B91AE8">
        <w:rPr>
          <w:rFonts w:ascii="Gautami" w:hAnsi="Gautami" w:cs="Gautami" w:hint="cs"/>
          <w:spacing w:val="10"/>
          <w:cs/>
          <w:lang w:bidi="te-IN"/>
        </w:rPr>
        <w:t>రూపంలో</w:t>
      </w:r>
      <w:r w:rsidR="00870D33" w:rsidRPr="00B91AE8">
        <w:rPr>
          <w:spacing w:val="10"/>
          <w:cs/>
          <w:lang w:bidi="te-IN"/>
        </w:rPr>
        <w:t xml:space="preserve"> </w:t>
      </w:r>
      <w:r w:rsidR="00870D33" w:rsidRPr="00B91AE8">
        <w:rPr>
          <w:rFonts w:ascii="Gautami" w:hAnsi="Gautami" w:cs="Gautami" w:hint="cs"/>
          <w:spacing w:val="10"/>
          <w:cs/>
          <w:lang w:bidi="te-IN"/>
        </w:rPr>
        <w:t>వ్రాతపూర్వకంగా</w:t>
      </w:r>
      <w:r w:rsidR="00870D33" w:rsidRPr="00B91AE8">
        <w:rPr>
          <w:spacing w:val="10"/>
          <w:cs/>
          <w:lang w:bidi="te-IN"/>
        </w:rPr>
        <w:t xml:space="preserve"> </w:t>
      </w:r>
      <w:r w:rsidR="00870D33" w:rsidRPr="00B91AE8">
        <w:rPr>
          <w:rFonts w:ascii="Gautami" w:hAnsi="Gautami" w:cs="Gautami" w:hint="cs"/>
          <w:spacing w:val="10"/>
          <w:cs/>
          <w:lang w:bidi="te-IN"/>
        </w:rPr>
        <w:t>నమోదు</w:t>
      </w:r>
      <w:r w:rsidR="00870D33" w:rsidRPr="00B91AE8">
        <w:rPr>
          <w:spacing w:val="10"/>
          <w:cs/>
          <w:lang w:bidi="te-IN"/>
        </w:rPr>
        <w:t xml:space="preserve"> </w:t>
      </w:r>
      <w:r w:rsidR="00870D33" w:rsidRPr="00B91AE8">
        <w:rPr>
          <w:rFonts w:ascii="Gautami" w:hAnsi="Gautami" w:cs="Gautami" w:hint="cs"/>
          <w:spacing w:val="10"/>
          <w:cs/>
          <w:lang w:bidi="te-IN"/>
        </w:rPr>
        <w:t>చేయబడింది</w:t>
      </w:r>
      <w:r w:rsidR="00870D33" w:rsidRPr="00B91AE8">
        <w:rPr>
          <w:spacing w:val="10"/>
          <w:cs/>
          <w:lang w:bidi="te-IN"/>
        </w:rPr>
        <w:t xml:space="preserve"> </w:t>
      </w:r>
      <w:r w:rsidR="00870D33" w:rsidRPr="00B91AE8">
        <w:rPr>
          <w:rFonts w:ascii="Gautami" w:hAnsi="Gautami" w:cs="Gautami" w:hint="cs"/>
          <w:spacing w:val="10"/>
          <w:cs/>
          <w:lang w:bidi="te-IN"/>
        </w:rPr>
        <w:t>మరియు</w:t>
      </w:r>
      <w:r w:rsidR="00870D33" w:rsidRPr="00B91AE8">
        <w:rPr>
          <w:spacing w:val="10"/>
          <w:cs/>
          <w:lang w:bidi="te-IN"/>
        </w:rPr>
        <w:t xml:space="preserve"> </w:t>
      </w:r>
      <w:r w:rsidR="00870D33" w:rsidRPr="00B91AE8">
        <w:rPr>
          <w:rFonts w:ascii="Gautami" w:hAnsi="Gautami" w:cs="Gautami" w:hint="cs"/>
          <w:spacing w:val="10"/>
          <w:cs/>
          <w:lang w:bidi="te-IN"/>
        </w:rPr>
        <w:t>అనేక</w:t>
      </w:r>
      <w:r w:rsidR="00870D33" w:rsidRPr="00B91AE8">
        <w:rPr>
          <w:spacing w:val="10"/>
          <w:cs/>
          <w:lang w:bidi="te-IN"/>
        </w:rPr>
        <w:t xml:space="preserve"> </w:t>
      </w:r>
      <w:r w:rsidR="00870D33" w:rsidRPr="00B91AE8">
        <w:rPr>
          <w:rFonts w:ascii="Gautami" w:hAnsi="Gautami" w:cs="Gautami" w:hint="cs"/>
          <w:spacing w:val="10"/>
          <w:cs/>
          <w:lang w:bidi="te-IN"/>
        </w:rPr>
        <w:t>మంది</w:t>
      </w:r>
      <w:r w:rsidR="00870D33" w:rsidRPr="00B91AE8">
        <w:rPr>
          <w:spacing w:val="10"/>
          <w:cs/>
          <w:lang w:bidi="te-IN"/>
        </w:rPr>
        <w:t xml:space="preserve"> </w:t>
      </w:r>
      <w:r w:rsidR="00870D33" w:rsidRPr="00B91AE8">
        <w:rPr>
          <w:rFonts w:ascii="Gautami" w:hAnsi="Gautami" w:cs="Gautami" w:hint="cs"/>
          <w:spacing w:val="10"/>
          <w:cs/>
          <w:lang w:bidi="te-IN"/>
        </w:rPr>
        <w:t>సహచరులు</w:t>
      </w:r>
      <w:r w:rsidR="00870D33" w:rsidRPr="00B91AE8">
        <w:rPr>
          <w:spacing w:val="10"/>
          <w:cs/>
          <w:lang w:bidi="te-IN"/>
        </w:rPr>
        <w:t xml:space="preserve"> </w:t>
      </w:r>
      <w:r w:rsidR="00870D33" w:rsidRPr="00B91AE8">
        <w:rPr>
          <w:rFonts w:ascii="Gautami" w:hAnsi="Gautami" w:cs="Gautami" w:hint="cs"/>
          <w:spacing w:val="10"/>
          <w:cs/>
          <w:lang w:bidi="te-IN"/>
        </w:rPr>
        <w:t>ఒక్క</w:t>
      </w:r>
      <w:r w:rsidR="00870D33" w:rsidRPr="00B91AE8">
        <w:rPr>
          <w:spacing w:val="10"/>
          <w:cs/>
          <w:lang w:bidi="te-IN"/>
        </w:rPr>
        <w:t xml:space="preserve"> </w:t>
      </w:r>
      <w:r w:rsidR="00870D33" w:rsidRPr="00B91AE8">
        <w:rPr>
          <w:rFonts w:ascii="Gautami" w:hAnsi="Gautami" w:cs="Gautami" w:hint="cs"/>
          <w:spacing w:val="10"/>
          <w:cs/>
          <w:lang w:bidi="te-IN"/>
        </w:rPr>
        <w:t>అక్షరమూ</w:t>
      </w:r>
      <w:r w:rsidR="00870D33" w:rsidRPr="00B91AE8">
        <w:rPr>
          <w:spacing w:val="10"/>
          <w:cs/>
          <w:lang w:bidi="te-IN"/>
        </w:rPr>
        <w:t xml:space="preserve"> </w:t>
      </w:r>
      <w:r w:rsidR="00870D33" w:rsidRPr="00B91AE8">
        <w:rPr>
          <w:rFonts w:ascii="Gautami" w:hAnsi="Gautami" w:cs="Gautami" w:hint="cs"/>
          <w:spacing w:val="10"/>
          <w:cs/>
          <w:lang w:bidi="te-IN"/>
        </w:rPr>
        <w:t>వదలకుండా</w:t>
      </w:r>
      <w:r w:rsidR="00870D33" w:rsidRPr="00B91AE8">
        <w:rPr>
          <w:spacing w:val="10"/>
          <w:cs/>
          <w:lang w:bidi="te-IN"/>
        </w:rPr>
        <w:t xml:space="preserve"> </w:t>
      </w:r>
      <w:r w:rsidR="00870D33" w:rsidRPr="00B91AE8">
        <w:rPr>
          <w:rFonts w:ascii="Gautami" w:hAnsi="Gautami" w:cs="Gautami" w:hint="cs"/>
          <w:spacing w:val="10"/>
          <w:cs/>
          <w:lang w:bidi="te-IN"/>
        </w:rPr>
        <w:t>మొత్తం</w:t>
      </w:r>
      <w:r w:rsidR="00870D33" w:rsidRPr="00B91AE8">
        <w:rPr>
          <w:spacing w:val="10"/>
          <w:cs/>
          <w:lang w:bidi="te-IN"/>
        </w:rPr>
        <w:t xml:space="preserve"> </w:t>
      </w:r>
      <w:r w:rsidR="00870D33" w:rsidRPr="00B91AE8">
        <w:rPr>
          <w:rFonts w:ascii="Gautami" w:hAnsi="Gautami" w:cs="Gautami" w:hint="cs"/>
          <w:spacing w:val="10"/>
          <w:cs/>
          <w:lang w:bidi="te-IN"/>
        </w:rPr>
        <w:t>ఖుర్ఆన్</w:t>
      </w:r>
      <w:r w:rsidR="00870D33" w:rsidRPr="00B91AE8">
        <w:rPr>
          <w:spacing w:val="10"/>
          <w:cs/>
          <w:lang w:bidi="te-IN"/>
        </w:rPr>
        <w:t xml:space="preserve"> </w:t>
      </w:r>
      <w:r w:rsidR="00870D33" w:rsidRPr="00B91AE8">
        <w:rPr>
          <w:rFonts w:ascii="Gautami" w:hAnsi="Gautami" w:cs="Gautami" w:hint="cs"/>
          <w:spacing w:val="10"/>
          <w:cs/>
          <w:lang w:bidi="te-IN"/>
        </w:rPr>
        <w:t>గ్రంథాన్ని</w:t>
      </w:r>
      <w:r w:rsidR="00870D33" w:rsidRPr="00B91AE8">
        <w:rPr>
          <w:spacing w:val="10"/>
          <w:cs/>
          <w:lang w:bidi="te-IN"/>
        </w:rPr>
        <w:t xml:space="preserve"> </w:t>
      </w:r>
      <w:r w:rsidR="00CB35FB" w:rsidRPr="00B91AE8">
        <w:rPr>
          <w:rFonts w:ascii="Gautami" w:hAnsi="Gautami" w:cs="Gautami" w:hint="cs"/>
          <w:spacing w:val="10"/>
          <w:cs/>
          <w:lang w:bidi="te-IN"/>
        </w:rPr>
        <w:t>ఆయన</w:t>
      </w:r>
      <w:r w:rsidR="00CB35FB" w:rsidRPr="00B91AE8">
        <w:rPr>
          <w:spacing w:val="10"/>
          <w:cs/>
          <w:lang w:bidi="te-IN"/>
        </w:rPr>
        <w:t xml:space="preserve"> </w:t>
      </w:r>
      <w:r w:rsidR="00CB35FB" w:rsidRPr="00B91AE8">
        <w:rPr>
          <w:rFonts w:ascii="Gautami" w:hAnsi="Gautami" w:cs="Gautami" w:hint="cs"/>
          <w:spacing w:val="10"/>
          <w:cs/>
          <w:lang w:bidi="te-IN"/>
        </w:rPr>
        <w:t>నుండి</w:t>
      </w:r>
      <w:r w:rsidR="00CB35FB" w:rsidRPr="00B91AE8">
        <w:rPr>
          <w:spacing w:val="10"/>
          <w:cs/>
          <w:lang w:bidi="te-IN"/>
        </w:rPr>
        <w:t xml:space="preserve"> </w:t>
      </w:r>
      <w:r w:rsidR="00870D33" w:rsidRPr="00B91AE8">
        <w:rPr>
          <w:rFonts w:ascii="Gautami" w:hAnsi="Gautami" w:cs="Gautami" w:hint="cs"/>
          <w:spacing w:val="10"/>
          <w:cs/>
          <w:lang w:bidi="te-IN"/>
        </w:rPr>
        <w:t>కంఠస్థం</w:t>
      </w:r>
      <w:r w:rsidR="00870D33" w:rsidRPr="00B91AE8">
        <w:rPr>
          <w:spacing w:val="10"/>
          <w:cs/>
          <w:lang w:bidi="te-IN"/>
        </w:rPr>
        <w:t xml:space="preserve"> </w:t>
      </w:r>
      <w:r w:rsidR="00870D33" w:rsidRPr="00B91AE8">
        <w:rPr>
          <w:rFonts w:ascii="Gautami" w:hAnsi="Gautami" w:cs="Gautami" w:hint="cs"/>
          <w:spacing w:val="10"/>
          <w:cs/>
          <w:lang w:bidi="te-IN"/>
        </w:rPr>
        <w:lastRenderedPageBreak/>
        <w:t>చేసారు</w:t>
      </w:r>
      <w:r w:rsidR="00870D33" w:rsidRPr="00B91AE8">
        <w:rPr>
          <w:spacing w:val="10"/>
          <w:cs/>
          <w:lang w:bidi="te-IN"/>
        </w:rPr>
        <w:t xml:space="preserve">. </w:t>
      </w:r>
      <w:r w:rsidR="00870D33" w:rsidRPr="00B91AE8">
        <w:rPr>
          <w:rFonts w:ascii="Gautami" w:hAnsi="Gautami" w:cs="Gautami" w:hint="cs"/>
          <w:spacing w:val="10"/>
          <w:cs/>
          <w:lang w:bidi="te-IN"/>
        </w:rPr>
        <w:t>ఖుర్ఆన్</w:t>
      </w:r>
      <w:r w:rsidR="00870D33" w:rsidRPr="00B91AE8">
        <w:rPr>
          <w:spacing w:val="10"/>
          <w:cs/>
          <w:lang w:bidi="te-IN"/>
        </w:rPr>
        <w:t xml:space="preserve"> </w:t>
      </w:r>
      <w:r w:rsidR="00870D33" w:rsidRPr="00B91AE8">
        <w:rPr>
          <w:rFonts w:ascii="Gautami" w:hAnsi="Gautami" w:cs="Gautami" w:hint="cs"/>
          <w:spacing w:val="10"/>
          <w:cs/>
          <w:lang w:bidi="te-IN"/>
        </w:rPr>
        <w:t>గ్రంథం</w:t>
      </w:r>
      <w:r w:rsidR="00870D33" w:rsidRPr="00B91AE8">
        <w:rPr>
          <w:spacing w:val="10"/>
          <w:cs/>
          <w:lang w:bidi="te-IN"/>
        </w:rPr>
        <w:t xml:space="preserve"> </w:t>
      </w:r>
      <w:r w:rsidR="00870D33" w:rsidRPr="00B91AE8">
        <w:rPr>
          <w:rFonts w:ascii="Gautami" w:hAnsi="Gautami" w:cs="Gautami" w:hint="cs"/>
          <w:spacing w:val="10"/>
          <w:cs/>
          <w:lang w:bidi="te-IN"/>
        </w:rPr>
        <w:t>ఎల్లప్పుడూ</w:t>
      </w:r>
      <w:r w:rsidR="00870D33" w:rsidRPr="00B91AE8">
        <w:rPr>
          <w:spacing w:val="10"/>
          <w:cs/>
          <w:lang w:bidi="te-IN"/>
        </w:rPr>
        <w:t xml:space="preserve"> </w:t>
      </w:r>
      <w:r w:rsidR="00870D33" w:rsidRPr="00B91AE8">
        <w:rPr>
          <w:rFonts w:ascii="Gautami" w:hAnsi="Gautami" w:cs="Gautami" w:hint="cs"/>
          <w:spacing w:val="10"/>
          <w:cs/>
          <w:lang w:bidi="te-IN"/>
        </w:rPr>
        <w:t>సాధారణ</w:t>
      </w:r>
      <w:r w:rsidR="00870D33" w:rsidRPr="00B91AE8">
        <w:rPr>
          <w:spacing w:val="10"/>
          <w:cs/>
          <w:lang w:bidi="te-IN"/>
        </w:rPr>
        <w:t xml:space="preserve"> </w:t>
      </w:r>
      <w:r w:rsidR="00870D33" w:rsidRPr="00B91AE8">
        <w:rPr>
          <w:rFonts w:ascii="Gautami" w:hAnsi="Gautami" w:cs="Gautami" w:hint="cs"/>
          <w:spacing w:val="10"/>
          <w:cs/>
          <w:lang w:bidi="te-IN"/>
        </w:rPr>
        <w:t>విశ్వాసులకు</w:t>
      </w:r>
      <w:r w:rsidR="00870D33" w:rsidRPr="00B91AE8">
        <w:rPr>
          <w:spacing w:val="10"/>
          <w:cs/>
          <w:lang w:bidi="te-IN"/>
        </w:rPr>
        <w:t xml:space="preserve"> </w:t>
      </w:r>
      <w:r w:rsidR="00870D33" w:rsidRPr="00B91AE8">
        <w:rPr>
          <w:rFonts w:ascii="Gautami" w:hAnsi="Gautami" w:cs="Gautami" w:hint="cs"/>
          <w:spacing w:val="10"/>
          <w:cs/>
          <w:lang w:bidi="te-IN"/>
        </w:rPr>
        <w:t>కూడా</w:t>
      </w:r>
      <w:r w:rsidR="00870D33" w:rsidRPr="00B91AE8">
        <w:rPr>
          <w:spacing w:val="10"/>
          <w:cs/>
          <w:lang w:bidi="te-IN"/>
        </w:rPr>
        <w:t xml:space="preserve"> </w:t>
      </w:r>
      <w:r w:rsidR="00870D33" w:rsidRPr="00B91AE8">
        <w:rPr>
          <w:rFonts w:ascii="Gautami" w:hAnsi="Gautami" w:cs="Gautami" w:hint="cs"/>
          <w:spacing w:val="10"/>
          <w:cs/>
          <w:lang w:bidi="te-IN"/>
        </w:rPr>
        <w:t>అందుబాటులో</w:t>
      </w:r>
      <w:r w:rsidR="00870D33" w:rsidRPr="00B91AE8">
        <w:rPr>
          <w:spacing w:val="10"/>
          <w:cs/>
          <w:lang w:bidi="te-IN"/>
        </w:rPr>
        <w:t xml:space="preserve"> </w:t>
      </w:r>
      <w:r w:rsidR="00870D33" w:rsidRPr="00B91AE8">
        <w:rPr>
          <w:rFonts w:ascii="Gautami" w:hAnsi="Gautami" w:cs="Gautami" w:hint="cs"/>
          <w:spacing w:val="10"/>
          <w:cs/>
          <w:lang w:bidi="te-IN"/>
        </w:rPr>
        <w:t>ఉండింది</w:t>
      </w:r>
      <w:r w:rsidR="00A66D83" w:rsidRPr="00B91AE8">
        <w:rPr>
          <w:spacing w:val="10"/>
        </w:rPr>
        <w:t xml:space="preserve">: </w:t>
      </w:r>
      <w:r w:rsidR="00870D33" w:rsidRPr="00B91AE8">
        <w:rPr>
          <w:rFonts w:ascii="Gautami" w:hAnsi="Gautami" w:cs="Gautami" w:hint="cs"/>
          <w:spacing w:val="10"/>
          <w:cs/>
          <w:lang w:bidi="te-IN"/>
        </w:rPr>
        <w:t>ఎల్లప్పుడూ</w:t>
      </w:r>
      <w:r w:rsidR="00870D33" w:rsidRPr="00B91AE8">
        <w:rPr>
          <w:spacing w:val="10"/>
          <w:cs/>
          <w:lang w:bidi="te-IN"/>
        </w:rPr>
        <w:t xml:space="preserve"> </w:t>
      </w:r>
      <w:r w:rsidR="00870D33" w:rsidRPr="00B91AE8">
        <w:rPr>
          <w:rFonts w:ascii="Gautami" w:hAnsi="Gautami" w:cs="Gautami" w:hint="cs"/>
          <w:spacing w:val="10"/>
          <w:cs/>
          <w:lang w:bidi="te-IN"/>
        </w:rPr>
        <w:t>అది</w:t>
      </w:r>
      <w:r w:rsidR="00870D33" w:rsidRPr="00B91AE8">
        <w:rPr>
          <w:spacing w:val="10"/>
          <w:cs/>
          <w:lang w:bidi="te-IN"/>
        </w:rPr>
        <w:t xml:space="preserve"> </w:t>
      </w:r>
      <w:r w:rsidR="00870D33" w:rsidRPr="00B91AE8">
        <w:rPr>
          <w:rFonts w:ascii="Gautami" w:hAnsi="Gautami" w:cs="Gautami" w:hint="cs"/>
          <w:spacing w:val="10"/>
          <w:cs/>
          <w:lang w:bidi="te-IN"/>
        </w:rPr>
        <w:t>అల్లాహ్</w:t>
      </w:r>
      <w:r w:rsidR="00870D33" w:rsidRPr="00B91AE8">
        <w:rPr>
          <w:spacing w:val="10"/>
          <w:cs/>
          <w:lang w:bidi="te-IN"/>
        </w:rPr>
        <w:t xml:space="preserve"> </w:t>
      </w:r>
      <w:r w:rsidR="00870D33" w:rsidRPr="00B91AE8">
        <w:rPr>
          <w:rFonts w:ascii="Gautami" w:hAnsi="Gautami" w:cs="Gautami" w:hint="cs"/>
          <w:spacing w:val="10"/>
          <w:cs/>
          <w:lang w:bidi="te-IN"/>
        </w:rPr>
        <w:t>యొక్క</w:t>
      </w:r>
      <w:r w:rsidR="00870D33" w:rsidRPr="00B91AE8">
        <w:rPr>
          <w:spacing w:val="10"/>
          <w:cs/>
          <w:lang w:bidi="te-IN"/>
        </w:rPr>
        <w:t xml:space="preserve"> </w:t>
      </w:r>
      <w:r w:rsidR="00870D33" w:rsidRPr="00B91AE8">
        <w:rPr>
          <w:rFonts w:ascii="Gautami" w:hAnsi="Gautami" w:cs="Gautami" w:hint="cs"/>
          <w:spacing w:val="10"/>
          <w:cs/>
          <w:lang w:bidi="te-IN"/>
        </w:rPr>
        <w:t>ఖ</w:t>
      </w:r>
      <w:r w:rsidR="00CB35FB" w:rsidRPr="00B91AE8">
        <w:rPr>
          <w:rFonts w:ascii="Gautami" w:hAnsi="Gautami" w:cs="Gautami" w:hint="cs"/>
          <w:spacing w:val="10"/>
          <w:cs/>
          <w:lang w:bidi="te-IN"/>
        </w:rPr>
        <w:t>చ్చితమైన</w:t>
      </w:r>
      <w:r w:rsidR="00CB35FB" w:rsidRPr="00B91AE8">
        <w:rPr>
          <w:spacing w:val="10"/>
          <w:cs/>
          <w:lang w:bidi="te-IN"/>
        </w:rPr>
        <w:t xml:space="preserve"> </w:t>
      </w:r>
      <w:r w:rsidR="00CB35FB" w:rsidRPr="00B91AE8">
        <w:rPr>
          <w:rFonts w:ascii="Gautami" w:hAnsi="Gautami" w:cs="Gautami" w:hint="cs"/>
          <w:spacing w:val="10"/>
          <w:cs/>
          <w:lang w:bidi="te-IN"/>
        </w:rPr>
        <w:t>వాక్కుగానే</w:t>
      </w:r>
      <w:r w:rsidR="00CB35FB" w:rsidRPr="00B91AE8">
        <w:rPr>
          <w:spacing w:val="10"/>
          <w:cs/>
          <w:lang w:bidi="te-IN"/>
        </w:rPr>
        <w:t xml:space="preserve"> </w:t>
      </w:r>
      <w:r w:rsidR="00CB35FB" w:rsidRPr="00B91AE8">
        <w:rPr>
          <w:rFonts w:ascii="Gautami" w:hAnsi="Gautami" w:cs="Gautami" w:hint="cs"/>
          <w:spacing w:val="10"/>
          <w:cs/>
          <w:lang w:bidi="te-IN"/>
        </w:rPr>
        <w:t>పరిగణింపబడటం</w:t>
      </w:r>
      <w:r w:rsidR="00CB35FB" w:rsidRPr="00B91AE8">
        <w:rPr>
          <w:spacing w:val="10"/>
          <w:cs/>
          <w:lang w:bidi="te-IN"/>
        </w:rPr>
        <w:t xml:space="preserve"> </w:t>
      </w:r>
      <w:r w:rsidR="00870D33" w:rsidRPr="00B91AE8">
        <w:rPr>
          <w:rFonts w:ascii="Gautami" w:hAnsi="Gautami" w:cs="Gautami" w:hint="cs"/>
          <w:spacing w:val="10"/>
          <w:cs/>
          <w:lang w:bidi="te-IN"/>
        </w:rPr>
        <w:t>మరియు</w:t>
      </w:r>
      <w:r w:rsidR="00870D33" w:rsidRPr="00B91AE8">
        <w:rPr>
          <w:spacing w:val="10"/>
          <w:cs/>
          <w:lang w:bidi="te-IN"/>
        </w:rPr>
        <w:t xml:space="preserve"> </w:t>
      </w:r>
      <w:r w:rsidR="00870D33" w:rsidRPr="00B91AE8">
        <w:rPr>
          <w:rFonts w:ascii="Gautami" w:hAnsi="Gautami" w:cs="Gautami" w:hint="cs"/>
          <w:spacing w:val="10"/>
          <w:cs/>
          <w:lang w:bidi="te-IN"/>
        </w:rPr>
        <w:t>ఎక్కువగా</w:t>
      </w:r>
      <w:r w:rsidR="00870D33" w:rsidRPr="00B91AE8">
        <w:rPr>
          <w:spacing w:val="10"/>
          <w:cs/>
          <w:lang w:bidi="te-IN"/>
        </w:rPr>
        <w:t xml:space="preserve"> </w:t>
      </w:r>
      <w:r w:rsidR="00870D33" w:rsidRPr="00B91AE8">
        <w:rPr>
          <w:rFonts w:ascii="Gautami" w:hAnsi="Gautami" w:cs="Gautami" w:hint="cs"/>
          <w:spacing w:val="10"/>
          <w:cs/>
          <w:lang w:bidi="te-IN"/>
        </w:rPr>
        <w:t>కంఠస్థం</w:t>
      </w:r>
      <w:r w:rsidR="00870D33" w:rsidRPr="00B91AE8">
        <w:rPr>
          <w:spacing w:val="10"/>
          <w:cs/>
          <w:lang w:bidi="te-IN"/>
        </w:rPr>
        <w:t xml:space="preserve"> </w:t>
      </w:r>
      <w:r w:rsidR="00870D33" w:rsidRPr="00B91AE8">
        <w:rPr>
          <w:rFonts w:ascii="Gautami" w:hAnsi="Gautami" w:cs="Gautami" w:hint="cs"/>
          <w:spacing w:val="10"/>
          <w:cs/>
          <w:lang w:bidi="te-IN"/>
        </w:rPr>
        <w:t>చేయబడటం</w:t>
      </w:r>
      <w:r w:rsidR="00870D33" w:rsidRPr="00B91AE8">
        <w:rPr>
          <w:spacing w:val="10"/>
          <w:cs/>
          <w:lang w:bidi="te-IN"/>
        </w:rPr>
        <w:t xml:space="preserve"> </w:t>
      </w:r>
      <w:r w:rsidR="00870D33" w:rsidRPr="00B91AE8">
        <w:rPr>
          <w:rFonts w:ascii="Gautami" w:hAnsi="Gautami" w:cs="Gautami" w:hint="cs"/>
          <w:spacing w:val="10"/>
          <w:cs/>
          <w:lang w:bidi="te-IN"/>
        </w:rPr>
        <w:t>వలన</w:t>
      </w:r>
      <w:r w:rsidR="00870D33" w:rsidRPr="00B91AE8">
        <w:rPr>
          <w:spacing w:val="10"/>
          <w:cs/>
          <w:lang w:bidi="te-IN"/>
        </w:rPr>
        <w:t xml:space="preserve">, </w:t>
      </w:r>
      <w:r w:rsidR="00870D33" w:rsidRPr="00B91AE8">
        <w:rPr>
          <w:rFonts w:ascii="Gautami" w:hAnsi="Gautami" w:cs="Gautami" w:hint="cs"/>
          <w:spacing w:val="10"/>
          <w:cs/>
          <w:lang w:bidi="te-IN"/>
        </w:rPr>
        <w:t>అది</w:t>
      </w:r>
      <w:r w:rsidR="00870D33" w:rsidRPr="00B91AE8">
        <w:rPr>
          <w:spacing w:val="10"/>
          <w:cs/>
          <w:lang w:bidi="te-IN"/>
        </w:rPr>
        <w:t xml:space="preserve"> </w:t>
      </w:r>
      <w:r w:rsidR="00870D33" w:rsidRPr="00B91AE8">
        <w:rPr>
          <w:rFonts w:ascii="Gautami" w:hAnsi="Gautami" w:cs="Gautami" w:hint="cs"/>
          <w:spacing w:val="10"/>
          <w:cs/>
          <w:lang w:bidi="te-IN"/>
        </w:rPr>
        <w:t>సంపూర్ణంగా</w:t>
      </w:r>
      <w:r w:rsidR="00870D33" w:rsidRPr="00B91AE8">
        <w:rPr>
          <w:spacing w:val="10"/>
          <w:cs/>
          <w:lang w:bidi="te-IN"/>
        </w:rPr>
        <w:t xml:space="preserve"> </w:t>
      </w:r>
      <w:r w:rsidR="00870D33" w:rsidRPr="00B91AE8">
        <w:rPr>
          <w:rFonts w:ascii="Gautami" w:hAnsi="Gautami" w:cs="Gautami" w:hint="cs"/>
          <w:spacing w:val="10"/>
          <w:cs/>
          <w:lang w:bidi="te-IN"/>
        </w:rPr>
        <w:t>భద్రపరచ</w:t>
      </w:r>
      <w:r w:rsidR="00870D33" w:rsidRPr="00B91AE8">
        <w:rPr>
          <w:spacing w:val="10"/>
          <w:cs/>
          <w:lang w:bidi="te-IN"/>
        </w:rPr>
        <w:t xml:space="preserve"> </w:t>
      </w:r>
      <w:r w:rsidR="00870D33" w:rsidRPr="00B91AE8">
        <w:rPr>
          <w:rFonts w:ascii="Gautami" w:hAnsi="Gautami" w:cs="Gautami" w:hint="cs"/>
          <w:spacing w:val="10"/>
          <w:cs/>
          <w:lang w:bidi="te-IN"/>
        </w:rPr>
        <w:t>బడింది</w:t>
      </w:r>
      <w:r w:rsidR="00870D33" w:rsidRPr="00B91AE8">
        <w:rPr>
          <w:spacing w:val="10"/>
          <w:cs/>
          <w:lang w:bidi="te-IN"/>
        </w:rPr>
        <w:t xml:space="preserve">. </w:t>
      </w:r>
      <w:r w:rsidR="00870D33" w:rsidRPr="00B91AE8">
        <w:rPr>
          <w:rFonts w:ascii="Gautami" w:hAnsi="Gautami" w:cs="Gautami" w:hint="cs"/>
          <w:spacing w:val="10"/>
          <w:cs/>
          <w:lang w:bidi="te-IN"/>
        </w:rPr>
        <w:t>ఏ</w:t>
      </w:r>
      <w:r w:rsidR="00870D33" w:rsidRPr="00B91AE8">
        <w:rPr>
          <w:spacing w:val="10"/>
          <w:cs/>
          <w:lang w:bidi="te-IN"/>
        </w:rPr>
        <w:t xml:space="preserve"> </w:t>
      </w:r>
      <w:r w:rsidR="00870D33" w:rsidRPr="00B91AE8">
        <w:rPr>
          <w:rFonts w:ascii="Gautami" w:hAnsi="Gautami" w:cs="Gautami" w:hint="cs"/>
          <w:spacing w:val="10"/>
          <w:cs/>
          <w:lang w:bidi="te-IN"/>
        </w:rPr>
        <w:t>ధార్మిక</w:t>
      </w:r>
      <w:r w:rsidR="00870D33" w:rsidRPr="00B91AE8">
        <w:rPr>
          <w:spacing w:val="10"/>
          <w:cs/>
          <w:lang w:bidi="te-IN"/>
        </w:rPr>
        <w:t xml:space="preserve"> </w:t>
      </w:r>
      <w:r w:rsidR="00870D33" w:rsidRPr="00B91AE8">
        <w:rPr>
          <w:rFonts w:ascii="Gautami" w:hAnsi="Gautami" w:cs="Gautami" w:hint="cs"/>
          <w:spacing w:val="10"/>
          <w:cs/>
          <w:lang w:bidi="te-IN"/>
        </w:rPr>
        <w:t>సంస్థ</w:t>
      </w:r>
      <w:r w:rsidR="00870D33" w:rsidRPr="00B91AE8">
        <w:rPr>
          <w:spacing w:val="10"/>
          <w:cs/>
          <w:lang w:bidi="te-IN"/>
        </w:rPr>
        <w:t xml:space="preserve"> </w:t>
      </w:r>
      <w:r w:rsidR="00CB35FB" w:rsidRPr="00B91AE8">
        <w:rPr>
          <w:rFonts w:ascii="Gautami" w:hAnsi="Gautami" w:cs="Gautami" w:hint="cs"/>
          <w:spacing w:val="10"/>
          <w:cs/>
          <w:lang w:bidi="te-IN"/>
        </w:rPr>
        <w:t>కూడా</w:t>
      </w:r>
      <w:r w:rsidR="00CB35FB" w:rsidRPr="00B91AE8">
        <w:rPr>
          <w:spacing w:val="10"/>
          <w:cs/>
          <w:lang w:bidi="te-IN"/>
        </w:rPr>
        <w:t xml:space="preserve"> </w:t>
      </w:r>
      <w:r w:rsidR="00870D33" w:rsidRPr="00B91AE8">
        <w:rPr>
          <w:rFonts w:ascii="Gautami" w:hAnsi="Gautami" w:cs="Gautami" w:hint="cs"/>
          <w:spacing w:val="10"/>
          <w:cs/>
          <w:lang w:bidi="te-IN"/>
        </w:rPr>
        <w:t>దానిలోని</w:t>
      </w:r>
      <w:r w:rsidR="00870D33" w:rsidRPr="00B91AE8">
        <w:rPr>
          <w:spacing w:val="10"/>
          <w:cs/>
          <w:lang w:bidi="te-IN"/>
        </w:rPr>
        <w:t xml:space="preserve"> </w:t>
      </w:r>
      <w:r w:rsidR="00870D33" w:rsidRPr="00B91AE8">
        <w:rPr>
          <w:rFonts w:ascii="Gautami" w:hAnsi="Gautami" w:cs="Gautami" w:hint="cs"/>
          <w:spacing w:val="10"/>
          <w:cs/>
          <w:lang w:bidi="te-IN"/>
        </w:rPr>
        <w:t>ఏ</w:t>
      </w:r>
      <w:r w:rsidR="00870D33" w:rsidRPr="00B91AE8">
        <w:rPr>
          <w:spacing w:val="10"/>
          <w:cs/>
          <w:lang w:bidi="te-IN"/>
        </w:rPr>
        <w:t xml:space="preserve"> </w:t>
      </w:r>
      <w:r w:rsidR="00870D33" w:rsidRPr="00B91AE8">
        <w:rPr>
          <w:rFonts w:ascii="Gautami" w:hAnsi="Gautami" w:cs="Gautami" w:hint="cs"/>
          <w:spacing w:val="10"/>
          <w:cs/>
          <w:lang w:bidi="te-IN"/>
        </w:rPr>
        <w:t>భాగాన్నీ</w:t>
      </w:r>
      <w:r w:rsidR="00870D33" w:rsidRPr="00B91AE8">
        <w:rPr>
          <w:spacing w:val="10"/>
          <w:cs/>
          <w:lang w:bidi="te-IN"/>
        </w:rPr>
        <w:t xml:space="preserve"> </w:t>
      </w:r>
      <w:r w:rsidR="00870D33" w:rsidRPr="00B91AE8">
        <w:rPr>
          <w:rFonts w:ascii="Gautami" w:hAnsi="Gautami" w:cs="Gautami" w:hint="cs"/>
          <w:spacing w:val="10"/>
          <w:cs/>
          <w:lang w:bidi="te-IN"/>
        </w:rPr>
        <w:t>మార్చలేదు</w:t>
      </w:r>
      <w:r w:rsidR="00870D33" w:rsidRPr="00B91AE8">
        <w:rPr>
          <w:spacing w:val="10"/>
          <w:cs/>
          <w:lang w:bidi="te-IN"/>
        </w:rPr>
        <w:t xml:space="preserve"> </w:t>
      </w:r>
      <w:r w:rsidR="00870D33" w:rsidRPr="00B91AE8">
        <w:rPr>
          <w:rFonts w:ascii="Gautami" w:hAnsi="Gautami" w:cs="Gautami" w:hint="cs"/>
          <w:spacing w:val="10"/>
          <w:cs/>
          <w:lang w:bidi="te-IN"/>
        </w:rPr>
        <w:t>లేదా</w:t>
      </w:r>
      <w:r w:rsidR="00870D33" w:rsidRPr="00B91AE8">
        <w:rPr>
          <w:spacing w:val="10"/>
          <w:cs/>
          <w:lang w:bidi="te-IN"/>
        </w:rPr>
        <w:t xml:space="preserve"> </w:t>
      </w:r>
      <w:r w:rsidR="00A07C0D" w:rsidRPr="00B91AE8">
        <w:rPr>
          <w:rFonts w:ascii="Gautami" w:hAnsi="Gautami" w:cs="Gautami" w:hint="cs"/>
          <w:spacing w:val="10"/>
          <w:cs/>
          <w:lang w:bidi="te-IN"/>
        </w:rPr>
        <w:t>తొలగించలేదు</w:t>
      </w:r>
      <w:r w:rsidR="00A07C0D" w:rsidRPr="00B91AE8">
        <w:rPr>
          <w:spacing w:val="10"/>
          <w:cs/>
          <w:lang w:bidi="te-IN"/>
        </w:rPr>
        <w:t xml:space="preserve">. </w:t>
      </w:r>
      <w:r w:rsidR="00DD5F97" w:rsidRPr="00B91AE8">
        <w:rPr>
          <w:rFonts w:ascii="Gautami" w:hAnsi="Gautami" w:cs="Gautami" w:hint="cs"/>
          <w:spacing w:val="10"/>
          <w:cs/>
          <w:lang w:bidi="te-IN"/>
        </w:rPr>
        <w:t>ఖుర్ఆన్</w:t>
      </w:r>
      <w:r w:rsidR="00DD5F97" w:rsidRPr="00B91AE8">
        <w:rPr>
          <w:spacing w:val="10"/>
          <w:cs/>
          <w:lang w:bidi="te-IN"/>
        </w:rPr>
        <w:t xml:space="preserve"> </w:t>
      </w:r>
      <w:r w:rsidR="00DD5F97" w:rsidRPr="00B91AE8">
        <w:rPr>
          <w:rFonts w:ascii="Gautami" w:hAnsi="Gautami" w:cs="Gautami" w:hint="cs"/>
          <w:spacing w:val="10"/>
          <w:cs/>
          <w:lang w:bidi="te-IN"/>
        </w:rPr>
        <w:t>బోధనలలో</w:t>
      </w:r>
      <w:r w:rsidR="00DD5F97" w:rsidRPr="00B91AE8">
        <w:rPr>
          <w:spacing w:val="10"/>
          <w:cs/>
          <w:lang w:bidi="te-IN"/>
        </w:rPr>
        <w:t xml:space="preserve"> </w:t>
      </w:r>
      <w:r w:rsidR="00DD5F97" w:rsidRPr="00B91AE8">
        <w:rPr>
          <w:rFonts w:ascii="Gautami" w:hAnsi="Gautami" w:cs="Gautami" w:hint="cs"/>
          <w:spacing w:val="10"/>
          <w:cs/>
          <w:lang w:bidi="te-IN"/>
        </w:rPr>
        <w:t>మొత్తం</w:t>
      </w:r>
      <w:r w:rsidR="00DD5F97" w:rsidRPr="00B91AE8">
        <w:rPr>
          <w:spacing w:val="10"/>
          <w:cs/>
          <w:lang w:bidi="te-IN"/>
        </w:rPr>
        <w:t xml:space="preserve"> </w:t>
      </w:r>
      <w:r w:rsidR="00DD5F97" w:rsidRPr="00B91AE8">
        <w:rPr>
          <w:rFonts w:ascii="Gautami" w:hAnsi="Gautami" w:cs="Gautami" w:hint="cs"/>
          <w:spacing w:val="10"/>
          <w:cs/>
          <w:lang w:bidi="te-IN"/>
        </w:rPr>
        <w:t>మానవజాతిని</w:t>
      </w:r>
      <w:r w:rsidR="00DD5F97" w:rsidRPr="00B91AE8">
        <w:rPr>
          <w:spacing w:val="10"/>
          <w:cs/>
          <w:lang w:bidi="te-IN"/>
        </w:rPr>
        <w:t xml:space="preserve"> </w:t>
      </w:r>
      <w:r w:rsidR="00DD5F97" w:rsidRPr="00B91AE8">
        <w:rPr>
          <w:rFonts w:ascii="Gautami" w:hAnsi="Gautami" w:cs="Gautami" w:hint="cs"/>
          <w:spacing w:val="10"/>
          <w:cs/>
          <w:lang w:bidi="te-IN"/>
        </w:rPr>
        <w:t>సంబోధించే</w:t>
      </w:r>
      <w:r w:rsidR="00DD5F97" w:rsidRPr="00B91AE8">
        <w:rPr>
          <w:spacing w:val="10"/>
          <w:cs/>
          <w:lang w:bidi="te-IN"/>
        </w:rPr>
        <w:t xml:space="preserve"> </w:t>
      </w:r>
      <w:r w:rsidR="00DD5F97" w:rsidRPr="00B91AE8">
        <w:rPr>
          <w:rFonts w:ascii="Gautami" w:hAnsi="Gautami" w:cs="Gautami" w:hint="cs"/>
          <w:spacing w:val="10"/>
          <w:cs/>
          <w:lang w:bidi="te-IN"/>
        </w:rPr>
        <w:t>సార్వజనిక</w:t>
      </w:r>
      <w:r w:rsidR="00DD5F97" w:rsidRPr="00B91AE8">
        <w:rPr>
          <w:spacing w:val="10"/>
          <w:cs/>
          <w:lang w:bidi="te-IN"/>
        </w:rPr>
        <w:t xml:space="preserve"> </w:t>
      </w:r>
      <w:r w:rsidR="00DD5F97" w:rsidRPr="00B91AE8">
        <w:rPr>
          <w:rFonts w:ascii="Gautami" w:hAnsi="Gautami" w:cs="Gautami" w:hint="cs"/>
          <w:spacing w:val="10"/>
          <w:cs/>
          <w:lang w:bidi="te-IN"/>
        </w:rPr>
        <w:t>దివ్యసందేశాలు</w:t>
      </w:r>
      <w:r w:rsidR="00DD5F97" w:rsidRPr="00B91AE8">
        <w:rPr>
          <w:spacing w:val="10"/>
          <w:cs/>
          <w:lang w:bidi="te-IN"/>
        </w:rPr>
        <w:t xml:space="preserve"> </w:t>
      </w:r>
      <w:r w:rsidR="00CB35FB" w:rsidRPr="00B91AE8">
        <w:rPr>
          <w:rFonts w:ascii="Gautami" w:hAnsi="Gautami" w:cs="Gautami" w:hint="cs"/>
          <w:spacing w:val="10"/>
          <w:cs/>
          <w:lang w:bidi="te-IN"/>
        </w:rPr>
        <w:t>ఎన్నో</w:t>
      </w:r>
      <w:r w:rsidR="00CB35FB" w:rsidRPr="00B91AE8">
        <w:rPr>
          <w:spacing w:val="10"/>
          <w:cs/>
          <w:lang w:bidi="te-IN"/>
        </w:rPr>
        <w:t xml:space="preserve"> </w:t>
      </w:r>
      <w:r w:rsidR="00DD5F97" w:rsidRPr="00B91AE8">
        <w:rPr>
          <w:rFonts w:ascii="Gautami" w:hAnsi="Gautami" w:cs="Gautami" w:hint="cs"/>
          <w:spacing w:val="10"/>
          <w:cs/>
          <w:lang w:bidi="te-IN"/>
        </w:rPr>
        <w:t>ఉన్నాయి</w:t>
      </w:r>
      <w:r w:rsidR="00DD5F97" w:rsidRPr="00B91AE8">
        <w:rPr>
          <w:spacing w:val="10"/>
          <w:cs/>
          <w:lang w:bidi="te-IN"/>
        </w:rPr>
        <w:t xml:space="preserve">. </w:t>
      </w:r>
      <w:r w:rsidR="00CB35FB" w:rsidRPr="00B91AE8">
        <w:rPr>
          <w:rFonts w:ascii="Gautami" w:hAnsi="Gautami" w:cs="Gautami" w:hint="cs"/>
          <w:spacing w:val="10"/>
          <w:cs/>
          <w:lang w:bidi="te-IN"/>
        </w:rPr>
        <w:t>దానిలో</w:t>
      </w:r>
      <w:r w:rsidR="00CB35FB" w:rsidRPr="00B91AE8">
        <w:rPr>
          <w:spacing w:val="10"/>
          <w:cs/>
          <w:lang w:bidi="te-IN"/>
        </w:rPr>
        <w:t xml:space="preserve"> </w:t>
      </w:r>
      <w:r w:rsidR="00DD5F97" w:rsidRPr="00B91AE8">
        <w:rPr>
          <w:rFonts w:ascii="Gautami" w:hAnsi="Gautami" w:cs="Gautami" w:hint="cs"/>
          <w:spacing w:val="10"/>
          <w:cs/>
          <w:lang w:bidi="te-IN"/>
        </w:rPr>
        <w:t>కేవలం</w:t>
      </w:r>
      <w:r w:rsidR="00DD5F97" w:rsidRPr="00B91AE8">
        <w:rPr>
          <w:spacing w:val="10"/>
          <w:cs/>
          <w:lang w:bidi="te-IN"/>
        </w:rPr>
        <w:t xml:space="preserve"> </w:t>
      </w:r>
      <w:r w:rsidR="00DD5F97" w:rsidRPr="00B91AE8">
        <w:rPr>
          <w:rFonts w:ascii="Gautami" w:hAnsi="Gautami" w:cs="Gautami" w:hint="cs"/>
          <w:spacing w:val="10"/>
          <w:cs/>
          <w:lang w:bidi="te-IN"/>
        </w:rPr>
        <w:t>ఏదో</w:t>
      </w:r>
      <w:r w:rsidR="00DD5F97" w:rsidRPr="00B91AE8">
        <w:rPr>
          <w:spacing w:val="10"/>
          <w:cs/>
          <w:lang w:bidi="te-IN"/>
        </w:rPr>
        <w:t xml:space="preserve"> </w:t>
      </w:r>
      <w:r w:rsidR="00DD5F97" w:rsidRPr="00B91AE8">
        <w:rPr>
          <w:rFonts w:ascii="Gautami" w:hAnsi="Gautami" w:cs="Gautami" w:hint="cs"/>
          <w:spacing w:val="10"/>
          <w:cs/>
          <w:lang w:bidi="te-IN"/>
        </w:rPr>
        <w:t>ఒక</w:t>
      </w:r>
      <w:r w:rsidR="00DD5F97" w:rsidRPr="00B91AE8">
        <w:rPr>
          <w:spacing w:val="10"/>
          <w:cs/>
          <w:lang w:bidi="te-IN"/>
        </w:rPr>
        <w:t xml:space="preserve"> </w:t>
      </w:r>
      <w:r w:rsidR="00DD5F97" w:rsidRPr="00B91AE8">
        <w:rPr>
          <w:rFonts w:ascii="Gautami" w:hAnsi="Gautami" w:cs="Gautami" w:hint="cs"/>
          <w:spacing w:val="10"/>
          <w:cs/>
          <w:lang w:bidi="te-IN"/>
        </w:rPr>
        <w:t>ప్రత్యేక</w:t>
      </w:r>
      <w:r w:rsidR="00DD5F97" w:rsidRPr="00B91AE8">
        <w:rPr>
          <w:spacing w:val="10"/>
          <w:cs/>
          <w:lang w:bidi="te-IN"/>
        </w:rPr>
        <w:t xml:space="preserve"> </w:t>
      </w:r>
      <w:r w:rsidR="00DD5F97" w:rsidRPr="00B91AE8">
        <w:rPr>
          <w:rFonts w:ascii="Gautami" w:hAnsi="Gautami" w:cs="Gautami" w:hint="cs"/>
          <w:spacing w:val="10"/>
          <w:cs/>
          <w:lang w:bidi="te-IN"/>
        </w:rPr>
        <w:t>తెగ</w:t>
      </w:r>
      <w:r w:rsidR="00DD5F97" w:rsidRPr="00B91AE8">
        <w:rPr>
          <w:spacing w:val="10"/>
          <w:cs/>
          <w:lang w:bidi="te-IN"/>
        </w:rPr>
        <w:t xml:space="preserve"> </w:t>
      </w:r>
      <w:r w:rsidR="00DD5F97" w:rsidRPr="00B91AE8">
        <w:rPr>
          <w:rFonts w:ascii="Gautami" w:hAnsi="Gautami" w:cs="Gautami" w:hint="cs"/>
          <w:spacing w:val="10"/>
          <w:cs/>
          <w:lang w:bidi="te-IN"/>
        </w:rPr>
        <w:t>లేదా</w:t>
      </w:r>
      <w:r w:rsidR="00DD5F97" w:rsidRPr="00B91AE8">
        <w:rPr>
          <w:spacing w:val="10"/>
          <w:cs/>
          <w:lang w:bidi="te-IN"/>
        </w:rPr>
        <w:t xml:space="preserve"> </w:t>
      </w:r>
      <w:r w:rsidR="00DD5F97" w:rsidRPr="00B91AE8">
        <w:rPr>
          <w:rFonts w:ascii="Gautami" w:hAnsi="Gautami" w:cs="Gautami" w:hint="cs"/>
          <w:spacing w:val="10"/>
          <w:cs/>
          <w:lang w:bidi="te-IN"/>
        </w:rPr>
        <w:t>ఎంచుకోవబడిన</w:t>
      </w:r>
      <w:r w:rsidR="00DD5F97" w:rsidRPr="00B91AE8">
        <w:rPr>
          <w:spacing w:val="10"/>
          <w:cs/>
          <w:lang w:bidi="te-IN"/>
        </w:rPr>
        <w:t xml:space="preserve"> </w:t>
      </w:r>
      <w:r w:rsidR="00DD5F97" w:rsidRPr="00B91AE8">
        <w:rPr>
          <w:rFonts w:ascii="Gautami" w:hAnsi="Gautami" w:cs="Gautami" w:hint="cs"/>
          <w:spacing w:val="10"/>
          <w:cs/>
          <w:lang w:bidi="te-IN"/>
        </w:rPr>
        <w:t>ప్రజలను</w:t>
      </w:r>
      <w:r w:rsidR="00DD5F97" w:rsidRPr="00B91AE8">
        <w:rPr>
          <w:spacing w:val="10"/>
          <w:cs/>
          <w:lang w:bidi="te-IN"/>
        </w:rPr>
        <w:t xml:space="preserve"> </w:t>
      </w:r>
      <w:r w:rsidR="00DD5F97" w:rsidRPr="00B91AE8">
        <w:rPr>
          <w:rFonts w:ascii="Gautami" w:hAnsi="Gautami" w:cs="Gautami" w:hint="cs"/>
          <w:spacing w:val="10"/>
          <w:cs/>
          <w:lang w:bidi="te-IN"/>
        </w:rPr>
        <w:t>మాత్రమే</w:t>
      </w:r>
      <w:r w:rsidR="00DD5F97" w:rsidRPr="00B91AE8">
        <w:rPr>
          <w:spacing w:val="10"/>
          <w:cs/>
          <w:lang w:bidi="te-IN"/>
        </w:rPr>
        <w:t xml:space="preserve"> </w:t>
      </w:r>
      <w:r w:rsidR="00DD5F97" w:rsidRPr="00B91AE8">
        <w:rPr>
          <w:rFonts w:ascii="Gautami" w:hAnsi="Gautami" w:cs="Gautami" w:hint="cs"/>
          <w:spacing w:val="10"/>
          <w:cs/>
          <w:lang w:bidi="te-IN"/>
        </w:rPr>
        <w:t>సంబోధించ</w:t>
      </w:r>
      <w:r w:rsidR="00CB35FB" w:rsidRPr="00B91AE8">
        <w:rPr>
          <w:rFonts w:ascii="Gautami" w:hAnsi="Gautami" w:cs="Gautami" w:hint="cs"/>
          <w:spacing w:val="10"/>
          <w:cs/>
          <w:lang w:bidi="te-IN"/>
        </w:rPr>
        <w:t>బడ</w:t>
      </w:r>
      <w:r w:rsidR="00DD5F97" w:rsidRPr="00B91AE8">
        <w:rPr>
          <w:rFonts w:ascii="Gautami" w:hAnsi="Gautami" w:cs="Gautami" w:hint="cs"/>
          <w:spacing w:val="10"/>
          <w:cs/>
          <w:lang w:bidi="te-IN"/>
        </w:rPr>
        <w:t>లేదు</w:t>
      </w:r>
      <w:r w:rsidR="00DD5F97" w:rsidRPr="00B91AE8">
        <w:rPr>
          <w:spacing w:val="10"/>
          <w:cs/>
          <w:lang w:bidi="te-IN"/>
        </w:rPr>
        <w:t xml:space="preserve">. </w:t>
      </w:r>
      <w:r w:rsidR="00DD5F97" w:rsidRPr="00B91AE8">
        <w:rPr>
          <w:rFonts w:ascii="Gautami" w:hAnsi="Gautami" w:cs="Gautami" w:hint="cs"/>
          <w:spacing w:val="10"/>
          <w:cs/>
          <w:lang w:bidi="te-IN"/>
        </w:rPr>
        <w:t>ఇతర</w:t>
      </w:r>
      <w:r w:rsidR="00DD5F97" w:rsidRPr="00B91AE8">
        <w:rPr>
          <w:spacing w:val="10"/>
          <w:cs/>
          <w:lang w:bidi="te-IN"/>
        </w:rPr>
        <w:t xml:space="preserve"> </w:t>
      </w:r>
      <w:r w:rsidR="00DD5F97" w:rsidRPr="00B91AE8">
        <w:rPr>
          <w:rFonts w:ascii="Gautami" w:hAnsi="Gautami" w:cs="Gautami" w:hint="cs"/>
          <w:spacing w:val="10"/>
          <w:cs/>
          <w:lang w:bidi="te-IN"/>
        </w:rPr>
        <w:t>ప్రవక్తలు</w:t>
      </w:r>
      <w:r w:rsidR="00DD5F97" w:rsidRPr="00B91AE8">
        <w:rPr>
          <w:spacing w:val="10"/>
          <w:cs/>
          <w:lang w:bidi="te-IN"/>
        </w:rPr>
        <w:t xml:space="preserve"> </w:t>
      </w:r>
      <w:r w:rsidR="00DD5F97" w:rsidRPr="00B91AE8">
        <w:rPr>
          <w:rFonts w:ascii="Gautami" w:hAnsi="Gautami" w:cs="Gautami" w:hint="cs"/>
          <w:spacing w:val="10"/>
          <w:cs/>
          <w:lang w:bidi="te-IN"/>
        </w:rPr>
        <w:t>అందించిన</w:t>
      </w:r>
      <w:r w:rsidR="00DD5F97" w:rsidRPr="00B91AE8">
        <w:rPr>
          <w:spacing w:val="10"/>
          <w:cs/>
          <w:lang w:bidi="te-IN"/>
        </w:rPr>
        <w:t xml:space="preserve"> </w:t>
      </w:r>
      <w:r w:rsidR="00CB35FB" w:rsidRPr="00B91AE8">
        <w:rPr>
          <w:rFonts w:ascii="Gautami" w:hAnsi="Gautami" w:cs="Gautami" w:hint="cs"/>
          <w:spacing w:val="10"/>
          <w:cs/>
          <w:lang w:bidi="te-IN"/>
        </w:rPr>
        <w:t>క్రింది</w:t>
      </w:r>
      <w:r w:rsidR="00CB35FB" w:rsidRPr="00B91AE8">
        <w:rPr>
          <w:spacing w:val="10"/>
          <w:cs/>
          <w:lang w:bidi="te-IN"/>
        </w:rPr>
        <w:t xml:space="preserve"> </w:t>
      </w:r>
      <w:r w:rsidR="00DD5F97" w:rsidRPr="00B91AE8">
        <w:rPr>
          <w:rFonts w:ascii="Gautami" w:hAnsi="Gautami" w:cs="Gautami" w:hint="cs"/>
          <w:spacing w:val="10"/>
          <w:cs/>
          <w:lang w:bidi="te-IN"/>
        </w:rPr>
        <w:t>సందేశాన్నే</w:t>
      </w:r>
      <w:r w:rsidR="00DD5F97" w:rsidRPr="00B91AE8">
        <w:rPr>
          <w:spacing w:val="10"/>
          <w:cs/>
          <w:lang w:bidi="te-IN"/>
        </w:rPr>
        <w:t xml:space="preserve"> </w:t>
      </w:r>
      <w:r w:rsidR="00DD5F97" w:rsidRPr="00B91AE8">
        <w:rPr>
          <w:rFonts w:ascii="Gautami" w:hAnsi="Gautami" w:cs="Gautami" w:hint="cs"/>
          <w:spacing w:val="10"/>
          <w:cs/>
          <w:lang w:bidi="te-IN"/>
        </w:rPr>
        <w:t>అది</w:t>
      </w:r>
      <w:r w:rsidR="00DD5F97" w:rsidRPr="00B91AE8">
        <w:rPr>
          <w:spacing w:val="10"/>
          <w:cs/>
          <w:lang w:bidi="te-IN"/>
        </w:rPr>
        <w:t xml:space="preserve"> </w:t>
      </w:r>
      <w:r w:rsidR="00DD5F97" w:rsidRPr="00B91AE8">
        <w:rPr>
          <w:rFonts w:ascii="Gautami" w:hAnsi="Gautami" w:cs="Gautami" w:hint="cs"/>
          <w:spacing w:val="10"/>
          <w:cs/>
          <w:lang w:bidi="te-IN"/>
        </w:rPr>
        <w:t>కూడా</w:t>
      </w:r>
      <w:r w:rsidR="00DD5F97" w:rsidRPr="00B91AE8">
        <w:rPr>
          <w:spacing w:val="10"/>
          <w:cs/>
          <w:lang w:bidi="te-IN"/>
        </w:rPr>
        <w:t xml:space="preserve"> </w:t>
      </w:r>
      <w:r w:rsidR="00DD5F97" w:rsidRPr="00B91AE8">
        <w:rPr>
          <w:rFonts w:ascii="Gautami" w:hAnsi="Gautami" w:cs="Gautami" w:hint="cs"/>
          <w:spacing w:val="10"/>
          <w:cs/>
          <w:lang w:bidi="te-IN"/>
        </w:rPr>
        <w:t>అందిస్తున్నదే</w:t>
      </w:r>
      <w:r w:rsidR="00DD5F97" w:rsidRPr="00B91AE8">
        <w:rPr>
          <w:spacing w:val="10"/>
          <w:cs/>
          <w:lang w:bidi="te-IN"/>
        </w:rPr>
        <w:t xml:space="preserve"> </w:t>
      </w:r>
      <w:r w:rsidR="00DD5F97" w:rsidRPr="00B91AE8">
        <w:rPr>
          <w:rFonts w:ascii="Gautami" w:hAnsi="Gautami" w:cs="Gautami" w:hint="cs"/>
          <w:spacing w:val="10"/>
          <w:cs/>
          <w:lang w:bidi="te-IN"/>
        </w:rPr>
        <w:t>తప్ప</w:t>
      </w:r>
      <w:r w:rsidR="00DD5F97" w:rsidRPr="00B91AE8">
        <w:rPr>
          <w:spacing w:val="10"/>
          <w:cs/>
          <w:lang w:bidi="te-IN"/>
        </w:rPr>
        <w:t xml:space="preserve"> </w:t>
      </w:r>
      <w:r w:rsidR="00DD5F97" w:rsidRPr="00B91AE8">
        <w:rPr>
          <w:rFonts w:ascii="Gautami" w:hAnsi="Gautami" w:cs="Gautami" w:hint="cs"/>
          <w:spacing w:val="10"/>
          <w:cs/>
          <w:lang w:bidi="te-IN"/>
        </w:rPr>
        <w:t>ఏదో</w:t>
      </w:r>
      <w:r w:rsidR="00DD5F97" w:rsidRPr="00B91AE8">
        <w:rPr>
          <w:spacing w:val="10"/>
          <w:cs/>
          <w:lang w:bidi="te-IN"/>
        </w:rPr>
        <w:t xml:space="preserve"> </w:t>
      </w:r>
      <w:r w:rsidR="00DD5F97" w:rsidRPr="00B91AE8">
        <w:rPr>
          <w:rFonts w:ascii="Gautami" w:hAnsi="Gautami" w:cs="Gautami" w:hint="cs"/>
          <w:spacing w:val="10"/>
          <w:cs/>
          <w:lang w:bidi="te-IN"/>
        </w:rPr>
        <w:t>కొత్త</w:t>
      </w:r>
      <w:r w:rsidR="00DD5F97" w:rsidRPr="00B91AE8">
        <w:rPr>
          <w:spacing w:val="10"/>
          <w:cs/>
          <w:lang w:bidi="te-IN"/>
        </w:rPr>
        <w:t xml:space="preserve"> </w:t>
      </w:r>
      <w:r w:rsidR="00DD5F97" w:rsidRPr="00B91AE8">
        <w:rPr>
          <w:rFonts w:ascii="Gautami" w:hAnsi="Gautami" w:cs="Gautami" w:hint="cs"/>
          <w:spacing w:val="10"/>
          <w:cs/>
          <w:lang w:bidi="te-IN"/>
        </w:rPr>
        <w:t>సందేశాన్ని</w:t>
      </w:r>
      <w:r w:rsidR="00DD5F97" w:rsidRPr="00B91AE8">
        <w:rPr>
          <w:spacing w:val="10"/>
          <w:cs/>
          <w:lang w:bidi="te-IN"/>
        </w:rPr>
        <w:t xml:space="preserve"> </w:t>
      </w:r>
      <w:r w:rsidR="00DD5F97" w:rsidRPr="00B91AE8">
        <w:rPr>
          <w:rFonts w:ascii="Gautami" w:hAnsi="Gautami" w:cs="Gautami" w:hint="cs"/>
          <w:spacing w:val="10"/>
          <w:cs/>
          <w:lang w:bidi="te-IN"/>
        </w:rPr>
        <w:t>కాదు</w:t>
      </w:r>
      <w:r w:rsidR="00A66D83" w:rsidRPr="00B91AE8">
        <w:rPr>
          <w:spacing w:val="10"/>
        </w:rPr>
        <w:t>: '</w:t>
      </w:r>
      <w:r w:rsidR="00DD5F97" w:rsidRPr="00B91AE8">
        <w:rPr>
          <w:rFonts w:ascii="Gautami" w:hAnsi="Gautami" w:cs="Gautami" w:hint="cs"/>
          <w:spacing w:val="10"/>
          <w:cs/>
          <w:lang w:bidi="te-IN"/>
        </w:rPr>
        <w:t>ఇహపర</w:t>
      </w:r>
      <w:r w:rsidR="00DD5F97" w:rsidRPr="00B91AE8">
        <w:rPr>
          <w:spacing w:val="10"/>
          <w:cs/>
          <w:lang w:bidi="te-IN"/>
        </w:rPr>
        <w:t xml:space="preserve"> </w:t>
      </w:r>
      <w:r w:rsidR="00DD5F97" w:rsidRPr="00B91AE8">
        <w:rPr>
          <w:rFonts w:ascii="Gautami" w:hAnsi="Gautami" w:cs="Gautami" w:hint="cs"/>
          <w:spacing w:val="10"/>
          <w:cs/>
          <w:lang w:bidi="te-IN"/>
        </w:rPr>
        <w:t>లోకాలలో</w:t>
      </w:r>
      <w:r w:rsidR="00DD5F97" w:rsidRPr="00B91AE8">
        <w:rPr>
          <w:spacing w:val="10"/>
          <w:cs/>
          <w:lang w:bidi="te-IN"/>
        </w:rPr>
        <w:t xml:space="preserve"> </w:t>
      </w:r>
      <w:r w:rsidR="00DD5F97" w:rsidRPr="00B91AE8">
        <w:rPr>
          <w:rFonts w:ascii="Gautami" w:hAnsi="Gautami" w:cs="Gautami" w:hint="cs"/>
          <w:spacing w:val="10"/>
          <w:cs/>
          <w:lang w:bidi="te-IN"/>
        </w:rPr>
        <w:t>సాఫల్యం</w:t>
      </w:r>
      <w:r w:rsidR="00DD5F97" w:rsidRPr="00B91AE8">
        <w:rPr>
          <w:spacing w:val="10"/>
          <w:cs/>
          <w:lang w:bidi="te-IN"/>
        </w:rPr>
        <w:t xml:space="preserve"> </w:t>
      </w:r>
      <w:r w:rsidR="00DD5F97" w:rsidRPr="00B91AE8">
        <w:rPr>
          <w:rFonts w:ascii="Gautami" w:hAnsi="Gautami" w:cs="Gautami" w:hint="cs"/>
          <w:spacing w:val="10"/>
          <w:cs/>
          <w:lang w:bidi="te-IN"/>
        </w:rPr>
        <w:t>కోసం</w:t>
      </w:r>
      <w:r w:rsidR="00DD5F97" w:rsidRPr="00B91AE8">
        <w:rPr>
          <w:spacing w:val="10"/>
          <w:cs/>
          <w:lang w:bidi="te-IN"/>
        </w:rPr>
        <w:t xml:space="preserve"> </w:t>
      </w:r>
      <w:r w:rsidR="00DD5F97" w:rsidRPr="00B91AE8">
        <w:rPr>
          <w:rFonts w:ascii="Gautami" w:hAnsi="Gautami" w:cs="Gautami" w:hint="cs"/>
          <w:spacing w:val="10"/>
          <w:cs/>
          <w:lang w:bidi="te-IN"/>
        </w:rPr>
        <w:t>ఏకైక</w:t>
      </w:r>
      <w:r w:rsidR="00DD5F97" w:rsidRPr="00B91AE8">
        <w:rPr>
          <w:spacing w:val="10"/>
          <w:cs/>
          <w:lang w:bidi="te-IN"/>
        </w:rPr>
        <w:t xml:space="preserve"> </w:t>
      </w:r>
      <w:r w:rsidR="00DD5F97" w:rsidRPr="00B91AE8">
        <w:rPr>
          <w:rFonts w:ascii="Gautami" w:hAnsi="Gautami" w:cs="Gautami" w:hint="cs"/>
          <w:spacing w:val="10"/>
          <w:cs/>
          <w:lang w:bidi="te-IN"/>
        </w:rPr>
        <w:t>ఆరాధ్యుడైన</w:t>
      </w:r>
      <w:r w:rsidR="00DD5F97" w:rsidRPr="00B91AE8">
        <w:rPr>
          <w:spacing w:val="10"/>
          <w:cs/>
          <w:lang w:bidi="te-IN"/>
        </w:rPr>
        <w:t xml:space="preserve"> </w:t>
      </w:r>
      <w:r w:rsidR="00DD5F97" w:rsidRPr="00B91AE8">
        <w:rPr>
          <w:rFonts w:ascii="Gautami" w:hAnsi="Gautami" w:cs="Gautami" w:hint="cs"/>
          <w:spacing w:val="10"/>
          <w:cs/>
          <w:lang w:bidi="te-IN"/>
        </w:rPr>
        <w:t>అల్లాహ్</w:t>
      </w:r>
      <w:r w:rsidR="00DD5F97" w:rsidRPr="00B91AE8">
        <w:rPr>
          <w:spacing w:val="10"/>
          <w:cs/>
          <w:lang w:bidi="te-IN"/>
        </w:rPr>
        <w:t xml:space="preserve"> </w:t>
      </w:r>
      <w:r w:rsidR="00DD5F97" w:rsidRPr="00B91AE8">
        <w:rPr>
          <w:rFonts w:ascii="Gautami" w:hAnsi="Gautami" w:cs="Gautami" w:hint="cs"/>
          <w:spacing w:val="10"/>
          <w:cs/>
          <w:lang w:bidi="te-IN"/>
        </w:rPr>
        <w:t>కు</w:t>
      </w:r>
      <w:r w:rsidR="00DD5F97" w:rsidRPr="00B91AE8">
        <w:rPr>
          <w:spacing w:val="10"/>
          <w:cs/>
          <w:lang w:bidi="te-IN"/>
        </w:rPr>
        <w:t xml:space="preserve"> </w:t>
      </w:r>
      <w:r w:rsidR="00DD5F97" w:rsidRPr="00B91AE8">
        <w:rPr>
          <w:rFonts w:ascii="Gautami" w:hAnsi="Gautami" w:cs="Gautami" w:hint="cs"/>
          <w:spacing w:val="10"/>
          <w:cs/>
          <w:lang w:bidi="te-IN"/>
        </w:rPr>
        <w:t>మాత్రమే</w:t>
      </w:r>
      <w:r w:rsidR="00DD5F97" w:rsidRPr="00B91AE8">
        <w:rPr>
          <w:spacing w:val="10"/>
          <w:cs/>
          <w:lang w:bidi="te-IN"/>
        </w:rPr>
        <w:t xml:space="preserve"> </w:t>
      </w:r>
      <w:r w:rsidR="00DD5F97" w:rsidRPr="00B91AE8">
        <w:rPr>
          <w:rFonts w:ascii="Gautami" w:hAnsi="Gautami" w:cs="Gautami" w:hint="cs"/>
          <w:spacing w:val="10"/>
          <w:cs/>
          <w:lang w:bidi="te-IN"/>
        </w:rPr>
        <w:t>సమర్పించుకోవాలి</w:t>
      </w:r>
      <w:r w:rsidR="00DD5F97" w:rsidRPr="00B91AE8">
        <w:rPr>
          <w:spacing w:val="10"/>
          <w:cs/>
          <w:lang w:bidi="te-IN"/>
        </w:rPr>
        <w:t xml:space="preserve">, </w:t>
      </w:r>
      <w:r w:rsidR="00DD5F97" w:rsidRPr="00B91AE8">
        <w:rPr>
          <w:rFonts w:ascii="Gautami" w:hAnsi="Gautami" w:cs="Gautami" w:hint="cs"/>
          <w:spacing w:val="10"/>
          <w:cs/>
          <w:lang w:bidi="te-IN"/>
        </w:rPr>
        <w:t>ఆయనను</w:t>
      </w:r>
      <w:r w:rsidR="00DD5F97" w:rsidRPr="00B91AE8">
        <w:rPr>
          <w:spacing w:val="10"/>
          <w:cs/>
          <w:lang w:bidi="te-IN"/>
        </w:rPr>
        <w:t xml:space="preserve"> </w:t>
      </w:r>
      <w:r w:rsidR="00DD5F97" w:rsidRPr="00B91AE8">
        <w:rPr>
          <w:rFonts w:ascii="Gautami" w:hAnsi="Gautami" w:cs="Gautami" w:hint="cs"/>
          <w:spacing w:val="10"/>
          <w:cs/>
          <w:lang w:bidi="te-IN"/>
        </w:rPr>
        <w:t>మాత్రమే</w:t>
      </w:r>
      <w:r w:rsidR="00DD5F97" w:rsidRPr="00B91AE8">
        <w:rPr>
          <w:spacing w:val="10"/>
          <w:cs/>
          <w:lang w:bidi="te-IN"/>
        </w:rPr>
        <w:t xml:space="preserve"> </w:t>
      </w:r>
      <w:r w:rsidR="00DD5F97" w:rsidRPr="00B91AE8">
        <w:rPr>
          <w:rFonts w:ascii="Gautami" w:hAnsi="Gautami" w:cs="Gautami" w:hint="cs"/>
          <w:spacing w:val="10"/>
          <w:cs/>
          <w:lang w:bidi="te-IN"/>
        </w:rPr>
        <w:t>ఆరాధించాలి</w:t>
      </w:r>
      <w:r w:rsidR="00DD5F97" w:rsidRPr="00B91AE8">
        <w:rPr>
          <w:spacing w:val="10"/>
          <w:cs/>
          <w:lang w:bidi="te-IN"/>
        </w:rPr>
        <w:t xml:space="preserve"> </w:t>
      </w:r>
      <w:r w:rsidR="00DD5F97" w:rsidRPr="00B91AE8">
        <w:rPr>
          <w:rFonts w:ascii="Gautami" w:hAnsi="Gautami" w:cs="Gautami" w:hint="cs"/>
          <w:spacing w:val="10"/>
          <w:cs/>
          <w:lang w:bidi="te-IN"/>
        </w:rPr>
        <w:t>మరియు</w:t>
      </w:r>
      <w:r w:rsidR="00DD5F97" w:rsidRPr="00B91AE8">
        <w:rPr>
          <w:spacing w:val="10"/>
          <w:cs/>
          <w:lang w:bidi="te-IN"/>
        </w:rPr>
        <w:t xml:space="preserve"> </w:t>
      </w:r>
      <w:r w:rsidR="00DD5F97" w:rsidRPr="00B91AE8">
        <w:rPr>
          <w:rFonts w:ascii="Gautami" w:hAnsi="Gautami" w:cs="Gautami" w:hint="cs"/>
          <w:spacing w:val="10"/>
          <w:cs/>
          <w:lang w:bidi="te-IN"/>
        </w:rPr>
        <w:t>అల్లాహ్</w:t>
      </w:r>
      <w:r w:rsidR="00DD5F97" w:rsidRPr="00B91AE8">
        <w:rPr>
          <w:spacing w:val="10"/>
          <w:cs/>
          <w:lang w:bidi="te-IN"/>
        </w:rPr>
        <w:t xml:space="preserve"> </w:t>
      </w:r>
      <w:r w:rsidR="00DD5F97" w:rsidRPr="00B91AE8">
        <w:rPr>
          <w:rFonts w:ascii="Gautami" w:hAnsi="Gautami" w:cs="Gautami" w:hint="cs"/>
          <w:spacing w:val="10"/>
          <w:cs/>
          <w:lang w:bidi="te-IN"/>
        </w:rPr>
        <w:t>యొక్క</w:t>
      </w:r>
      <w:r w:rsidR="00DD5F97" w:rsidRPr="00B91AE8">
        <w:rPr>
          <w:spacing w:val="10"/>
          <w:cs/>
          <w:lang w:bidi="te-IN"/>
        </w:rPr>
        <w:t xml:space="preserve"> </w:t>
      </w:r>
      <w:r w:rsidR="00DD5F97" w:rsidRPr="00B91AE8">
        <w:rPr>
          <w:rFonts w:ascii="Gautami" w:hAnsi="Gautami" w:cs="Gautami" w:hint="cs"/>
          <w:spacing w:val="10"/>
          <w:cs/>
          <w:lang w:bidi="te-IN"/>
        </w:rPr>
        <w:t>ప్రవక్తను</w:t>
      </w:r>
      <w:r w:rsidR="00DD5F97" w:rsidRPr="00B91AE8">
        <w:rPr>
          <w:spacing w:val="10"/>
          <w:cs/>
          <w:lang w:bidi="te-IN"/>
        </w:rPr>
        <w:t xml:space="preserve"> </w:t>
      </w:r>
      <w:r w:rsidR="00DD5F97" w:rsidRPr="00B91AE8">
        <w:rPr>
          <w:rFonts w:ascii="Gautami" w:hAnsi="Gautami" w:cs="Gautami" w:hint="cs"/>
          <w:spacing w:val="10"/>
          <w:cs/>
          <w:lang w:bidi="te-IN"/>
        </w:rPr>
        <w:t>మాత్రమే</w:t>
      </w:r>
      <w:r w:rsidR="00DD5F97" w:rsidRPr="00B91AE8">
        <w:rPr>
          <w:spacing w:val="10"/>
          <w:cs/>
          <w:lang w:bidi="te-IN"/>
        </w:rPr>
        <w:t xml:space="preserve"> </w:t>
      </w:r>
      <w:r w:rsidR="00DD5F97" w:rsidRPr="00B91AE8">
        <w:rPr>
          <w:rFonts w:ascii="Gautami" w:hAnsi="Gautami" w:cs="Gautami" w:hint="cs"/>
          <w:spacing w:val="10"/>
          <w:cs/>
          <w:lang w:bidi="te-IN"/>
        </w:rPr>
        <w:t>అనుసరించాలి</w:t>
      </w:r>
      <w:r w:rsidR="00A66D83" w:rsidRPr="00B91AE8">
        <w:rPr>
          <w:spacing w:val="10"/>
        </w:rPr>
        <w:t xml:space="preserve">'. </w:t>
      </w:r>
      <w:r w:rsidR="00DD5F97" w:rsidRPr="00B91AE8">
        <w:rPr>
          <w:rFonts w:ascii="Gautami" w:hAnsi="Gautami" w:cs="Gautami" w:hint="cs"/>
          <w:spacing w:val="10"/>
          <w:cs/>
          <w:lang w:bidi="te-IN"/>
        </w:rPr>
        <w:t>అల్లాహ్</w:t>
      </w:r>
      <w:r w:rsidR="00DD5F97" w:rsidRPr="00B91AE8">
        <w:rPr>
          <w:spacing w:val="10"/>
          <w:cs/>
          <w:lang w:bidi="te-IN"/>
        </w:rPr>
        <w:t xml:space="preserve"> </w:t>
      </w:r>
      <w:r w:rsidR="00DD5F97" w:rsidRPr="00B91AE8">
        <w:rPr>
          <w:rFonts w:ascii="Gautami" w:hAnsi="Gautami" w:cs="Gautami" w:hint="cs"/>
          <w:spacing w:val="10"/>
          <w:cs/>
          <w:lang w:bidi="te-IN"/>
        </w:rPr>
        <w:t>యొక్క</w:t>
      </w:r>
      <w:r w:rsidR="00DD5F97" w:rsidRPr="00B91AE8">
        <w:rPr>
          <w:spacing w:val="10"/>
          <w:cs/>
          <w:lang w:bidi="te-IN"/>
        </w:rPr>
        <w:t xml:space="preserve"> </w:t>
      </w:r>
      <w:r w:rsidR="00DD5F97" w:rsidRPr="00B91AE8">
        <w:rPr>
          <w:rFonts w:ascii="Gautami" w:hAnsi="Gautami" w:cs="Gautami" w:hint="cs"/>
          <w:spacing w:val="10"/>
          <w:cs/>
          <w:lang w:bidi="te-IN"/>
        </w:rPr>
        <w:t>ఏకత్వాన్ని</w:t>
      </w:r>
      <w:r w:rsidR="00DD5F97" w:rsidRPr="00B91AE8">
        <w:rPr>
          <w:spacing w:val="10"/>
          <w:cs/>
          <w:lang w:bidi="te-IN"/>
        </w:rPr>
        <w:t xml:space="preserve"> </w:t>
      </w:r>
      <w:r w:rsidR="00DD5F97" w:rsidRPr="00B91AE8">
        <w:rPr>
          <w:rFonts w:ascii="Gautami" w:hAnsi="Gautami" w:cs="Gautami" w:hint="cs"/>
          <w:spacing w:val="10"/>
          <w:cs/>
          <w:lang w:bidi="te-IN"/>
        </w:rPr>
        <w:t>విశ్వసించడం</w:t>
      </w:r>
      <w:r w:rsidR="00507CFD" w:rsidRPr="00B91AE8">
        <w:rPr>
          <w:spacing w:val="10"/>
          <w:cs/>
          <w:lang w:bidi="te-IN"/>
        </w:rPr>
        <w:t xml:space="preserve"> </w:t>
      </w:r>
      <w:r w:rsidR="00507CFD" w:rsidRPr="00B91AE8">
        <w:rPr>
          <w:rFonts w:ascii="Gautami" w:hAnsi="Gautami" w:cs="Gautami" w:hint="cs"/>
          <w:spacing w:val="10"/>
          <w:cs/>
          <w:lang w:bidi="te-IN"/>
        </w:rPr>
        <w:t>మరియు</w:t>
      </w:r>
      <w:r w:rsidR="00DD5F97" w:rsidRPr="00B91AE8">
        <w:rPr>
          <w:spacing w:val="10"/>
          <w:cs/>
          <w:lang w:bidi="te-IN"/>
        </w:rPr>
        <w:t xml:space="preserve"> </w:t>
      </w:r>
      <w:r w:rsidR="00DD5F97" w:rsidRPr="00B91AE8">
        <w:rPr>
          <w:rFonts w:ascii="Gautami" w:hAnsi="Gautami" w:cs="Gautami" w:hint="cs"/>
          <w:spacing w:val="10"/>
          <w:cs/>
          <w:lang w:bidi="te-IN"/>
        </w:rPr>
        <w:t>ఆయన</w:t>
      </w:r>
      <w:r w:rsidR="00DD5F97" w:rsidRPr="00B91AE8">
        <w:rPr>
          <w:spacing w:val="10"/>
          <w:cs/>
          <w:lang w:bidi="te-IN"/>
        </w:rPr>
        <w:t xml:space="preserve"> </w:t>
      </w:r>
      <w:r w:rsidR="00DD5F97" w:rsidRPr="00B91AE8">
        <w:rPr>
          <w:rFonts w:ascii="Gautami" w:hAnsi="Gautami" w:cs="Gautami" w:hint="cs"/>
          <w:spacing w:val="10"/>
          <w:cs/>
          <w:lang w:bidi="te-IN"/>
        </w:rPr>
        <w:t>పంపిన</w:t>
      </w:r>
      <w:r w:rsidR="00DD5F97" w:rsidRPr="00B91AE8">
        <w:rPr>
          <w:spacing w:val="10"/>
          <w:cs/>
          <w:lang w:bidi="te-IN"/>
        </w:rPr>
        <w:t xml:space="preserve"> </w:t>
      </w:r>
      <w:r w:rsidR="00DD5F97" w:rsidRPr="00B91AE8">
        <w:rPr>
          <w:rFonts w:ascii="Gautami" w:hAnsi="Gautami" w:cs="Gautami" w:hint="cs"/>
          <w:spacing w:val="10"/>
          <w:cs/>
          <w:lang w:bidi="te-IN"/>
        </w:rPr>
        <w:t>దివ్యసందేశాన్ని</w:t>
      </w:r>
      <w:r w:rsidR="00DD5F97" w:rsidRPr="00B91AE8">
        <w:rPr>
          <w:spacing w:val="10"/>
          <w:cs/>
          <w:lang w:bidi="te-IN"/>
        </w:rPr>
        <w:t xml:space="preserve"> </w:t>
      </w:r>
      <w:r w:rsidR="00DD5F97" w:rsidRPr="00B91AE8">
        <w:rPr>
          <w:rFonts w:ascii="Gautami" w:hAnsi="Gautami" w:cs="Gautami" w:hint="cs"/>
          <w:spacing w:val="10"/>
          <w:cs/>
          <w:lang w:bidi="te-IN"/>
        </w:rPr>
        <w:t>అనుసరించి</w:t>
      </w:r>
      <w:r w:rsidR="00DD5F97" w:rsidRPr="00B91AE8">
        <w:rPr>
          <w:spacing w:val="10"/>
          <w:cs/>
          <w:lang w:bidi="te-IN"/>
        </w:rPr>
        <w:t xml:space="preserve"> </w:t>
      </w:r>
      <w:r w:rsidR="00DD5F97" w:rsidRPr="00B91AE8">
        <w:rPr>
          <w:rFonts w:ascii="Gautami" w:hAnsi="Gautami" w:cs="Gautami" w:hint="cs"/>
          <w:spacing w:val="10"/>
          <w:cs/>
          <w:lang w:bidi="te-IN"/>
        </w:rPr>
        <w:t>జీవించడం</w:t>
      </w:r>
      <w:r w:rsidR="00DD5F97" w:rsidRPr="00B91AE8">
        <w:rPr>
          <w:spacing w:val="10"/>
          <w:cs/>
          <w:lang w:bidi="te-IN"/>
        </w:rPr>
        <w:t xml:space="preserve"> </w:t>
      </w:r>
      <w:r w:rsidR="00DD5F97" w:rsidRPr="00B91AE8">
        <w:rPr>
          <w:rFonts w:ascii="Gautami" w:hAnsi="Gautami" w:cs="Gautami" w:hint="cs"/>
          <w:spacing w:val="10"/>
          <w:cs/>
          <w:lang w:bidi="te-IN"/>
        </w:rPr>
        <w:t>అంటే</w:t>
      </w:r>
      <w:r w:rsidR="00DD5F97" w:rsidRPr="00B91AE8">
        <w:rPr>
          <w:spacing w:val="10"/>
          <w:cs/>
          <w:lang w:bidi="te-IN"/>
        </w:rPr>
        <w:t xml:space="preserve"> </w:t>
      </w:r>
      <w:r w:rsidR="00DD5F97" w:rsidRPr="00B91AE8">
        <w:rPr>
          <w:rFonts w:ascii="Gautami" w:hAnsi="Gautami" w:cs="Gautami" w:hint="cs"/>
          <w:spacing w:val="10"/>
          <w:cs/>
          <w:lang w:bidi="te-IN"/>
        </w:rPr>
        <w:t>ఇస్లామీయ</w:t>
      </w:r>
      <w:r w:rsidR="00DD5F97" w:rsidRPr="00B91AE8">
        <w:rPr>
          <w:spacing w:val="10"/>
          <w:cs/>
          <w:lang w:bidi="te-IN"/>
        </w:rPr>
        <w:t xml:space="preserve"> </w:t>
      </w:r>
      <w:r w:rsidR="00DD5F97" w:rsidRPr="00B91AE8">
        <w:rPr>
          <w:rFonts w:ascii="Gautami" w:hAnsi="Gautami" w:cs="Gautami" w:hint="cs"/>
          <w:spacing w:val="10"/>
          <w:cs/>
          <w:lang w:bidi="te-IN"/>
        </w:rPr>
        <w:t>ధర్మచట్టాన్ని</w:t>
      </w:r>
      <w:r w:rsidR="00DD5F97" w:rsidRPr="00B91AE8">
        <w:rPr>
          <w:spacing w:val="10"/>
          <w:cs/>
          <w:lang w:bidi="te-IN"/>
        </w:rPr>
        <w:t xml:space="preserve"> </w:t>
      </w:r>
      <w:r w:rsidR="00DD5F97" w:rsidRPr="00B91AE8">
        <w:rPr>
          <w:rFonts w:ascii="Gautami" w:hAnsi="Gautami" w:cs="Gautami" w:hint="cs"/>
          <w:spacing w:val="10"/>
          <w:cs/>
          <w:lang w:bidi="te-IN"/>
        </w:rPr>
        <w:t>అనుసరించ</w:t>
      </w:r>
      <w:r w:rsidR="00507CFD" w:rsidRPr="00B91AE8">
        <w:rPr>
          <w:rFonts w:ascii="Gautami" w:hAnsi="Gautami" w:cs="Gautami" w:hint="cs"/>
          <w:spacing w:val="10"/>
          <w:cs/>
          <w:lang w:bidi="te-IN"/>
        </w:rPr>
        <w:t>ి</w:t>
      </w:r>
      <w:r w:rsidR="00507CFD" w:rsidRPr="00B91AE8">
        <w:rPr>
          <w:spacing w:val="10"/>
          <w:cs/>
          <w:lang w:bidi="te-IN"/>
        </w:rPr>
        <w:t xml:space="preserve"> </w:t>
      </w:r>
      <w:r w:rsidR="00507CFD" w:rsidRPr="00B91AE8">
        <w:rPr>
          <w:rFonts w:ascii="Gautami" w:hAnsi="Gautami" w:cs="Gautami" w:hint="cs"/>
          <w:spacing w:val="10"/>
          <w:cs/>
          <w:lang w:bidi="te-IN"/>
        </w:rPr>
        <w:t>జీవించ</w:t>
      </w:r>
      <w:r w:rsidR="00DD5F97" w:rsidRPr="00B91AE8">
        <w:rPr>
          <w:rFonts w:ascii="Gautami" w:hAnsi="Gautami" w:cs="Gautami" w:hint="cs"/>
          <w:spacing w:val="10"/>
          <w:cs/>
          <w:lang w:bidi="te-IN"/>
        </w:rPr>
        <w:t>డంలోని</w:t>
      </w:r>
      <w:r w:rsidR="00DD5F97" w:rsidRPr="00B91AE8">
        <w:rPr>
          <w:spacing w:val="10"/>
          <w:cs/>
          <w:lang w:bidi="te-IN"/>
        </w:rPr>
        <w:t xml:space="preserve"> </w:t>
      </w:r>
      <w:r w:rsidR="00DD5F97" w:rsidRPr="00B91AE8">
        <w:rPr>
          <w:rFonts w:ascii="Gautami" w:hAnsi="Gautami" w:cs="Gautami" w:hint="cs"/>
          <w:spacing w:val="10"/>
          <w:cs/>
          <w:lang w:bidi="te-IN"/>
        </w:rPr>
        <w:t>ప్రాధాన్యత</w:t>
      </w:r>
      <w:r w:rsidR="00DD5F97" w:rsidRPr="00B91AE8">
        <w:rPr>
          <w:spacing w:val="10"/>
          <w:cs/>
          <w:lang w:bidi="te-IN"/>
        </w:rPr>
        <w:t xml:space="preserve"> </w:t>
      </w:r>
      <w:r w:rsidR="00DD5F97" w:rsidRPr="00B91AE8">
        <w:rPr>
          <w:rFonts w:ascii="Gautami" w:hAnsi="Gautami" w:cs="Gautami" w:hint="cs"/>
          <w:spacing w:val="10"/>
          <w:cs/>
          <w:lang w:bidi="te-IN"/>
        </w:rPr>
        <w:t>గురించి</w:t>
      </w:r>
      <w:r w:rsidR="00DD5F97" w:rsidRPr="00B91AE8">
        <w:rPr>
          <w:spacing w:val="10"/>
          <w:cs/>
          <w:lang w:bidi="te-IN"/>
        </w:rPr>
        <w:t xml:space="preserve"> </w:t>
      </w:r>
      <w:r w:rsidR="00DD5F97" w:rsidRPr="00B91AE8">
        <w:rPr>
          <w:rFonts w:ascii="Gautami" w:hAnsi="Gautami" w:cs="Gautami" w:hint="cs"/>
          <w:spacing w:val="10"/>
          <w:cs/>
          <w:lang w:bidi="te-IN"/>
        </w:rPr>
        <w:t>మానవులకు</w:t>
      </w:r>
      <w:r w:rsidR="00DD5F97" w:rsidRPr="00B91AE8">
        <w:rPr>
          <w:spacing w:val="10"/>
          <w:cs/>
          <w:lang w:bidi="te-IN"/>
        </w:rPr>
        <w:t xml:space="preserve"> </w:t>
      </w:r>
      <w:r w:rsidR="00DD5F97" w:rsidRPr="00B91AE8">
        <w:rPr>
          <w:rFonts w:ascii="Gautami" w:hAnsi="Gautami" w:cs="Gautami" w:hint="cs"/>
          <w:spacing w:val="10"/>
          <w:cs/>
          <w:lang w:bidi="te-IN"/>
        </w:rPr>
        <w:t>బోధించడంపై</w:t>
      </w:r>
      <w:r w:rsidR="00DD5F97" w:rsidRPr="00B91AE8">
        <w:rPr>
          <w:spacing w:val="10"/>
          <w:cs/>
          <w:lang w:bidi="te-IN"/>
        </w:rPr>
        <w:t xml:space="preserve"> </w:t>
      </w:r>
      <w:r w:rsidR="00DD5F97" w:rsidRPr="00B91AE8">
        <w:rPr>
          <w:rFonts w:ascii="Gautami" w:hAnsi="Gautami" w:cs="Gautami" w:hint="cs"/>
          <w:spacing w:val="10"/>
          <w:cs/>
          <w:lang w:bidi="te-IN"/>
        </w:rPr>
        <w:t>ఖుర్ఆన్</w:t>
      </w:r>
      <w:r w:rsidR="00DD5F97" w:rsidRPr="00B91AE8">
        <w:rPr>
          <w:spacing w:val="10"/>
          <w:cs/>
          <w:lang w:bidi="te-IN"/>
        </w:rPr>
        <w:t xml:space="preserve"> </w:t>
      </w:r>
      <w:r w:rsidR="00DD5F97" w:rsidRPr="00B91AE8">
        <w:rPr>
          <w:rFonts w:ascii="Gautami" w:hAnsi="Gautami" w:cs="Gautami" w:hint="cs"/>
          <w:spacing w:val="10"/>
          <w:cs/>
          <w:lang w:bidi="te-IN"/>
        </w:rPr>
        <w:t>గ్రంథం</w:t>
      </w:r>
      <w:r w:rsidR="00DD5F97" w:rsidRPr="00B91AE8">
        <w:rPr>
          <w:spacing w:val="10"/>
          <w:cs/>
          <w:lang w:bidi="te-IN"/>
        </w:rPr>
        <w:t xml:space="preserve"> </w:t>
      </w:r>
      <w:r w:rsidR="00DD5F97" w:rsidRPr="00B91AE8">
        <w:rPr>
          <w:rFonts w:ascii="Gautami" w:hAnsi="Gautami" w:cs="Gautami" w:hint="cs"/>
          <w:spacing w:val="10"/>
          <w:cs/>
          <w:lang w:bidi="te-IN"/>
        </w:rPr>
        <w:t>దృష్టి</w:t>
      </w:r>
      <w:r w:rsidR="00DD5F97" w:rsidRPr="00B91AE8">
        <w:rPr>
          <w:spacing w:val="10"/>
          <w:cs/>
          <w:lang w:bidi="te-IN"/>
        </w:rPr>
        <w:t xml:space="preserve"> </w:t>
      </w:r>
      <w:r w:rsidR="00DD5F97" w:rsidRPr="00B91AE8">
        <w:rPr>
          <w:rFonts w:ascii="Gautami" w:hAnsi="Gautami" w:cs="Gautami" w:hint="cs"/>
          <w:spacing w:val="10"/>
          <w:cs/>
          <w:lang w:bidi="te-IN"/>
        </w:rPr>
        <w:t>కేంద్రీకరిస్తున్నది</w:t>
      </w:r>
      <w:r w:rsidR="00DD5F97" w:rsidRPr="00B91AE8">
        <w:rPr>
          <w:spacing w:val="10"/>
          <w:cs/>
          <w:lang w:bidi="te-IN"/>
        </w:rPr>
        <w:t xml:space="preserve">. </w:t>
      </w:r>
      <w:r w:rsidR="00507CFD" w:rsidRPr="00B91AE8">
        <w:rPr>
          <w:rFonts w:ascii="Gautami" w:hAnsi="Gautami" w:cs="Gautami" w:hint="cs"/>
          <w:spacing w:val="10"/>
          <w:cs/>
          <w:lang w:bidi="te-IN"/>
        </w:rPr>
        <w:t>ఇంకా</w:t>
      </w:r>
      <w:r w:rsidR="00507CFD" w:rsidRPr="00B91AE8">
        <w:rPr>
          <w:spacing w:val="10"/>
          <w:cs/>
          <w:lang w:bidi="te-IN"/>
        </w:rPr>
        <w:t xml:space="preserve"> </w:t>
      </w:r>
      <w:r w:rsidR="00507CFD" w:rsidRPr="00B91AE8">
        <w:rPr>
          <w:rFonts w:ascii="Gautami" w:hAnsi="Gautami" w:cs="Gautami" w:hint="cs"/>
          <w:spacing w:val="10"/>
          <w:cs/>
          <w:lang w:bidi="te-IN"/>
        </w:rPr>
        <w:t>ఖుర్ఆన్</w:t>
      </w:r>
      <w:r w:rsidR="00507CFD" w:rsidRPr="00B91AE8">
        <w:rPr>
          <w:spacing w:val="10"/>
          <w:cs/>
          <w:lang w:bidi="te-IN"/>
        </w:rPr>
        <w:t xml:space="preserve"> </w:t>
      </w:r>
      <w:r w:rsidR="00507CFD" w:rsidRPr="00B91AE8">
        <w:rPr>
          <w:rFonts w:ascii="Gautami" w:hAnsi="Gautami" w:cs="Gautami" w:hint="cs"/>
          <w:spacing w:val="10"/>
          <w:cs/>
          <w:lang w:bidi="te-IN"/>
        </w:rPr>
        <w:t>గ్రంథంలో</w:t>
      </w:r>
      <w:r w:rsidR="00507CFD" w:rsidRPr="00B91AE8">
        <w:rPr>
          <w:spacing w:val="10"/>
          <w:cs/>
          <w:lang w:bidi="te-IN"/>
        </w:rPr>
        <w:t xml:space="preserve"> </w:t>
      </w:r>
      <w:r w:rsidR="00507CFD" w:rsidRPr="00B91AE8">
        <w:rPr>
          <w:rFonts w:ascii="Gautami" w:hAnsi="Gautami" w:cs="Gautami" w:hint="cs"/>
          <w:spacing w:val="10"/>
          <w:cs/>
          <w:lang w:bidi="te-IN"/>
        </w:rPr>
        <w:t>నూహ్</w:t>
      </w:r>
      <w:r w:rsidR="00507CFD" w:rsidRPr="00B91AE8">
        <w:rPr>
          <w:spacing w:val="10"/>
          <w:cs/>
          <w:lang w:bidi="te-IN"/>
        </w:rPr>
        <w:t xml:space="preserve">, </w:t>
      </w:r>
      <w:r w:rsidR="00507CFD" w:rsidRPr="00B91AE8">
        <w:rPr>
          <w:rFonts w:ascii="Gautami" w:hAnsi="Gautami" w:cs="Gautami" w:hint="cs"/>
          <w:spacing w:val="10"/>
          <w:cs/>
          <w:lang w:bidi="te-IN"/>
        </w:rPr>
        <w:t>ఇబ్రాహీం</w:t>
      </w:r>
      <w:r w:rsidR="00507CFD" w:rsidRPr="00B91AE8">
        <w:rPr>
          <w:spacing w:val="10"/>
          <w:cs/>
          <w:lang w:bidi="te-IN"/>
        </w:rPr>
        <w:t xml:space="preserve">, </w:t>
      </w:r>
      <w:r w:rsidR="00507CFD" w:rsidRPr="00B91AE8">
        <w:rPr>
          <w:rFonts w:ascii="Gautami" w:hAnsi="Gautami" w:cs="Gautami" w:hint="cs"/>
          <w:spacing w:val="10"/>
          <w:cs/>
          <w:lang w:bidi="te-IN"/>
        </w:rPr>
        <w:t>మూసా</w:t>
      </w:r>
      <w:r w:rsidR="00507CFD" w:rsidRPr="00B91AE8">
        <w:rPr>
          <w:spacing w:val="10"/>
          <w:cs/>
          <w:lang w:bidi="te-IN"/>
        </w:rPr>
        <w:t xml:space="preserve"> </w:t>
      </w:r>
      <w:r w:rsidR="00507CFD" w:rsidRPr="00B91AE8">
        <w:rPr>
          <w:rFonts w:ascii="Gautami" w:hAnsi="Gautami" w:cs="Gautami" w:hint="cs"/>
          <w:spacing w:val="10"/>
          <w:cs/>
          <w:lang w:bidi="te-IN"/>
        </w:rPr>
        <w:t>మరియు</w:t>
      </w:r>
      <w:r w:rsidR="00507CFD" w:rsidRPr="00B91AE8">
        <w:rPr>
          <w:spacing w:val="10"/>
          <w:cs/>
          <w:lang w:bidi="te-IN"/>
        </w:rPr>
        <w:t xml:space="preserve"> </w:t>
      </w:r>
      <w:r w:rsidR="00507CFD" w:rsidRPr="00B91AE8">
        <w:rPr>
          <w:rFonts w:ascii="Gautami" w:hAnsi="Gautami" w:cs="Gautami" w:hint="cs"/>
          <w:spacing w:val="10"/>
          <w:cs/>
          <w:lang w:bidi="te-IN"/>
        </w:rPr>
        <w:t>ఈసా</w:t>
      </w:r>
      <w:r w:rsidR="00507CFD" w:rsidRPr="00B91AE8">
        <w:rPr>
          <w:spacing w:val="10"/>
          <w:cs/>
          <w:lang w:bidi="te-IN"/>
        </w:rPr>
        <w:t xml:space="preserve"> </w:t>
      </w:r>
      <w:r w:rsidR="00507CFD" w:rsidRPr="00B91AE8">
        <w:rPr>
          <w:rFonts w:ascii="Gautami" w:hAnsi="Gautami" w:cs="Gautami" w:hint="cs"/>
          <w:spacing w:val="10"/>
          <w:cs/>
          <w:lang w:bidi="te-IN"/>
        </w:rPr>
        <w:t>అలైహిస్సలాం</w:t>
      </w:r>
      <w:r w:rsidR="00507CFD" w:rsidRPr="00B91AE8">
        <w:rPr>
          <w:spacing w:val="10"/>
          <w:cs/>
          <w:lang w:bidi="te-IN"/>
        </w:rPr>
        <w:t xml:space="preserve"> </w:t>
      </w:r>
      <w:r w:rsidR="00507CFD" w:rsidRPr="00B91AE8">
        <w:rPr>
          <w:rFonts w:ascii="Gautami" w:hAnsi="Gautami" w:cs="Gautami" w:hint="cs"/>
          <w:spacing w:val="10"/>
          <w:cs/>
          <w:lang w:bidi="te-IN"/>
        </w:rPr>
        <w:t>మొదలైన</w:t>
      </w:r>
      <w:r w:rsidR="00507CFD" w:rsidRPr="00B91AE8">
        <w:rPr>
          <w:spacing w:val="10"/>
          <w:cs/>
          <w:lang w:bidi="te-IN"/>
        </w:rPr>
        <w:t xml:space="preserve"> </w:t>
      </w:r>
      <w:r w:rsidR="00507CFD" w:rsidRPr="00B91AE8">
        <w:rPr>
          <w:rFonts w:ascii="Gautami" w:hAnsi="Gautami" w:cs="Gautami" w:hint="cs"/>
          <w:spacing w:val="10"/>
          <w:cs/>
          <w:lang w:bidi="te-IN"/>
        </w:rPr>
        <w:t>పూర్వ</w:t>
      </w:r>
      <w:r w:rsidR="00507CFD" w:rsidRPr="00B91AE8">
        <w:rPr>
          <w:spacing w:val="10"/>
          <w:cs/>
          <w:lang w:bidi="te-IN"/>
        </w:rPr>
        <w:t xml:space="preserve"> </w:t>
      </w:r>
      <w:r w:rsidR="00507CFD" w:rsidRPr="00B91AE8">
        <w:rPr>
          <w:rFonts w:ascii="Gautami" w:hAnsi="Gautami" w:cs="Gautami" w:hint="cs"/>
          <w:spacing w:val="10"/>
          <w:cs/>
          <w:lang w:bidi="te-IN"/>
        </w:rPr>
        <w:t>ప్రవక్తల</w:t>
      </w:r>
      <w:r w:rsidR="00507CFD" w:rsidRPr="00B91AE8">
        <w:rPr>
          <w:spacing w:val="10"/>
          <w:cs/>
          <w:lang w:bidi="te-IN"/>
        </w:rPr>
        <w:t xml:space="preserve"> </w:t>
      </w:r>
      <w:r w:rsidR="00507CFD" w:rsidRPr="00B91AE8">
        <w:rPr>
          <w:rFonts w:ascii="Gautami" w:hAnsi="Gautami" w:cs="Gautami" w:hint="cs"/>
          <w:spacing w:val="10"/>
          <w:cs/>
          <w:lang w:bidi="te-IN"/>
        </w:rPr>
        <w:t>వృత్తాంతాలు</w:t>
      </w:r>
      <w:r w:rsidR="00507CFD" w:rsidRPr="00B91AE8">
        <w:rPr>
          <w:spacing w:val="10"/>
          <w:cs/>
          <w:lang w:bidi="te-IN"/>
        </w:rPr>
        <w:t xml:space="preserve">, </w:t>
      </w:r>
      <w:r w:rsidR="00507CFD" w:rsidRPr="00B91AE8">
        <w:rPr>
          <w:rFonts w:ascii="Gautami" w:hAnsi="Gautami" w:cs="Gautami" w:hint="cs"/>
          <w:spacing w:val="10"/>
          <w:cs/>
          <w:lang w:bidi="te-IN"/>
        </w:rPr>
        <w:t>అల్లాహ్</w:t>
      </w:r>
      <w:r w:rsidR="00507CFD" w:rsidRPr="00B91AE8">
        <w:rPr>
          <w:spacing w:val="10"/>
          <w:cs/>
          <w:lang w:bidi="te-IN"/>
        </w:rPr>
        <w:t xml:space="preserve"> </w:t>
      </w:r>
      <w:r w:rsidR="00507CFD" w:rsidRPr="00B91AE8">
        <w:rPr>
          <w:rFonts w:ascii="Gautami" w:hAnsi="Gautami" w:cs="Gautami" w:hint="cs"/>
          <w:spacing w:val="10"/>
          <w:cs/>
          <w:lang w:bidi="te-IN"/>
        </w:rPr>
        <w:t>యొక్క</w:t>
      </w:r>
      <w:r w:rsidR="00507CFD" w:rsidRPr="00B91AE8">
        <w:rPr>
          <w:spacing w:val="10"/>
          <w:cs/>
          <w:lang w:bidi="te-IN"/>
        </w:rPr>
        <w:t xml:space="preserve"> </w:t>
      </w:r>
      <w:r w:rsidR="00507CFD" w:rsidRPr="00B91AE8">
        <w:rPr>
          <w:rFonts w:ascii="Gautami" w:hAnsi="Gautami" w:cs="Gautami" w:hint="cs"/>
          <w:spacing w:val="10"/>
          <w:cs/>
          <w:lang w:bidi="te-IN"/>
        </w:rPr>
        <w:t>ఆదేశాలు</w:t>
      </w:r>
      <w:r w:rsidR="00507CFD" w:rsidRPr="00B91AE8">
        <w:rPr>
          <w:spacing w:val="10"/>
          <w:cs/>
          <w:lang w:bidi="te-IN"/>
        </w:rPr>
        <w:t xml:space="preserve"> </w:t>
      </w:r>
      <w:r w:rsidR="00507CFD" w:rsidRPr="00B91AE8">
        <w:rPr>
          <w:rFonts w:ascii="Gautami" w:hAnsi="Gautami" w:cs="Gautami" w:hint="cs"/>
          <w:spacing w:val="10"/>
          <w:cs/>
          <w:lang w:bidi="te-IN"/>
        </w:rPr>
        <w:t>మరియు</w:t>
      </w:r>
      <w:r w:rsidR="00507CFD" w:rsidRPr="00B91AE8">
        <w:rPr>
          <w:spacing w:val="10"/>
          <w:cs/>
          <w:lang w:bidi="te-IN"/>
        </w:rPr>
        <w:t xml:space="preserve"> </w:t>
      </w:r>
      <w:r w:rsidR="00507CFD" w:rsidRPr="00B91AE8">
        <w:rPr>
          <w:rFonts w:ascii="Gautami" w:hAnsi="Gautami" w:cs="Gautami" w:hint="cs"/>
          <w:spacing w:val="10"/>
          <w:cs/>
          <w:lang w:bidi="te-IN"/>
        </w:rPr>
        <w:t>నిషేధాజ్ఞలు</w:t>
      </w:r>
      <w:r w:rsidR="00507CFD" w:rsidRPr="00B91AE8">
        <w:rPr>
          <w:spacing w:val="10"/>
          <w:cs/>
          <w:lang w:bidi="te-IN"/>
        </w:rPr>
        <w:t xml:space="preserve"> </w:t>
      </w:r>
      <w:r w:rsidR="00507CFD" w:rsidRPr="00B91AE8">
        <w:rPr>
          <w:rFonts w:ascii="Gautami" w:hAnsi="Gautami" w:cs="Gautami" w:hint="cs"/>
          <w:spacing w:val="10"/>
          <w:cs/>
          <w:lang w:bidi="te-IN"/>
        </w:rPr>
        <w:t>ఉన్నాయి</w:t>
      </w:r>
      <w:r w:rsidR="00507CFD" w:rsidRPr="00B91AE8">
        <w:rPr>
          <w:spacing w:val="10"/>
          <w:cs/>
          <w:lang w:bidi="te-IN"/>
        </w:rPr>
        <w:t xml:space="preserve">. </w:t>
      </w:r>
      <w:r w:rsidR="00507CFD" w:rsidRPr="00B91AE8">
        <w:rPr>
          <w:rFonts w:ascii="Gautami" w:hAnsi="Gautami" w:cs="Gautami" w:hint="cs"/>
          <w:spacing w:val="10"/>
          <w:cs/>
          <w:lang w:bidi="te-IN"/>
        </w:rPr>
        <w:t>నేటి</w:t>
      </w:r>
      <w:r w:rsidR="00507CFD" w:rsidRPr="00B91AE8">
        <w:rPr>
          <w:spacing w:val="10"/>
          <w:cs/>
          <w:lang w:bidi="te-IN"/>
        </w:rPr>
        <w:t xml:space="preserve"> </w:t>
      </w:r>
      <w:r w:rsidR="00507CFD" w:rsidRPr="00B91AE8">
        <w:rPr>
          <w:rFonts w:ascii="Gautami" w:hAnsi="Gautami" w:cs="Gautami" w:hint="cs"/>
          <w:spacing w:val="10"/>
          <w:cs/>
          <w:lang w:bidi="te-IN"/>
        </w:rPr>
        <w:t>ఆధునిక</w:t>
      </w:r>
      <w:r w:rsidR="00507CFD" w:rsidRPr="00B91AE8">
        <w:rPr>
          <w:spacing w:val="10"/>
          <w:cs/>
          <w:lang w:bidi="te-IN"/>
        </w:rPr>
        <w:t xml:space="preserve"> </w:t>
      </w:r>
      <w:r w:rsidR="00507CFD" w:rsidRPr="00B91AE8">
        <w:rPr>
          <w:rFonts w:ascii="Gautami" w:hAnsi="Gautami" w:cs="Gautami" w:hint="cs"/>
          <w:spacing w:val="10"/>
          <w:cs/>
          <w:lang w:bidi="te-IN"/>
        </w:rPr>
        <w:t>కాలంలో</w:t>
      </w:r>
      <w:r w:rsidR="00507CFD" w:rsidRPr="00B91AE8">
        <w:rPr>
          <w:spacing w:val="10"/>
          <w:cs/>
          <w:lang w:bidi="te-IN"/>
        </w:rPr>
        <w:t xml:space="preserve">, </w:t>
      </w:r>
      <w:r w:rsidR="00507CFD" w:rsidRPr="00B91AE8">
        <w:rPr>
          <w:rFonts w:ascii="Gautami" w:hAnsi="Gautami" w:cs="Gautami" w:hint="cs"/>
          <w:spacing w:val="10"/>
          <w:cs/>
          <w:lang w:bidi="te-IN"/>
        </w:rPr>
        <w:t>అనేక</w:t>
      </w:r>
      <w:r w:rsidR="00507CFD" w:rsidRPr="00B91AE8">
        <w:rPr>
          <w:spacing w:val="10"/>
          <w:cs/>
          <w:lang w:bidi="te-IN"/>
        </w:rPr>
        <w:t xml:space="preserve"> </w:t>
      </w:r>
      <w:r w:rsidR="00507CFD" w:rsidRPr="00B91AE8">
        <w:rPr>
          <w:rFonts w:ascii="Gautami" w:hAnsi="Gautami" w:cs="Gautami" w:hint="cs"/>
          <w:spacing w:val="10"/>
          <w:cs/>
          <w:lang w:bidi="te-IN"/>
        </w:rPr>
        <w:t>మంది</w:t>
      </w:r>
      <w:r w:rsidR="00507CFD" w:rsidRPr="00B91AE8">
        <w:rPr>
          <w:spacing w:val="10"/>
          <w:cs/>
          <w:lang w:bidi="te-IN"/>
        </w:rPr>
        <w:t xml:space="preserve"> </w:t>
      </w:r>
      <w:r w:rsidR="00507CFD" w:rsidRPr="00B91AE8">
        <w:rPr>
          <w:rFonts w:ascii="Gautami" w:hAnsi="Gautami" w:cs="Gautami" w:hint="cs"/>
          <w:spacing w:val="10"/>
          <w:cs/>
          <w:lang w:bidi="te-IN"/>
        </w:rPr>
        <w:t>ప్రజలు</w:t>
      </w:r>
      <w:r w:rsidR="00507CFD" w:rsidRPr="00B91AE8">
        <w:rPr>
          <w:spacing w:val="10"/>
          <w:cs/>
          <w:lang w:bidi="te-IN"/>
        </w:rPr>
        <w:t xml:space="preserve"> </w:t>
      </w:r>
      <w:r w:rsidR="00507CFD" w:rsidRPr="00B91AE8">
        <w:rPr>
          <w:rFonts w:ascii="Gautami" w:hAnsi="Gautami" w:cs="Gautami" w:hint="cs"/>
          <w:spacing w:val="10"/>
          <w:cs/>
          <w:lang w:bidi="te-IN"/>
        </w:rPr>
        <w:t>రకరకాల</w:t>
      </w:r>
      <w:r w:rsidR="00507CFD" w:rsidRPr="00B91AE8">
        <w:rPr>
          <w:spacing w:val="10"/>
          <w:cs/>
          <w:lang w:bidi="te-IN"/>
        </w:rPr>
        <w:t xml:space="preserve"> </w:t>
      </w:r>
      <w:r w:rsidR="00507CFD" w:rsidRPr="00B91AE8">
        <w:rPr>
          <w:rFonts w:ascii="Gautami" w:hAnsi="Gautami" w:cs="Gautami" w:hint="cs"/>
          <w:spacing w:val="10"/>
          <w:cs/>
          <w:lang w:bidi="te-IN"/>
        </w:rPr>
        <w:t>సందేహాలలో</w:t>
      </w:r>
      <w:r w:rsidR="00507CFD" w:rsidRPr="00B91AE8">
        <w:rPr>
          <w:spacing w:val="10"/>
          <w:cs/>
          <w:lang w:bidi="te-IN"/>
        </w:rPr>
        <w:t xml:space="preserve">, </w:t>
      </w:r>
      <w:r w:rsidR="00507CFD" w:rsidRPr="00B91AE8">
        <w:rPr>
          <w:rFonts w:ascii="Gautami" w:hAnsi="Gautami" w:cs="Gautami" w:hint="cs"/>
          <w:spacing w:val="10"/>
          <w:cs/>
          <w:lang w:bidi="te-IN"/>
        </w:rPr>
        <w:t>ఆధ్యాత్మిక</w:t>
      </w:r>
      <w:r w:rsidR="00507CFD" w:rsidRPr="00B91AE8">
        <w:rPr>
          <w:spacing w:val="10"/>
          <w:cs/>
          <w:lang w:bidi="te-IN"/>
        </w:rPr>
        <w:t xml:space="preserve"> </w:t>
      </w:r>
      <w:r w:rsidR="00507CFD" w:rsidRPr="00B91AE8">
        <w:rPr>
          <w:rFonts w:ascii="Gautami" w:hAnsi="Gautami" w:cs="Gautami" w:hint="cs"/>
          <w:spacing w:val="10"/>
          <w:cs/>
          <w:lang w:bidi="te-IN"/>
        </w:rPr>
        <w:t>నిరాశ</w:t>
      </w:r>
      <w:r w:rsidR="00507CFD" w:rsidRPr="00B91AE8">
        <w:rPr>
          <w:spacing w:val="10"/>
          <w:cs/>
          <w:lang w:bidi="te-IN"/>
        </w:rPr>
        <w:t xml:space="preserve"> </w:t>
      </w:r>
      <w:r w:rsidR="00507CFD" w:rsidRPr="00B91AE8">
        <w:rPr>
          <w:rFonts w:ascii="Gautami" w:hAnsi="Gautami" w:cs="Gautami" w:hint="cs"/>
          <w:spacing w:val="10"/>
          <w:cs/>
          <w:lang w:bidi="te-IN"/>
        </w:rPr>
        <w:t>నిస్పృహలలో</w:t>
      </w:r>
      <w:r w:rsidR="00507CFD" w:rsidRPr="00B91AE8">
        <w:rPr>
          <w:spacing w:val="10"/>
          <w:cs/>
          <w:lang w:bidi="te-IN"/>
        </w:rPr>
        <w:t xml:space="preserve">, </w:t>
      </w:r>
      <w:r w:rsidR="00507CFD" w:rsidRPr="00B91AE8">
        <w:rPr>
          <w:rFonts w:ascii="Gautami" w:hAnsi="Gautami" w:cs="Gautami" w:hint="cs"/>
          <w:spacing w:val="10"/>
          <w:cs/>
          <w:lang w:bidi="te-IN"/>
        </w:rPr>
        <w:t>సామాజిక</w:t>
      </w:r>
      <w:r w:rsidR="00507CFD" w:rsidRPr="00B91AE8">
        <w:rPr>
          <w:spacing w:val="10"/>
          <w:cs/>
          <w:lang w:bidi="te-IN"/>
        </w:rPr>
        <w:t xml:space="preserve"> </w:t>
      </w:r>
      <w:r w:rsidR="00507CFD" w:rsidRPr="00B91AE8">
        <w:rPr>
          <w:rFonts w:ascii="Gautami" w:hAnsi="Gautami" w:cs="Gautami" w:hint="cs"/>
          <w:spacing w:val="10"/>
          <w:cs/>
          <w:lang w:bidi="te-IN"/>
        </w:rPr>
        <w:t>మరియు</w:t>
      </w:r>
      <w:r w:rsidR="00507CFD" w:rsidRPr="00B91AE8">
        <w:rPr>
          <w:spacing w:val="10"/>
          <w:cs/>
          <w:lang w:bidi="te-IN"/>
        </w:rPr>
        <w:t xml:space="preserve"> </w:t>
      </w:r>
      <w:r w:rsidR="00507CFD" w:rsidRPr="00B91AE8">
        <w:rPr>
          <w:rFonts w:ascii="Gautami" w:hAnsi="Gautami" w:cs="Gautami" w:hint="cs"/>
          <w:spacing w:val="10"/>
          <w:cs/>
          <w:lang w:bidi="te-IN"/>
        </w:rPr>
        <w:t>రాజకీయ</w:t>
      </w:r>
      <w:r w:rsidR="00507CFD" w:rsidRPr="00B91AE8">
        <w:rPr>
          <w:spacing w:val="10"/>
          <w:cs/>
          <w:lang w:bidi="te-IN"/>
        </w:rPr>
        <w:t xml:space="preserve"> </w:t>
      </w:r>
      <w:r w:rsidR="00A503E4" w:rsidRPr="00B91AE8">
        <w:rPr>
          <w:rFonts w:ascii="Gautami" w:hAnsi="Gautami" w:cs="Gautami" w:hint="cs"/>
          <w:spacing w:val="10"/>
          <w:cs/>
          <w:lang w:bidi="te-IN"/>
        </w:rPr>
        <w:t>పరాధీనత</w:t>
      </w:r>
      <w:r w:rsidR="00507CFD" w:rsidRPr="00B91AE8">
        <w:rPr>
          <w:rFonts w:ascii="Gautami" w:hAnsi="Gautami" w:cs="Gautami" w:hint="cs"/>
          <w:spacing w:val="10"/>
          <w:cs/>
          <w:lang w:bidi="te-IN"/>
        </w:rPr>
        <w:t>లలో</w:t>
      </w:r>
      <w:r w:rsidR="00507CFD" w:rsidRPr="00B91AE8">
        <w:rPr>
          <w:spacing w:val="10"/>
          <w:cs/>
          <w:lang w:bidi="te-IN"/>
        </w:rPr>
        <w:t xml:space="preserve"> </w:t>
      </w:r>
      <w:r w:rsidR="00507CFD" w:rsidRPr="00B91AE8">
        <w:rPr>
          <w:rFonts w:ascii="Gautami" w:hAnsi="Gautami" w:cs="Gautami" w:hint="cs"/>
          <w:spacing w:val="10"/>
          <w:cs/>
          <w:lang w:bidi="te-IN"/>
        </w:rPr>
        <w:t>చిక్కుకుని</w:t>
      </w:r>
      <w:r w:rsidR="00507CFD" w:rsidRPr="00B91AE8">
        <w:rPr>
          <w:spacing w:val="10"/>
          <w:cs/>
          <w:lang w:bidi="te-IN"/>
        </w:rPr>
        <w:t xml:space="preserve"> </w:t>
      </w:r>
      <w:r w:rsidR="00507CFD" w:rsidRPr="00B91AE8">
        <w:rPr>
          <w:rFonts w:ascii="Gautami" w:hAnsi="Gautami" w:cs="Gautami" w:hint="cs"/>
          <w:spacing w:val="10"/>
          <w:cs/>
          <w:lang w:bidi="te-IN"/>
        </w:rPr>
        <w:t>ఉన్నారు</w:t>
      </w:r>
      <w:r w:rsidR="00507CFD" w:rsidRPr="00B91AE8">
        <w:rPr>
          <w:spacing w:val="10"/>
          <w:cs/>
          <w:lang w:bidi="te-IN"/>
        </w:rPr>
        <w:t xml:space="preserve">. </w:t>
      </w:r>
      <w:r w:rsidR="00CB35FB" w:rsidRPr="00B91AE8">
        <w:rPr>
          <w:rFonts w:ascii="Gautami" w:hAnsi="Gautami" w:cs="Gautami" w:hint="cs"/>
          <w:spacing w:val="10"/>
          <w:cs/>
          <w:lang w:bidi="te-IN"/>
        </w:rPr>
        <w:t>అలాంటి</w:t>
      </w:r>
      <w:r w:rsidR="00CB35FB" w:rsidRPr="00B91AE8">
        <w:rPr>
          <w:spacing w:val="10"/>
          <w:cs/>
          <w:lang w:bidi="te-IN"/>
        </w:rPr>
        <w:t xml:space="preserve"> </w:t>
      </w:r>
      <w:r w:rsidR="00CB35FB" w:rsidRPr="00B91AE8">
        <w:rPr>
          <w:rFonts w:ascii="Gautami" w:hAnsi="Gautami" w:cs="Gautami" w:hint="cs"/>
          <w:spacing w:val="10"/>
          <w:cs/>
          <w:lang w:bidi="te-IN"/>
        </w:rPr>
        <w:t>క్లిష్టపరిస్థితులలో</w:t>
      </w:r>
      <w:r w:rsidR="00CB35FB" w:rsidRPr="00B91AE8">
        <w:rPr>
          <w:spacing w:val="10"/>
          <w:cs/>
          <w:lang w:bidi="te-IN"/>
        </w:rPr>
        <w:t xml:space="preserve">, </w:t>
      </w:r>
      <w:r w:rsidR="00507CFD" w:rsidRPr="00B91AE8">
        <w:rPr>
          <w:rFonts w:ascii="Gautami" w:hAnsi="Gautami" w:cs="Gautami" w:hint="cs"/>
          <w:spacing w:val="10"/>
          <w:cs/>
          <w:lang w:bidi="te-IN"/>
        </w:rPr>
        <w:t>ఖుర్ఆన్</w:t>
      </w:r>
      <w:r w:rsidR="00507CFD" w:rsidRPr="00B91AE8">
        <w:rPr>
          <w:spacing w:val="10"/>
          <w:cs/>
          <w:lang w:bidi="te-IN"/>
        </w:rPr>
        <w:t xml:space="preserve"> </w:t>
      </w:r>
      <w:r w:rsidR="00507CFD" w:rsidRPr="00B91AE8">
        <w:rPr>
          <w:rFonts w:ascii="Gautami" w:hAnsi="Gautami" w:cs="Gautami" w:hint="cs"/>
          <w:spacing w:val="10"/>
          <w:cs/>
          <w:lang w:bidi="te-IN"/>
        </w:rPr>
        <w:t>బోధనలు</w:t>
      </w:r>
      <w:r w:rsidR="00507CFD" w:rsidRPr="00B91AE8">
        <w:rPr>
          <w:spacing w:val="10"/>
          <w:cs/>
          <w:lang w:bidi="te-IN"/>
        </w:rPr>
        <w:t xml:space="preserve"> </w:t>
      </w:r>
      <w:r w:rsidR="00507CFD" w:rsidRPr="00B91AE8">
        <w:rPr>
          <w:rFonts w:ascii="Gautami" w:hAnsi="Gautami" w:cs="Gautami" w:hint="cs"/>
          <w:spacing w:val="10"/>
          <w:cs/>
          <w:lang w:bidi="te-IN"/>
        </w:rPr>
        <w:t>మన</w:t>
      </w:r>
      <w:r w:rsidR="00507CFD" w:rsidRPr="00B91AE8">
        <w:rPr>
          <w:spacing w:val="10"/>
          <w:cs/>
          <w:lang w:bidi="te-IN"/>
        </w:rPr>
        <w:t xml:space="preserve"> </w:t>
      </w:r>
      <w:r w:rsidR="00507CFD" w:rsidRPr="00B91AE8">
        <w:rPr>
          <w:rFonts w:ascii="Gautami" w:hAnsi="Gautami" w:cs="Gautami" w:hint="cs"/>
          <w:spacing w:val="10"/>
          <w:cs/>
          <w:lang w:bidi="te-IN"/>
        </w:rPr>
        <w:t>జీవితాలలోని</w:t>
      </w:r>
      <w:r w:rsidR="00507CFD" w:rsidRPr="00B91AE8">
        <w:rPr>
          <w:spacing w:val="10"/>
          <w:cs/>
          <w:lang w:bidi="te-IN"/>
        </w:rPr>
        <w:t xml:space="preserve"> </w:t>
      </w:r>
      <w:r w:rsidR="00507CFD" w:rsidRPr="00B91AE8">
        <w:rPr>
          <w:rFonts w:ascii="Gautami" w:hAnsi="Gautami" w:cs="Gautami" w:hint="cs"/>
          <w:spacing w:val="10"/>
          <w:cs/>
          <w:lang w:bidi="te-IN"/>
        </w:rPr>
        <w:t>శూన్యాన్ని</w:t>
      </w:r>
      <w:r w:rsidR="00507CFD" w:rsidRPr="00B91AE8">
        <w:rPr>
          <w:spacing w:val="10"/>
          <w:cs/>
          <w:lang w:bidi="te-IN"/>
        </w:rPr>
        <w:t xml:space="preserve"> </w:t>
      </w:r>
      <w:r w:rsidR="00507CFD" w:rsidRPr="00B91AE8">
        <w:rPr>
          <w:rFonts w:ascii="Gautami" w:hAnsi="Gautami" w:cs="Gautami" w:hint="cs"/>
          <w:spacing w:val="10"/>
          <w:cs/>
          <w:lang w:bidi="te-IN"/>
        </w:rPr>
        <w:t>భర్తీ</w:t>
      </w:r>
      <w:r w:rsidR="00507CFD" w:rsidRPr="00B91AE8">
        <w:rPr>
          <w:spacing w:val="10"/>
          <w:cs/>
          <w:lang w:bidi="te-IN"/>
        </w:rPr>
        <w:t xml:space="preserve"> </w:t>
      </w:r>
      <w:r w:rsidR="00507CFD" w:rsidRPr="00B91AE8">
        <w:rPr>
          <w:rFonts w:ascii="Gautami" w:hAnsi="Gautami" w:cs="Gautami" w:hint="cs"/>
          <w:spacing w:val="10"/>
          <w:cs/>
          <w:lang w:bidi="te-IN"/>
        </w:rPr>
        <w:t>చేసే</w:t>
      </w:r>
      <w:r w:rsidR="00507CFD" w:rsidRPr="00B91AE8">
        <w:rPr>
          <w:spacing w:val="10"/>
          <w:cs/>
          <w:lang w:bidi="te-IN"/>
        </w:rPr>
        <w:t xml:space="preserve"> </w:t>
      </w:r>
      <w:r w:rsidR="00507CFD" w:rsidRPr="00B91AE8">
        <w:rPr>
          <w:rFonts w:ascii="Gautami" w:hAnsi="Gautami" w:cs="Gautami" w:hint="cs"/>
          <w:spacing w:val="10"/>
          <w:cs/>
          <w:lang w:bidi="te-IN"/>
        </w:rPr>
        <w:t>మరియు</w:t>
      </w:r>
      <w:r w:rsidR="00507CFD" w:rsidRPr="00B91AE8">
        <w:rPr>
          <w:spacing w:val="10"/>
          <w:cs/>
          <w:lang w:bidi="te-IN"/>
        </w:rPr>
        <w:t xml:space="preserve"> </w:t>
      </w:r>
      <w:r w:rsidR="00507CFD" w:rsidRPr="00B91AE8">
        <w:rPr>
          <w:rFonts w:ascii="Gautami" w:hAnsi="Gautami" w:cs="Gautami" w:hint="cs"/>
          <w:spacing w:val="10"/>
          <w:cs/>
          <w:lang w:bidi="te-IN"/>
        </w:rPr>
        <w:t>ప్రపంచ</w:t>
      </w:r>
      <w:r w:rsidR="00A503E4" w:rsidRPr="00B91AE8">
        <w:rPr>
          <w:rFonts w:ascii="Gautami" w:hAnsi="Gautami" w:cs="Gautami" w:hint="cs"/>
          <w:spacing w:val="10"/>
          <w:cs/>
          <w:lang w:bidi="te-IN"/>
        </w:rPr>
        <w:t>ాన్ని</w:t>
      </w:r>
      <w:r w:rsidR="00A503E4" w:rsidRPr="00B91AE8">
        <w:rPr>
          <w:spacing w:val="10"/>
          <w:cs/>
          <w:lang w:bidi="te-IN"/>
        </w:rPr>
        <w:t xml:space="preserve"> </w:t>
      </w:r>
      <w:r w:rsidR="00A503E4" w:rsidRPr="00B91AE8">
        <w:rPr>
          <w:rFonts w:ascii="Gautami" w:hAnsi="Gautami" w:cs="Gautami" w:hint="cs"/>
          <w:spacing w:val="10"/>
          <w:cs/>
          <w:lang w:bidi="te-IN"/>
        </w:rPr>
        <w:t>పట్టి</w:t>
      </w:r>
      <w:r w:rsidR="00A503E4" w:rsidRPr="00B91AE8">
        <w:rPr>
          <w:spacing w:val="10"/>
          <w:cs/>
          <w:lang w:bidi="te-IN"/>
        </w:rPr>
        <w:t xml:space="preserve"> </w:t>
      </w:r>
      <w:r w:rsidR="00A503E4" w:rsidRPr="00B91AE8">
        <w:rPr>
          <w:rFonts w:ascii="Gautami" w:hAnsi="Gautami" w:cs="Gautami" w:hint="cs"/>
          <w:spacing w:val="10"/>
          <w:cs/>
          <w:lang w:bidi="te-IN"/>
        </w:rPr>
        <w:t>పీడిస్తున్న</w:t>
      </w:r>
      <w:r w:rsidR="00507CFD" w:rsidRPr="00B91AE8">
        <w:rPr>
          <w:spacing w:val="10"/>
          <w:cs/>
          <w:lang w:bidi="te-IN"/>
        </w:rPr>
        <w:t xml:space="preserve"> </w:t>
      </w:r>
      <w:r w:rsidR="00633454" w:rsidRPr="00B91AE8">
        <w:rPr>
          <w:rFonts w:ascii="Gautami" w:hAnsi="Gautami" w:cs="Gautami" w:hint="cs"/>
          <w:spacing w:val="10"/>
          <w:cs/>
          <w:lang w:bidi="te-IN"/>
        </w:rPr>
        <w:t>సంక్షోభాన్ని</w:t>
      </w:r>
      <w:r w:rsidR="00633454" w:rsidRPr="00B91AE8">
        <w:rPr>
          <w:spacing w:val="10"/>
          <w:cs/>
          <w:lang w:bidi="te-IN"/>
        </w:rPr>
        <w:t xml:space="preserve"> </w:t>
      </w:r>
      <w:r w:rsidR="00633454" w:rsidRPr="00B91AE8">
        <w:rPr>
          <w:rFonts w:ascii="Gautami" w:hAnsi="Gautami" w:cs="Gautami" w:hint="cs"/>
          <w:spacing w:val="10"/>
          <w:cs/>
          <w:lang w:bidi="te-IN"/>
        </w:rPr>
        <w:t>తొలగించే</w:t>
      </w:r>
      <w:r w:rsidR="00633454" w:rsidRPr="00B91AE8">
        <w:rPr>
          <w:spacing w:val="10"/>
          <w:cs/>
          <w:lang w:bidi="te-IN"/>
        </w:rPr>
        <w:t xml:space="preserve"> </w:t>
      </w:r>
      <w:r w:rsidR="00507CFD" w:rsidRPr="00B91AE8">
        <w:rPr>
          <w:rFonts w:ascii="Gautami" w:hAnsi="Gautami" w:cs="Gautami" w:hint="cs"/>
          <w:spacing w:val="10"/>
          <w:cs/>
          <w:lang w:bidi="te-IN"/>
        </w:rPr>
        <w:t>సరైన</w:t>
      </w:r>
      <w:r w:rsidR="00507CFD" w:rsidRPr="00B91AE8">
        <w:rPr>
          <w:spacing w:val="10"/>
          <w:cs/>
          <w:lang w:bidi="te-IN"/>
        </w:rPr>
        <w:t xml:space="preserve"> </w:t>
      </w:r>
      <w:r w:rsidR="00507CFD" w:rsidRPr="00B91AE8">
        <w:rPr>
          <w:rFonts w:ascii="Gautami" w:hAnsi="Gautami" w:cs="Gautami" w:hint="cs"/>
          <w:spacing w:val="10"/>
          <w:cs/>
          <w:lang w:bidi="te-IN"/>
        </w:rPr>
        <w:t>పరిష్కారాల</w:t>
      </w:r>
      <w:r w:rsidR="00633454" w:rsidRPr="00B91AE8">
        <w:rPr>
          <w:rFonts w:ascii="Gautami" w:hAnsi="Gautami" w:cs="Gautami" w:hint="cs"/>
          <w:spacing w:val="10"/>
          <w:cs/>
          <w:lang w:bidi="te-IN"/>
        </w:rPr>
        <w:t>ు</w:t>
      </w:r>
      <w:r w:rsidR="00507CFD" w:rsidRPr="00B91AE8">
        <w:rPr>
          <w:spacing w:val="10"/>
          <w:cs/>
          <w:lang w:bidi="te-IN"/>
        </w:rPr>
        <w:t xml:space="preserve"> </w:t>
      </w:r>
      <w:r w:rsidR="00507CFD" w:rsidRPr="00B91AE8">
        <w:rPr>
          <w:rFonts w:ascii="Gautami" w:hAnsi="Gautami" w:cs="Gautami" w:hint="cs"/>
          <w:spacing w:val="10"/>
          <w:cs/>
          <w:lang w:bidi="te-IN"/>
        </w:rPr>
        <w:t>చూపుతున్నది</w:t>
      </w:r>
      <w:r w:rsidR="00507CFD" w:rsidRPr="00B91AE8">
        <w:rPr>
          <w:spacing w:val="10"/>
          <w:cs/>
          <w:lang w:bidi="te-IN"/>
        </w:rPr>
        <w:t xml:space="preserve">. </w:t>
      </w:r>
    </w:p>
    <w:p w:rsidR="00A66D83" w:rsidRPr="00B91AE8" w:rsidRDefault="00A66D83" w:rsidP="00194CA5">
      <w:pPr>
        <w:pStyle w:val="NormalWeb"/>
        <w:spacing w:after="98" w:afterAutospacing="0"/>
        <w:ind w:firstLine="458"/>
        <w:jc w:val="both"/>
        <w:rPr>
          <w:rStyle w:val="Strong"/>
          <w:color w:val="800000"/>
          <w:sz w:val="27"/>
          <w:szCs w:val="27"/>
          <w:lang w:bidi="te-IN"/>
        </w:rPr>
      </w:pPr>
      <w:r w:rsidRPr="00B91AE8">
        <w:rPr>
          <w:rStyle w:val="Strong"/>
          <w:color w:val="800000"/>
          <w:spacing w:val="10"/>
          <w:sz w:val="27"/>
          <w:szCs w:val="27"/>
          <w:lang w:bidi="te-IN"/>
        </w:rPr>
        <w:t xml:space="preserve">7. </w:t>
      </w:r>
      <w:r w:rsidR="003E53F5" w:rsidRPr="00B91AE8">
        <w:rPr>
          <w:rStyle w:val="Strong"/>
          <w:rFonts w:ascii="Gautami" w:hAnsi="Gautami" w:cs="Gautami" w:hint="cs"/>
          <w:color w:val="800000"/>
          <w:spacing w:val="10"/>
          <w:sz w:val="27"/>
          <w:szCs w:val="27"/>
          <w:cs/>
          <w:lang w:bidi="te-IN"/>
        </w:rPr>
        <w:t>మనిషి</w:t>
      </w:r>
      <w:r w:rsidR="003E53F5" w:rsidRPr="00B91AE8">
        <w:rPr>
          <w:rStyle w:val="Strong"/>
          <w:color w:val="800000"/>
          <w:spacing w:val="10"/>
          <w:sz w:val="27"/>
          <w:szCs w:val="27"/>
          <w:cs/>
          <w:lang w:bidi="te-IN"/>
        </w:rPr>
        <w:t xml:space="preserve"> </w:t>
      </w:r>
      <w:r w:rsidR="003E53F5" w:rsidRPr="00B91AE8">
        <w:rPr>
          <w:rStyle w:val="Strong"/>
          <w:rFonts w:ascii="Gautami" w:hAnsi="Gautami" w:cs="Gautami" w:hint="cs"/>
          <w:color w:val="800000"/>
          <w:spacing w:val="10"/>
          <w:sz w:val="27"/>
          <w:szCs w:val="27"/>
          <w:cs/>
          <w:lang w:bidi="te-IN"/>
        </w:rPr>
        <w:t>స్వభావం</w:t>
      </w:r>
      <w:r w:rsidR="003E53F5" w:rsidRPr="00B91AE8">
        <w:rPr>
          <w:rStyle w:val="Strong"/>
          <w:color w:val="800000"/>
          <w:spacing w:val="10"/>
          <w:sz w:val="27"/>
          <w:szCs w:val="27"/>
          <w:cs/>
          <w:lang w:bidi="te-IN"/>
        </w:rPr>
        <w:t xml:space="preserve">, </w:t>
      </w:r>
      <w:r w:rsidR="003E53F5" w:rsidRPr="00B91AE8">
        <w:rPr>
          <w:rStyle w:val="Strong"/>
          <w:rFonts w:ascii="Gautami" w:hAnsi="Gautami" w:cs="Gautami" w:hint="cs"/>
          <w:color w:val="800000"/>
          <w:spacing w:val="10"/>
          <w:sz w:val="27"/>
          <w:szCs w:val="27"/>
          <w:cs/>
          <w:lang w:bidi="te-IN"/>
        </w:rPr>
        <w:t>మానవ</w:t>
      </w:r>
      <w:r w:rsidR="003E53F5" w:rsidRPr="00B91AE8">
        <w:rPr>
          <w:rStyle w:val="Strong"/>
          <w:color w:val="800000"/>
          <w:spacing w:val="10"/>
          <w:sz w:val="27"/>
          <w:szCs w:val="27"/>
          <w:cs/>
          <w:lang w:bidi="te-IN"/>
        </w:rPr>
        <w:t xml:space="preserve"> </w:t>
      </w:r>
      <w:r w:rsidR="003E53F5" w:rsidRPr="00B91AE8">
        <w:rPr>
          <w:rStyle w:val="Strong"/>
          <w:rFonts w:ascii="Gautami" w:hAnsi="Gautami" w:cs="Gautami" w:hint="cs"/>
          <w:color w:val="800000"/>
          <w:spacing w:val="10"/>
          <w:sz w:val="27"/>
          <w:szCs w:val="27"/>
          <w:cs/>
          <w:lang w:bidi="te-IN"/>
        </w:rPr>
        <w:t>జీవిత</w:t>
      </w:r>
      <w:r w:rsidR="003E53F5" w:rsidRPr="00B91AE8">
        <w:rPr>
          <w:rStyle w:val="Strong"/>
          <w:color w:val="800000"/>
          <w:spacing w:val="10"/>
          <w:sz w:val="27"/>
          <w:szCs w:val="27"/>
          <w:cs/>
          <w:lang w:bidi="te-IN"/>
        </w:rPr>
        <w:t xml:space="preserve"> </w:t>
      </w:r>
      <w:r w:rsidR="003E53F5" w:rsidRPr="00B91AE8">
        <w:rPr>
          <w:rStyle w:val="Strong"/>
          <w:rFonts w:ascii="Gautami" w:hAnsi="Gautami" w:cs="Gautami" w:hint="cs"/>
          <w:color w:val="800000"/>
          <w:spacing w:val="10"/>
          <w:sz w:val="27"/>
          <w:szCs w:val="27"/>
          <w:cs/>
          <w:lang w:bidi="te-IN"/>
        </w:rPr>
        <w:t>ఉద్దేశ్యం</w:t>
      </w:r>
      <w:r w:rsidR="003E53F5" w:rsidRPr="00B91AE8">
        <w:rPr>
          <w:rStyle w:val="Strong"/>
          <w:color w:val="800000"/>
          <w:spacing w:val="10"/>
          <w:sz w:val="27"/>
          <w:szCs w:val="27"/>
          <w:cs/>
          <w:lang w:bidi="te-IN"/>
        </w:rPr>
        <w:t xml:space="preserve"> </w:t>
      </w:r>
      <w:r w:rsidR="003E53F5" w:rsidRPr="00B91AE8">
        <w:rPr>
          <w:rStyle w:val="Strong"/>
          <w:rFonts w:ascii="Gautami" w:hAnsi="Gautami" w:cs="Gautami" w:hint="cs"/>
          <w:color w:val="800000"/>
          <w:spacing w:val="10"/>
          <w:sz w:val="27"/>
          <w:szCs w:val="27"/>
          <w:cs/>
          <w:lang w:bidi="te-IN"/>
        </w:rPr>
        <w:t>మరియు</w:t>
      </w:r>
      <w:r w:rsidR="003E53F5" w:rsidRPr="00B91AE8">
        <w:rPr>
          <w:rStyle w:val="Strong"/>
          <w:color w:val="800000"/>
          <w:spacing w:val="10"/>
          <w:sz w:val="27"/>
          <w:szCs w:val="27"/>
          <w:cs/>
          <w:lang w:bidi="te-IN"/>
        </w:rPr>
        <w:t xml:space="preserve"> </w:t>
      </w:r>
      <w:r w:rsidR="003E53F5" w:rsidRPr="00B91AE8">
        <w:rPr>
          <w:rStyle w:val="Strong"/>
          <w:rFonts w:ascii="Gautami" w:hAnsi="Gautami" w:cs="Gautami" w:hint="cs"/>
          <w:color w:val="800000"/>
          <w:spacing w:val="10"/>
          <w:sz w:val="27"/>
          <w:szCs w:val="27"/>
          <w:cs/>
          <w:lang w:bidi="te-IN"/>
        </w:rPr>
        <w:t>పరలోక</w:t>
      </w:r>
      <w:r w:rsidR="003E53F5" w:rsidRPr="00B91AE8">
        <w:rPr>
          <w:rStyle w:val="Strong"/>
          <w:color w:val="800000"/>
          <w:spacing w:val="10"/>
          <w:sz w:val="27"/>
          <w:szCs w:val="27"/>
          <w:cs/>
          <w:lang w:bidi="te-IN"/>
        </w:rPr>
        <w:t xml:space="preserve"> </w:t>
      </w:r>
      <w:r w:rsidR="003E53F5" w:rsidRPr="00B91AE8">
        <w:rPr>
          <w:rStyle w:val="Strong"/>
          <w:rFonts w:ascii="Gautami" w:hAnsi="Gautami" w:cs="Gautami" w:hint="cs"/>
          <w:color w:val="800000"/>
          <w:spacing w:val="10"/>
          <w:sz w:val="27"/>
          <w:szCs w:val="27"/>
          <w:cs/>
          <w:lang w:bidi="te-IN"/>
        </w:rPr>
        <w:t>జీవిత</w:t>
      </w:r>
      <w:proofErr w:type="gramStart"/>
      <w:r w:rsidR="003E53F5" w:rsidRPr="00B91AE8">
        <w:rPr>
          <w:rStyle w:val="Strong"/>
          <w:rFonts w:ascii="Gautami" w:hAnsi="Gautami" w:cs="Gautami" w:hint="cs"/>
          <w:color w:val="800000"/>
          <w:spacing w:val="10"/>
          <w:sz w:val="27"/>
          <w:szCs w:val="27"/>
          <w:cs/>
          <w:lang w:bidi="te-IN"/>
        </w:rPr>
        <w:t>ం</w:t>
      </w:r>
      <w:r w:rsidR="00B91AE8" w:rsidRPr="00B91AE8">
        <w:rPr>
          <w:rStyle w:val="Strong"/>
          <w:color w:val="800000"/>
          <w:spacing w:val="10"/>
          <w:sz w:val="27"/>
          <w:szCs w:val="27"/>
          <w:cs/>
          <w:lang w:bidi="te-IN"/>
        </w:rPr>
        <w:t xml:space="preserve">  </w:t>
      </w:r>
      <w:r w:rsidR="003E53F5" w:rsidRPr="00B91AE8">
        <w:rPr>
          <w:rStyle w:val="Strong"/>
          <w:rFonts w:ascii="Gautami" w:hAnsi="Gautami" w:cs="Gautami" w:hint="cs"/>
          <w:color w:val="800000"/>
          <w:spacing w:val="10"/>
          <w:sz w:val="27"/>
          <w:szCs w:val="27"/>
          <w:cs/>
          <w:lang w:bidi="te-IN"/>
        </w:rPr>
        <w:t>గ</w:t>
      </w:r>
      <w:proofErr w:type="gramEnd"/>
      <w:r w:rsidR="003E53F5" w:rsidRPr="00B91AE8">
        <w:rPr>
          <w:rStyle w:val="Strong"/>
          <w:rFonts w:ascii="Gautami" w:hAnsi="Gautami" w:cs="Gautami" w:hint="cs"/>
          <w:color w:val="800000"/>
          <w:spacing w:val="10"/>
          <w:sz w:val="27"/>
          <w:szCs w:val="27"/>
          <w:cs/>
          <w:lang w:bidi="te-IN"/>
        </w:rPr>
        <w:t>ురించి</w:t>
      </w:r>
      <w:r w:rsidR="003E53F5" w:rsidRPr="00B91AE8">
        <w:rPr>
          <w:rStyle w:val="Strong"/>
          <w:color w:val="800000"/>
          <w:spacing w:val="10"/>
          <w:sz w:val="27"/>
          <w:szCs w:val="27"/>
          <w:cs/>
          <w:lang w:bidi="te-IN"/>
        </w:rPr>
        <w:t xml:space="preserve"> </w:t>
      </w:r>
      <w:r w:rsidR="003E53F5" w:rsidRPr="00B91AE8">
        <w:rPr>
          <w:rStyle w:val="Strong"/>
          <w:rFonts w:ascii="Gautami" w:hAnsi="Gautami" w:cs="Gautami" w:hint="cs"/>
          <w:color w:val="800000"/>
          <w:spacing w:val="10"/>
          <w:sz w:val="27"/>
          <w:szCs w:val="27"/>
          <w:cs/>
          <w:lang w:bidi="te-IN"/>
        </w:rPr>
        <w:t>ఇస్లాం</w:t>
      </w:r>
      <w:r w:rsidR="003E53F5" w:rsidRPr="00B91AE8">
        <w:rPr>
          <w:rStyle w:val="Strong"/>
          <w:color w:val="800000"/>
          <w:spacing w:val="10"/>
          <w:sz w:val="27"/>
          <w:szCs w:val="27"/>
          <w:cs/>
          <w:lang w:bidi="te-IN"/>
        </w:rPr>
        <w:t xml:space="preserve"> </w:t>
      </w:r>
      <w:r w:rsidR="003E53F5" w:rsidRPr="00B91AE8">
        <w:rPr>
          <w:rStyle w:val="Strong"/>
          <w:rFonts w:ascii="Gautami" w:hAnsi="Gautami" w:cs="Gautami" w:hint="cs"/>
          <w:color w:val="800000"/>
          <w:spacing w:val="10"/>
          <w:sz w:val="27"/>
          <w:szCs w:val="27"/>
          <w:cs/>
          <w:lang w:bidi="te-IN"/>
        </w:rPr>
        <w:t>ఏమంటున్నది</w:t>
      </w:r>
      <w:r w:rsidRPr="00B91AE8">
        <w:rPr>
          <w:rStyle w:val="Strong"/>
          <w:color w:val="800000"/>
          <w:spacing w:val="10"/>
          <w:sz w:val="27"/>
          <w:szCs w:val="27"/>
          <w:lang w:bidi="te-IN"/>
        </w:rPr>
        <w:t xml:space="preserve">? </w:t>
      </w:r>
    </w:p>
    <w:p w:rsidR="00A66D83" w:rsidRPr="00B91AE8" w:rsidRDefault="003E53F5" w:rsidP="00194CA5">
      <w:pPr>
        <w:pStyle w:val="NormalWeb"/>
        <w:spacing w:after="98" w:afterAutospacing="0"/>
        <w:ind w:firstLine="458"/>
        <w:jc w:val="both"/>
        <w:rPr>
          <w:spacing w:val="10"/>
        </w:rPr>
      </w:pPr>
      <w:r w:rsidRPr="00B91AE8">
        <w:rPr>
          <w:rFonts w:ascii="Gautami" w:hAnsi="Gautami" w:cs="Gautami" w:hint="cs"/>
          <w:spacing w:val="10"/>
          <w:cs/>
          <w:lang w:bidi="te-IN"/>
        </w:rPr>
        <w:t>తనను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స్తుతించడాని</w:t>
      </w:r>
      <w:bookmarkStart w:id="10" w:name="_GoBack"/>
      <w:bookmarkEnd w:id="10"/>
      <w:r w:rsidRPr="00B91AE8">
        <w:rPr>
          <w:rFonts w:ascii="Gautami" w:hAnsi="Gautami" w:cs="Gautami" w:hint="cs"/>
          <w:spacing w:val="10"/>
          <w:cs/>
          <w:lang w:bidi="te-IN"/>
        </w:rPr>
        <w:t>కి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మరియు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ఆరాధించడానికి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మాత్రమే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మానవులు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సృష్టించబడినారని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మరియు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అసలు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ఆరాధనలన్నింటి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పునాది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తనపై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భయభక్తులు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కలిగి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ఉండటమేనని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అల్లాహ్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ఖుర్ఆన్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లో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మానవులకు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స్పష్టంగా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బోధించినాడు</w:t>
      </w:r>
      <w:r w:rsidRPr="00B91AE8">
        <w:rPr>
          <w:spacing w:val="10"/>
          <w:cs/>
          <w:lang w:bidi="te-IN"/>
        </w:rPr>
        <w:t xml:space="preserve">. </w:t>
      </w:r>
      <w:r w:rsidRPr="00B91AE8">
        <w:rPr>
          <w:rFonts w:ascii="Gautami" w:hAnsi="Gautami" w:cs="Gautami" w:hint="cs"/>
          <w:spacing w:val="10"/>
          <w:cs/>
          <w:lang w:bidi="te-IN"/>
        </w:rPr>
        <w:t>అల్లాహ్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యొక్క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సృష్టితాలన్నీ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సహజంగా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ఆయనను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మాత్రమే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ఆరాధిస్తాయి</w:t>
      </w:r>
      <w:r w:rsidRPr="00B91AE8">
        <w:rPr>
          <w:spacing w:val="10"/>
          <w:cs/>
          <w:lang w:bidi="te-IN"/>
        </w:rPr>
        <w:t xml:space="preserve">. </w:t>
      </w:r>
      <w:r w:rsidRPr="00B91AE8">
        <w:rPr>
          <w:rFonts w:ascii="Gautami" w:hAnsi="Gautami" w:cs="Gautami" w:hint="cs"/>
          <w:spacing w:val="10"/>
          <w:cs/>
          <w:lang w:bidi="te-IN"/>
        </w:rPr>
        <w:t>తమ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సృష్టికర్త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అయిన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అల్లాహ్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ను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ఆరాధించే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లేదా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ఆయనను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తిరస్కరించే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స్వేచ్ఛ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కేవలం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మానవులకు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మాత్రమే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ఇవ్వబడింది</w:t>
      </w:r>
      <w:r w:rsidRPr="00B91AE8">
        <w:rPr>
          <w:spacing w:val="10"/>
          <w:cs/>
          <w:lang w:bidi="te-IN"/>
        </w:rPr>
        <w:t xml:space="preserve">. </w:t>
      </w:r>
      <w:r w:rsidRPr="00B91AE8">
        <w:rPr>
          <w:rFonts w:ascii="Gautami" w:hAnsi="Gautami" w:cs="Gautami" w:hint="cs"/>
          <w:spacing w:val="10"/>
          <w:cs/>
          <w:lang w:bidi="te-IN"/>
        </w:rPr>
        <w:t>ఇదొక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కఠినమైన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పరీక్ష</w:t>
      </w:r>
      <w:r w:rsidRPr="00B91AE8">
        <w:rPr>
          <w:spacing w:val="10"/>
          <w:cs/>
          <w:lang w:bidi="te-IN"/>
        </w:rPr>
        <w:t xml:space="preserve">. </w:t>
      </w:r>
      <w:r w:rsidRPr="00B91AE8">
        <w:rPr>
          <w:rFonts w:ascii="Gautami" w:hAnsi="Gautami" w:cs="Gautami" w:hint="cs"/>
          <w:spacing w:val="10"/>
          <w:cs/>
          <w:lang w:bidi="te-IN"/>
        </w:rPr>
        <w:t>అంతేగాదు</w:t>
      </w:r>
      <w:r w:rsidRPr="00B91AE8">
        <w:rPr>
          <w:spacing w:val="10"/>
          <w:cs/>
          <w:lang w:bidi="te-IN"/>
        </w:rPr>
        <w:t xml:space="preserve">, </w:t>
      </w:r>
      <w:r w:rsidRPr="00B91AE8">
        <w:rPr>
          <w:rFonts w:ascii="Gautami" w:hAnsi="Gautami" w:cs="Gautami" w:hint="cs"/>
          <w:spacing w:val="10"/>
          <w:cs/>
          <w:lang w:bidi="te-IN"/>
        </w:rPr>
        <w:t>ఇదొక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గొప్ప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సన్మానం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కూడా</w:t>
      </w:r>
      <w:r w:rsidRPr="00B91AE8">
        <w:rPr>
          <w:spacing w:val="10"/>
          <w:cs/>
          <w:lang w:bidi="te-IN"/>
        </w:rPr>
        <w:t>.</w:t>
      </w:r>
      <w:r w:rsidR="00A66D83" w:rsidRPr="00B91AE8">
        <w:rPr>
          <w:spacing w:val="10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ఇస్లామీయ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బోధనలు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మన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జీవితపు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కోణాలన్నింటినీ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మరియు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నైతికతలన్నింటినీ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ఆవరించి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ఉండటం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వలన</w:t>
      </w:r>
      <w:r w:rsidRPr="00B91AE8">
        <w:rPr>
          <w:spacing w:val="10"/>
          <w:cs/>
          <w:lang w:bidi="te-IN"/>
        </w:rPr>
        <w:t xml:space="preserve">, </w:t>
      </w:r>
      <w:r w:rsidRPr="00B91AE8">
        <w:rPr>
          <w:rFonts w:ascii="Gautami" w:hAnsi="Gautami" w:cs="Gautami" w:hint="cs"/>
          <w:spacing w:val="10"/>
          <w:cs/>
          <w:lang w:bidi="te-IN"/>
        </w:rPr>
        <w:t>మానవుల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వ్యవహారాలన్నింటిలో</w:t>
      </w:r>
      <w:r w:rsidRPr="00B91AE8">
        <w:rPr>
          <w:spacing w:val="10"/>
          <w:cs/>
          <w:lang w:bidi="te-IN"/>
        </w:rPr>
        <w:t xml:space="preserve"> </w:t>
      </w:r>
      <w:r w:rsidR="002F7DB7" w:rsidRPr="00B91AE8">
        <w:rPr>
          <w:rFonts w:ascii="Gautami" w:hAnsi="Gautami" w:cs="Gautami" w:hint="cs"/>
          <w:spacing w:val="10"/>
          <w:cs/>
          <w:lang w:bidi="te-IN"/>
        </w:rPr>
        <w:t>సృష్టికర్త</w:t>
      </w:r>
      <w:r w:rsidR="002F7DB7" w:rsidRPr="00B91AE8">
        <w:rPr>
          <w:spacing w:val="10"/>
          <w:cs/>
          <w:lang w:bidi="te-IN"/>
        </w:rPr>
        <w:t xml:space="preserve"> </w:t>
      </w:r>
      <w:r w:rsidR="002F7DB7" w:rsidRPr="00B91AE8">
        <w:rPr>
          <w:rFonts w:ascii="Gautami" w:hAnsi="Gautami" w:cs="Gautami" w:hint="cs"/>
          <w:spacing w:val="10"/>
          <w:cs/>
          <w:lang w:bidi="te-IN"/>
        </w:rPr>
        <w:t>యొక్క</w:t>
      </w:r>
      <w:r w:rsidR="002F7DB7" w:rsidRPr="00B91AE8">
        <w:rPr>
          <w:spacing w:val="10"/>
          <w:cs/>
          <w:lang w:bidi="te-IN"/>
        </w:rPr>
        <w:t xml:space="preserve"> </w:t>
      </w:r>
      <w:r w:rsidR="002F7DB7" w:rsidRPr="00B91AE8">
        <w:rPr>
          <w:rFonts w:ascii="Gautami" w:hAnsi="Gautami" w:cs="Gautami" w:hint="cs"/>
          <w:spacing w:val="10"/>
          <w:cs/>
          <w:lang w:bidi="te-IN"/>
        </w:rPr>
        <w:t>భయభక్తులు</w:t>
      </w:r>
      <w:r w:rsidR="002F7DB7" w:rsidRPr="00B91AE8">
        <w:rPr>
          <w:spacing w:val="10"/>
          <w:cs/>
          <w:lang w:bidi="te-IN"/>
        </w:rPr>
        <w:t xml:space="preserve"> </w:t>
      </w:r>
      <w:r w:rsidR="002F7DB7" w:rsidRPr="00B91AE8">
        <w:rPr>
          <w:rFonts w:ascii="Gautami" w:hAnsi="Gautami" w:cs="Gautami" w:hint="cs"/>
          <w:spacing w:val="10"/>
          <w:cs/>
          <w:lang w:bidi="te-IN"/>
        </w:rPr>
        <w:t>ప్రోత్సహించబడినాయి</w:t>
      </w:r>
      <w:r w:rsidRPr="00B91AE8">
        <w:rPr>
          <w:spacing w:val="10"/>
          <w:cs/>
          <w:lang w:bidi="te-IN"/>
        </w:rPr>
        <w:t>.</w:t>
      </w:r>
      <w:r w:rsidR="00A66D83" w:rsidRPr="00B91AE8">
        <w:rPr>
          <w:spacing w:val="10"/>
        </w:rPr>
        <w:t xml:space="preserve"> </w:t>
      </w:r>
      <w:r w:rsidR="002F7DB7" w:rsidRPr="00B91AE8">
        <w:rPr>
          <w:rFonts w:ascii="Gautami" w:hAnsi="Gautami" w:cs="Gautami" w:hint="cs"/>
          <w:spacing w:val="10"/>
          <w:cs/>
          <w:lang w:bidi="te-IN"/>
        </w:rPr>
        <w:t>చిత్తశుద్ధితో</w:t>
      </w:r>
      <w:r w:rsidR="002F7DB7" w:rsidRPr="00B91AE8">
        <w:rPr>
          <w:spacing w:val="10"/>
          <w:cs/>
          <w:lang w:bidi="te-IN"/>
        </w:rPr>
        <w:t xml:space="preserve"> </w:t>
      </w:r>
      <w:r w:rsidR="002F7DB7" w:rsidRPr="00B91AE8">
        <w:rPr>
          <w:rFonts w:ascii="Gautami" w:hAnsi="Gautami" w:cs="Gautami" w:hint="cs"/>
          <w:spacing w:val="10"/>
          <w:cs/>
          <w:lang w:bidi="te-IN"/>
        </w:rPr>
        <w:t>కేవలం</w:t>
      </w:r>
      <w:r w:rsidR="002F7DB7" w:rsidRPr="00B91AE8">
        <w:rPr>
          <w:spacing w:val="10"/>
          <w:cs/>
          <w:lang w:bidi="te-IN"/>
        </w:rPr>
        <w:t xml:space="preserve"> </w:t>
      </w:r>
      <w:r w:rsidR="002F7DB7" w:rsidRPr="00B91AE8">
        <w:rPr>
          <w:rFonts w:ascii="Gautami" w:hAnsi="Gautami" w:cs="Gautami" w:hint="cs"/>
          <w:spacing w:val="10"/>
          <w:cs/>
          <w:lang w:bidi="te-IN"/>
        </w:rPr>
        <w:t>అల్లాహ్</w:t>
      </w:r>
      <w:r w:rsidR="002F7DB7" w:rsidRPr="00B91AE8">
        <w:rPr>
          <w:spacing w:val="10"/>
          <w:cs/>
          <w:lang w:bidi="te-IN"/>
        </w:rPr>
        <w:t xml:space="preserve"> </w:t>
      </w:r>
      <w:r w:rsidR="002F7DB7" w:rsidRPr="00B91AE8">
        <w:rPr>
          <w:rFonts w:ascii="Gautami" w:hAnsi="Gautami" w:cs="Gautami" w:hint="cs"/>
          <w:spacing w:val="10"/>
          <w:cs/>
          <w:lang w:bidi="te-IN"/>
        </w:rPr>
        <w:t>కోసం</w:t>
      </w:r>
      <w:r w:rsidR="002F7DB7" w:rsidRPr="00B91AE8">
        <w:rPr>
          <w:spacing w:val="10"/>
          <w:cs/>
          <w:lang w:bidi="te-IN"/>
        </w:rPr>
        <w:t xml:space="preserve"> </w:t>
      </w:r>
      <w:r w:rsidR="002F7DB7" w:rsidRPr="00B91AE8">
        <w:rPr>
          <w:rFonts w:ascii="Gautami" w:hAnsi="Gautami" w:cs="Gautami" w:hint="cs"/>
          <w:spacing w:val="10"/>
          <w:cs/>
          <w:lang w:bidi="te-IN"/>
        </w:rPr>
        <w:t>మాత్రమే</w:t>
      </w:r>
      <w:r w:rsidR="002F7DB7" w:rsidRPr="00B91AE8">
        <w:rPr>
          <w:spacing w:val="10"/>
          <w:cs/>
          <w:lang w:bidi="te-IN"/>
        </w:rPr>
        <w:t xml:space="preserve"> </w:t>
      </w:r>
      <w:r w:rsidR="002F7DB7" w:rsidRPr="00B91AE8">
        <w:rPr>
          <w:rFonts w:ascii="Gautami" w:hAnsi="Gautami" w:cs="Gautami" w:hint="cs"/>
          <w:spacing w:val="10"/>
          <w:cs/>
          <w:lang w:bidi="te-IN"/>
        </w:rPr>
        <w:t>ఆచరిస్తే</w:t>
      </w:r>
      <w:r w:rsidR="002F7DB7" w:rsidRPr="00B91AE8">
        <w:rPr>
          <w:spacing w:val="10"/>
          <w:cs/>
          <w:lang w:bidi="te-IN"/>
        </w:rPr>
        <w:t xml:space="preserve"> </w:t>
      </w:r>
      <w:r w:rsidR="002F7DB7" w:rsidRPr="00B91AE8">
        <w:rPr>
          <w:rFonts w:ascii="Gautami" w:hAnsi="Gautami" w:cs="Gautami" w:hint="cs"/>
          <w:spacing w:val="10"/>
          <w:cs/>
          <w:lang w:bidi="te-IN"/>
        </w:rPr>
        <w:t>మరియు</w:t>
      </w:r>
      <w:r w:rsidR="002F7DB7" w:rsidRPr="00B91AE8">
        <w:rPr>
          <w:spacing w:val="10"/>
          <w:cs/>
          <w:lang w:bidi="te-IN"/>
        </w:rPr>
        <w:t xml:space="preserve"> </w:t>
      </w:r>
      <w:r w:rsidR="002F7DB7" w:rsidRPr="00B91AE8">
        <w:rPr>
          <w:rFonts w:ascii="Gautami" w:hAnsi="Gautami" w:cs="Gautami" w:hint="cs"/>
          <w:spacing w:val="10"/>
          <w:cs/>
          <w:lang w:bidi="te-IN"/>
        </w:rPr>
        <w:t>ఆయన</w:t>
      </w:r>
      <w:r w:rsidR="002F7DB7" w:rsidRPr="00B91AE8">
        <w:rPr>
          <w:spacing w:val="10"/>
          <w:cs/>
          <w:lang w:bidi="te-IN"/>
        </w:rPr>
        <w:t xml:space="preserve"> </w:t>
      </w:r>
      <w:r w:rsidR="002F7DB7" w:rsidRPr="00B91AE8">
        <w:rPr>
          <w:rFonts w:ascii="Gautami" w:hAnsi="Gautami" w:cs="Gautami" w:hint="cs"/>
          <w:spacing w:val="10"/>
          <w:cs/>
          <w:lang w:bidi="te-IN"/>
        </w:rPr>
        <w:t>దివ్యసందేశాన్ని</w:t>
      </w:r>
      <w:r w:rsidR="002F7DB7" w:rsidRPr="00B91AE8">
        <w:rPr>
          <w:spacing w:val="10"/>
          <w:cs/>
          <w:lang w:bidi="te-IN"/>
        </w:rPr>
        <w:t xml:space="preserve"> - </w:t>
      </w:r>
      <w:r w:rsidR="002F7DB7" w:rsidRPr="00B91AE8">
        <w:rPr>
          <w:rFonts w:ascii="Gautami" w:hAnsi="Gautami" w:cs="Gautami" w:hint="cs"/>
          <w:spacing w:val="10"/>
          <w:cs/>
          <w:lang w:bidi="te-IN"/>
        </w:rPr>
        <w:t>ధర్మచట్టాన్ని</w:t>
      </w:r>
      <w:r w:rsidR="002F7DB7" w:rsidRPr="00B91AE8">
        <w:rPr>
          <w:spacing w:val="10"/>
          <w:cs/>
          <w:lang w:bidi="te-IN"/>
        </w:rPr>
        <w:t xml:space="preserve"> </w:t>
      </w:r>
      <w:r w:rsidR="002F7DB7" w:rsidRPr="00B91AE8">
        <w:rPr>
          <w:rFonts w:ascii="Gautami" w:hAnsi="Gautami" w:cs="Gautami" w:hint="cs"/>
          <w:spacing w:val="10"/>
          <w:cs/>
          <w:lang w:bidi="te-IN"/>
        </w:rPr>
        <w:t>అనుసరించి</w:t>
      </w:r>
      <w:r w:rsidR="002F7DB7" w:rsidRPr="00B91AE8">
        <w:rPr>
          <w:spacing w:val="10"/>
          <w:cs/>
          <w:lang w:bidi="te-IN"/>
        </w:rPr>
        <w:t xml:space="preserve"> </w:t>
      </w:r>
      <w:r w:rsidR="002F7DB7" w:rsidRPr="00B91AE8">
        <w:rPr>
          <w:rFonts w:ascii="Gautami" w:hAnsi="Gautami" w:cs="Gautami" w:hint="cs"/>
          <w:spacing w:val="10"/>
          <w:cs/>
          <w:lang w:bidi="te-IN"/>
        </w:rPr>
        <w:t>చేస్తే</w:t>
      </w:r>
      <w:r w:rsidR="002F7DB7" w:rsidRPr="00B91AE8">
        <w:rPr>
          <w:spacing w:val="10"/>
          <w:cs/>
          <w:lang w:bidi="te-IN"/>
        </w:rPr>
        <w:t xml:space="preserve">, </w:t>
      </w:r>
      <w:r w:rsidR="002F7DB7" w:rsidRPr="00B91AE8">
        <w:rPr>
          <w:rFonts w:ascii="Gautami" w:hAnsi="Gautami" w:cs="Gautami" w:hint="cs"/>
          <w:spacing w:val="10"/>
          <w:cs/>
          <w:lang w:bidi="te-IN"/>
        </w:rPr>
        <w:t>మానవుల</w:t>
      </w:r>
      <w:r w:rsidR="002F7DB7" w:rsidRPr="00B91AE8">
        <w:rPr>
          <w:spacing w:val="10"/>
          <w:cs/>
          <w:lang w:bidi="te-IN"/>
        </w:rPr>
        <w:t xml:space="preserve"> </w:t>
      </w:r>
      <w:r w:rsidR="002F7DB7" w:rsidRPr="00B91AE8">
        <w:rPr>
          <w:rFonts w:ascii="Gautami" w:hAnsi="Gautami" w:cs="Gautami" w:hint="cs"/>
          <w:spacing w:val="10"/>
          <w:cs/>
          <w:lang w:bidi="te-IN"/>
        </w:rPr>
        <w:t>వ్యవహారాలన్నీ</w:t>
      </w:r>
      <w:r w:rsidR="002F7DB7" w:rsidRPr="00B91AE8">
        <w:rPr>
          <w:spacing w:val="10"/>
          <w:cs/>
          <w:lang w:bidi="te-IN"/>
        </w:rPr>
        <w:t xml:space="preserve"> </w:t>
      </w:r>
      <w:r w:rsidR="002F7DB7" w:rsidRPr="00B91AE8">
        <w:rPr>
          <w:rFonts w:ascii="Gautami" w:hAnsi="Gautami" w:cs="Gautami" w:hint="cs"/>
          <w:spacing w:val="10"/>
          <w:cs/>
          <w:lang w:bidi="te-IN"/>
        </w:rPr>
        <w:t>ఆరాధనలుగా</w:t>
      </w:r>
      <w:r w:rsidR="002F7DB7" w:rsidRPr="00B91AE8">
        <w:rPr>
          <w:spacing w:val="10"/>
          <w:cs/>
          <w:lang w:bidi="te-IN"/>
        </w:rPr>
        <w:t xml:space="preserve"> </w:t>
      </w:r>
      <w:r w:rsidR="002F7DB7" w:rsidRPr="00B91AE8">
        <w:rPr>
          <w:rFonts w:ascii="Gautami" w:hAnsi="Gautami" w:cs="Gautami" w:hint="cs"/>
          <w:spacing w:val="10"/>
          <w:cs/>
          <w:lang w:bidi="te-IN"/>
        </w:rPr>
        <w:t>మారే</w:t>
      </w:r>
      <w:r w:rsidR="002F7DB7" w:rsidRPr="00B91AE8">
        <w:rPr>
          <w:spacing w:val="10"/>
          <w:cs/>
          <w:lang w:bidi="te-IN"/>
        </w:rPr>
        <w:t xml:space="preserve"> </w:t>
      </w:r>
      <w:r w:rsidR="002F7DB7" w:rsidRPr="00B91AE8">
        <w:rPr>
          <w:rFonts w:ascii="Gautami" w:hAnsi="Gautami" w:cs="Gautami" w:hint="cs"/>
          <w:spacing w:val="10"/>
          <w:cs/>
          <w:lang w:bidi="te-IN"/>
        </w:rPr>
        <w:t>అవకాశం</w:t>
      </w:r>
      <w:r w:rsidR="002F7DB7" w:rsidRPr="00B91AE8">
        <w:rPr>
          <w:spacing w:val="10"/>
          <w:cs/>
          <w:lang w:bidi="te-IN"/>
        </w:rPr>
        <w:t xml:space="preserve"> </w:t>
      </w:r>
      <w:r w:rsidR="002F7DB7" w:rsidRPr="00B91AE8">
        <w:rPr>
          <w:rFonts w:ascii="Gautami" w:hAnsi="Gautami" w:cs="Gautami" w:hint="cs"/>
          <w:spacing w:val="10"/>
          <w:cs/>
          <w:lang w:bidi="te-IN"/>
        </w:rPr>
        <w:t>ఉన్నదని</w:t>
      </w:r>
      <w:r w:rsidR="002F7DB7" w:rsidRPr="00B91AE8">
        <w:rPr>
          <w:spacing w:val="10"/>
          <w:cs/>
          <w:lang w:bidi="te-IN"/>
        </w:rPr>
        <w:t xml:space="preserve"> </w:t>
      </w:r>
      <w:r w:rsidR="002F7DB7" w:rsidRPr="00B91AE8">
        <w:rPr>
          <w:rFonts w:ascii="Gautami" w:hAnsi="Gautami" w:cs="Gautami" w:hint="cs"/>
          <w:spacing w:val="10"/>
          <w:cs/>
          <w:lang w:bidi="te-IN"/>
        </w:rPr>
        <w:t>ఇస్లాం</w:t>
      </w:r>
      <w:r w:rsidR="002F7DB7" w:rsidRPr="00B91AE8">
        <w:rPr>
          <w:spacing w:val="10"/>
          <w:cs/>
          <w:lang w:bidi="te-IN"/>
        </w:rPr>
        <w:t xml:space="preserve"> </w:t>
      </w:r>
      <w:r w:rsidR="002F7DB7" w:rsidRPr="00B91AE8">
        <w:rPr>
          <w:rFonts w:ascii="Gautami" w:hAnsi="Gautami" w:cs="Gautami" w:hint="cs"/>
          <w:spacing w:val="10"/>
          <w:cs/>
          <w:lang w:bidi="te-IN"/>
        </w:rPr>
        <w:t>ధర్మం</w:t>
      </w:r>
      <w:r w:rsidR="002F7DB7" w:rsidRPr="00B91AE8">
        <w:rPr>
          <w:spacing w:val="10"/>
          <w:cs/>
          <w:lang w:bidi="te-IN"/>
        </w:rPr>
        <w:t xml:space="preserve"> </w:t>
      </w:r>
      <w:r w:rsidR="002F7DB7" w:rsidRPr="00B91AE8">
        <w:rPr>
          <w:rFonts w:ascii="Gautami" w:hAnsi="Gautami" w:cs="Gautami" w:hint="cs"/>
          <w:spacing w:val="10"/>
          <w:cs/>
          <w:lang w:bidi="te-IN"/>
        </w:rPr>
        <w:t>స్పష్టం</w:t>
      </w:r>
      <w:r w:rsidR="002F7DB7" w:rsidRPr="00B91AE8">
        <w:rPr>
          <w:spacing w:val="10"/>
          <w:cs/>
          <w:lang w:bidi="te-IN"/>
        </w:rPr>
        <w:t xml:space="preserve"> </w:t>
      </w:r>
      <w:r w:rsidR="002F7DB7" w:rsidRPr="00B91AE8">
        <w:rPr>
          <w:rFonts w:ascii="Gautami" w:hAnsi="Gautami" w:cs="Gautami" w:hint="cs"/>
          <w:spacing w:val="10"/>
          <w:cs/>
          <w:lang w:bidi="te-IN"/>
        </w:rPr>
        <w:t>చేసింది</w:t>
      </w:r>
      <w:r w:rsidR="002F7DB7" w:rsidRPr="00B91AE8">
        <w:rPr>
          <w:spacing w:val="10"/>
          <w:cs/>
          <w:lang w:bidi="te-IN"/>
        </w:rPr>
        <w:t xml:space="preserve">. </w:t>
      </w:r>
      <w:r w:rsidR="002F7DB7" w:rsidRPr="00B91AE8">
        <w:rPr>
          <w:rFonts w:ascii="Gautami" w:hAnsi="Gautami" w:cs="Gautami" w:hint="cs"/>
          <w:spacing w:val="10"/>
          <w:cs/>
          <w:lang w:bidi="te-IN"/>
        </w:rPr>
        <w:t>కాబట్టి</w:t>
      </w:r>
      <w:r w:rsidR="002F7DB7" w:rsidRPr="00B91AE8">
        <w:rPr>
          <w:spacing w:val="10"/>
          <w:cs/>
          <w:lang w:bidi="te-IN"/>
        </w:rPr>
        <w:t xml:space="preserve">, </w:t>
      </w:r>
      <w:r w:rsidR="002F7DB7" w:rsidRPr="00B91AE8">
        <w:rPr>
          <w:rFonts w:ascii="Gautami" w:hAnsi="Gautami" w:cs="Gautami" w:hint="cs"/>
          <w:spacing w:val="10"/>
          <w:cs/>
          <w:lang w:bidi="te-IN"/>
        </w:rPr>
        <w:t>ఇస్లాం</w:t>
      </w:r>
      <w:r w:rsidR="002F7DB7" w:rsidRPr="00B91AE8">
        <w:rPr>
          <w:spacing w:val="10"/>
          <w:cs/>
          <w:lang w:bidi="te-IN"/>
        </w:rPr>
        <w:t xml:space="preserve"> </w:t>
      </w:r>
      <w:r w:rsidR="002F7DB7" w:rsidRPr="00B91AE8">
        <w:rPr>
          <w:rFonts w:ascii="Gautami" w:hAnsi="Gautami" w:cs="Gautami" w:hint="cs"/>
          <w:spacing w:val="10"/>
          <w:cs/>
          <w:lang w:bidi="te-IN"/>
        </w:rPr>
        <w:t>ధర్మంలో</w:t>
      </w:r>
      <w:r w:rsidR="002F7DB7" w:rsidRPr="00B91AE8">
        <w:rPr>
          <w:spacing w:val="10"/>
          <w:cs/>
          <w:lang w:bidi="te-IN"/>
        </w:rPr>
        <w:t xml:space="preserve"> </w:t>
      </w:r>
      <w:r w:rsidR="002F7DB7" w:rsidRPr="00B91AE8">
        <w:rPr>
          <w:rFonts w:ascii="Gautami" w:hAnsi="Gautami" w:cs="Gautami" w:hint="cs"/>
          <w:spacing w:val="10"/>
          <w:cs/>
          <w:lang w:bidi="te-IN"/>
        </w:rPr>
        <w:t>ఆరాధనలు</w:t>
      </w:r>
      <w:r w:rsidR="002F7DB7" w:rsidRPr="00B91AE8">
        <w:rPr>
          <w:spacing w:val="10"/>
          <w:cs/>
          <w:lang w:bidi="te-IN"/>
        </w:rPr>
        <w:t xml:space="preserve"> </w:t>
      </w:r>
      <w:r w:rsidR="002F7DB7" w:rsidRPr="00B91AE8">
        <w:rPr>
          <w:rFonts w:ascii="Gautami" w:hAnsi="Gautami" w:cs="Gautami" w:hint="cs"/>
          <w:spacing w:val="10"/>
          <w:cs/>
          <w:lang w:bidi="te-IN"/>
        </w:rPr>
        <w:t>కేవలం</w:t>
      </w:r>
      <w:r w:rsidR="002F7DB7" w:rsidRPr="00B91AE8">
        <w:rPr>
          <w:spacing w:val="10"/>
          <w:cs/>
          <w:lang w:bidi="te-IN"/>
        </w:rPr>
        <w:t xml:space="preserve"> </w:t>
      </w:r>
      <w:r w:rsidR="002F7DB7" w:rsidRPr="00B91AE8">
        <w:rPr>
          <w:rFonts w:ascii="Gautami" w:hAnsi="Gautami" w:cs="Gautami" w:hint="cs"/>
          <w:spacing w:val="10"/>
          <w:cs/>
          <w:lang w:bidi="te-IN"/>
        </w:rPr>
        <w:t>ధార్మిక</w:t>
      </w:r>
      <w:r w:rsidR="002F7DB7" w:rsidRPr="00B91AE8">
        <w:rPr>
          <w:spacing w:val="10"/>
          <w:cs/>
          <w:lang w:bidi="te-IN"/>
        </w:rPr>
        <w:t xml:space="preserve"> </w:t>
      </w:r>
      <w:r w:rsidR="002F7DB7" w:rsidRPr="00B91AE8">
        <w:rPr>
          <w:rFonts w:ascii="Gautami" w:hAnsi="Gautami" w:cs="Gautami" w:hint="cs"/>
          <w:spacing w:val="10"/>
          <w:cs/>
          <w:lang w:bidi="te-IN"/>
        </w:rPr>
        <w:t>ఆచరణలకు</w:t>
      </w:r>
      <w:r w:rsidR="002F7DB7" w:rsidRPr="00B91AE8">
        <w:rPr>
          <w:spacing w:val="10"/>
          <w:cs/>
          <w:lang w:bidi="te-IN"/>
        </w:rPr>
        <w:t xml:space="preserve"> </w:t>
      </w:r>
      <w:r w:rsidR="002F7DB7" w:rsidRPr="00B91AE8">
        <w:rPr>
          <w:rFonts w:ascii="Gautami" w:hAnsi="Gautami" w:cs="Gautami" w:hint="cs"/>
          <w:spacing w:val="10"/>
          <w:cs/>
          <w:lang w:bidi="te-IN"/>
        </w:rPr>
        <w:t>మాత్రమే</w:t>
      </w:r>
      <w:r w:rsidR="002F7DB7" w:rsidRPr="00B91AE8">
        <w:rPr>
          <w:spacing w:val="10"/>
          <w:cs/>
          <w:lang w:bidi="te-IN"/>
        </w:rPr>
        <w:t xml:space="preserve"> </w:t>
      </w:r>
      <w:r w:rsidR="002F7DB7" w:rsidRPr="00B91AE8">
        <w:rPr>
          <w:rFonts w:ascii="Gautami" w:hAnsi="Gautami" w:cs="Gautami" w:hint="cs"/>
          <w:spacing w:val="10"/>
          <w:cs/>
          <w:lang w:bidi="te-IN"/>
        </w:rPr>
        <w:t>పరిమితం</w:t>
      </w:r>
      <w:r w:rsidR="002F7DB7" w:rsidRPr="00B91AE8">
        <w:rPr>
          <w:spacing w:val="10"/>
          <w:cs/>
          <w:lang w:bidi="te-IN"/>
        </w:rPr>
        <w:t xml:space="preserve"> </w:t>
      </w:r>
      <w:r w:rsidR="002F7DB7" w:rsidRPr="00B91AE8">
        <w:rPr>
          <w:rFonts w:ascii="Gautami" w:hAnsi="Gautami" w:cs="Gautami" w:hint="cs"/>
          <w:spacing w:val="10"/>
          <w:cs/>
          <w:lang w:bidi="te-IN"/>
        </w:rPr>
        <w:lastRenderedPageBreak/>
        <w:t>కాలేదు</w:t>
      </w:r>
      <w:r w:rsidR="002F7DB7" w:rsidRPr="00B91AE8">
        <w:rPr>
          <w:spacing w:val="10"/>
          <w:cs/>
          <w:lang w:bidi="te-IN"/>
        </w:rPr>
        <w:t xml:space="preserve">. </w:t>
      </w:r>
      <w:r w:rsidR="002F7DB7" w:rsidRPr="00B91AE8">
        <w:rPr>
          <w:rFonts w:ascii="Gautami" w:hAnsi="Gautami" w:cs="Gautami" w:hint="cs"/>
          <w:spacing w:val="10"/>
          <w:cs/>
          <w:lang w:bidi="te-IN"/>
        </w:rPr>
        <w:t>అందువలన</w:t>
      </w:r>
      <w:r w:rsidR="002F7DB7" w:rsidRPr="00B91AE8">
        <w:rPr>
          <w:spacing w:val="10"/>
          <w:cs/>
          <w:lang w:bidi="te-IN"/>
        </w:rPr>
        <w:t xml:space="preserve">, </w:t>
      </w:r>
      <w:r w:rsidR="002F7DB7" w:rsidRPr="00B91AE8">
        <w:rPr>
          <w:rFonts w:ascii="Gautami" w:hAnsi="Gautami" w:cs="Gautami" w:hint="cs"/>
          <w:spacing w:val="10"/>
          <w:cs/>
          <w:lang w:bidi="te-IN"/>
        </w:rPr>
        <w:t>దానిని</w:t>
      </w:r>
      <w:r w:rsidR="002F7DB7" w:rsidRPr="00B91AE8">
        <w:rPr>
          <w:spacing w:val="10"/>
          <w:cs/>
          <w:lang w:bidi="te-IN"/>
        </w:rPr>
        <w:t xml:space="preserve"> </w:t>
      </w:r>
      <w:r w:rsidR="002F7DB7" w:rsidRPr="00B91AE8">
        <w:rPr>
          <w:rFonts w:ascii="Gautami" w:hAnsi="Gautami" w:cs="Gautami" w:hint="cs"/>
          <w:spacing w:val="10"/>
          <w:cs/>
          <w:lang w:bidi="te-IN"/>
        </w:rPr>
        <w:t>ఒక</w:t>
      </w:r>
      <w:r w:rsidR="002F7DB7" w:rsidRPr="00B91AE8">
        <w:rPr>
          <w:spacing w:val="10"/>
          <w:cs/>
          <w:lang w:bidi="te-IN"/>
        </w:rPr>
        <w:t xml:space="preserve"> </w:t>
      </w:r>
      <w:r w:rsidR="002F7DB7" w:rsidRPr="00B91AE8">
        <w:rPr>
          <w:rFonts w:ascii="Gautami" w:hAnsi="Gautami" w:cs="Gautami" w:hint="cs"/>
          <w:spacing w:val="10"/>
          <w:cs/>
          <w:lang w:bidi="te-IN"/>
        </w:rPr>
        <w:t>ధర్మం</w:t>
      </w:r>
      <w:r w:rsidR="002F7DB7" w:rsidRPr="00B91AE8">
        <w:rPr>
          <w:spacing w:val="10"/>
          <w:cs/>
          <w:lang w:bidi="te-IN"/>
        </w:rPr>
        <w:t xml:space="preserve"> </w:t>
      </w:r>
      <w:r w:rsidR="002F7DB7" w:rsidRPr="00B91AE8">
        <w:rPr>
          <w:rFonts w:ascii="Gautami" w:hAnsi="Gautami" w:cs="Gautami" w:hint="cs"/>
          <w:spacing w:val="10"/>
          <w:cs/>
          <w:lang w:bidi="te-IN"/>
        </w:rPr>
        <w:t>అనడం</w:t>
      </w:r>
      <w:r w:rsidR="002F7DB7" w:rsidRPr="00B91AE8">
        <w:rPr>
          <w:spacing w:val="10"/>
          <w:cs/>
          <w:lang w:bidi="te-IN"/>
        </w:rPr>
        <w:t xml:space="preserve"> </w:t>
      </w:r>
      <w:r w:rsidR="002F7DB7" w:rsidRPr="00B91AE8">
        <w:rPr>
          <w:rFonts w:ascii="Gautami" w:hAnsi="Gautami" w:cs="Gautami" w:hint="cs"/>
          <w:spacing w:val="10"/>
          <w:cs/>
          <w:lang w:bidi="te-IN"/>
        </w:rPr>
        <w:t>కంటే</w:t>
      </w:r>
      <w:r w:rsidR="002F7DB7" w:rsidRPr="00B91AE8">
        <w:rPr>
          <w:spacing w:val="10"/>
          <w:cs/>
          <w:lang w:bidi="te-IN"/>
        </w:rPr>
        <w:t xml:space="preserve"> </w:t>
      </w:r>
      <w:r w:rsidR="002F7DB7" w:rsidRPr="00B91AE8">
        <w:rPr>
          <w:spacing w:val="10"/>
        </w:rPr>
        <w:t>‘</w:t>
      </w:r>
      <w:r w:rsidR="002F7DB7" w:rsidRPr="00B91AE8">
        <w:rPr>
          <w:rFonts w:ascii="Gautami" w:hAnsi="Gautami" w:cs="Gautami" w:hint="cs"/>
          <w:spacing w:val="10"/>
          <w:cs/>
          <w:lang w:bidi="te-IN"/>
        </w:rPr>
        <w:t>ఒక</w:t>
      </w:r>
      <w:r w:rsidR="002F7DB7" w:rsidRPr="00B91AE8">
        <w:rPr>
          <w:spacing w:val="10"/>
          <w:cs/>
          <w:lang w:bidi="te-IN"/>
        </w:rPr>
        <w:t xml:space="preserve"> </w:t>
      </w:r>
      <w:r w:rsidR="002F7DB7" w:rsidRPr="00B91AE8">
        <w:rPr>
          <w:rFonts w:ascii="Gautami" w:hAnsi="Gautami" w:cs="Gautami" w:hint="cs"/>
          <w:spacing w:val="10"/>
          <w:cs/>
          <w:lang w:bidi="te-IN"/>
        </w:rPr>
        <w:t>సత్యజీవిన</w:t>
      </w:r>
      <w:r w:rsidR="002F7DB7" w:rsidRPr="00B91AE8">
        <w:rPr>
          <w:spacing w:val="10"/>
          <w:cs/>
          <w:lang w:bidi="te-IN"/>
        </w:rPr>
        <w:t xml:space="preserve"> </w:t>
      </w:r>
      <w:r w:rsidR="002F7DB7" w:rsidRPr="00B91AE8">
        <w:rPr>
          <w:rFonts w:ascii="Gautami" w:hAnsi="Gautami" w:cs="Gautami" w:hint="cs"/>
          <w:spacing w:val="10"/>
          <w:cs/>
          <w:lang w:bidi="te-IN"/>
        </w:rPr>
        <w:t>విధానం</w:t>
      </w:r>
      <w:r w:rsidR="002F7DB7" w:rsidRPr="00B91AE8">
        <w:rPr>
          <w:spacing w:val="10"/>
        </w:rPr>
        <w:t>’</w:t>
      </w:r>
      <w:r w:rsidR="002F7DB7" w:rsidRPr="00B91AE8">
        <w:rPr>
          <w:spacing w:val="10"/>
          <w:cs/>
          <w:lang w:bidi="te-IN"/>
        </w:rPr>
        <w:t xml:space="preserve"> </w:t>
      </w:r>
      <w:r w:rsidR="002F7DB7" w:rsidRPr="00B91AE8">
        <w:rPr>
          <w:rFonts w:ascii="Gautami" w:hAnsi="Gautami" w:cs="Gautami" w:hint="cs"/>
          <w:spacing w:val="10"/>
          <w:cs/>
          <w:lang w:bidi="te-IN"/>
        </w:rPr>
        <w:t>అనడం</w:t>
      </w:r>
      <w:r w:rsidR="002F7DB7" w:rsidRPr="00B91AE8">
        <w:rPr>
          <w:spacing w:val="10"/>
          <w:cs/>
          <w:lang w:bidi="te-IN"/>
        </w:rPr>
        <w:t xml:space="preserve"> </w:t>
      </w:r>
      <w:r w:rsidR="002F7DB7" w:rsidRPr="00B91AE8">
        <w:rPr>
          <w:rFonts w:ascii="Gautami" w:hAnsi="Gautami" w:cs="Gautami" w:hint="cs"/>
          <w:spacing w:val="10"/>
          <w:cs/>
          <w:lang w:bidi="te-IN"/>
        </w:rPr>
        <w:t>సబబుగా</w:t>
      </w:r>
      <w:r w:rsidR="002F7DB7" w:rsidRPr="00B91AE8">
        <w:rPr>
          <w:spacing w:val="10"/>
          <w:cs/>
          <w:lang w:bidi="te-IN"/>
        </w:rPr>
        <w:t xml:space="preserve"> </w:t>
      </w:r>
      <w:r w:rsidR="002F7DB7" w:rsidRPr="00B91AE8">
        <w:rPr>
          <w:rFonts w:ascii="Gautami" w:hAnsi="Gautami" w:cs="Gautami" w:hint="cs"/>
          <w:spacing w:val="10"/>
          <w:cs/>
          <w:lang w:bidi="te-IN"/>
        </w:rPr>
        <w:t>ఉంటుంది</w:t>
      </w:r>
      <w:r w:rsidR="002F7DB7" w:rsidRPr="00B91AE8">
        <w:rPr>
          <w:spacing w:val="10"/>
          <w:cs/>
          <w:lang w:bidi="te-IN"/>
        </w:rPr>
        <w:t xml:space="preserve">. </w:t>
      </w:r>
      <w:r w:rsidR="002F7DB7" w:rsidRPr="00B91AE8">
        <w:rPr>
          <w:rFonts w:ascii="Gautami" w:hAnsi="Gautami" w:cs="Gautami" w:hint="cs"/>
          <w:spacing w:val="10"/>
          <w:cs/>
          <w:lang w:bidi="te-IN"/>
        </w:rPr>
        <w:t>ఇస్లామీయ</w:t>
      </w:r>
      <w:r w:rsidR="002F7DB7" w:rsidRPr="00B91AE8">
        <w:rPr>
          <w:spacing w:val="10"/>
          <w:cs/>
          <w:lang w:bidi="te-IN"/>
        </w:rPr>
        <w:t xml:space="preserve"> </w:t>
      </w:r>
      <w:r w:rsidR="002F7DB7" w:rsidRPr="00B91AE8">
        <w:rPr>
          <w:rFonts w:ascii="Gautami" w:hAnsi="Gautami" w:cs="Gautami" w:hint="cs"/>
          <w:spacing w:val="10"/>
          <w:cs/>
          <w:lang w:bidi="te-IN"/>
        </w:rPr>
        <w:t>బోధనలు</w:t>
      </w:r>
      <w:r w:rsidR="002F7DB7" w:rsidRPr="00B91AE8">
        <w:rPr>
          <w:spacing w:val="10"/>
          <w:cs/>
          <w:lang w:bidi="te-IN"/>
        </w:rPr>
        <w:t xml:space="preserve"> </w:t>
      </w:r>
      <w:r w:rsidR="002F7DB7" w:rsidRPr="00B91AE8">
        <w:rPr>
          <w:rFonts w:ascii="Gautami" w:hAnsi="Gautami" w:cs="Gautami" w:hint="cs"/>
          <w:spacing w:val="10"/>
          <w:cs/>
          <w:lang w:bidi="te-IN"/>
        </w:rPr>
        <w:t>మానవాత్మ</w:t>
      </w:r>
      <w:r w:rsidR="002F7DB7" w:rsidRPr="00B91AE8">
        <w:rPr>
          <w:spacing w:val="10"/>
          <w:cs/>
          <w:lang w:bidi="te-IN"/>
        </w:rPr>
        <w:t xml:space="preserve"> </w:t>
      </w:r>
      <w:r w:rsidR="002F7DB7" w:rsidRPr="00B91AE8">
        <w:rPr>
          <w:rFonts w:ascii="Gautami" w:hAnsi="Gautami" w:cs="Gautami" w:hint="cs"/>
          <w:spacing w:val="10"/>
          <w:cs/>
          <w:lang w:bidi="te-IN"/>
        </w:rPr>
        <w:t>కొరకు</w:t>
      </w:r>
      <w:r w:rsidR="002F7DB7" w:rsidRPr="00B91AE8">
        <w:rPr>
          <w:spacing w:val="10"/>
          <w:cs/>
          <w:lang w:bidi="te-IN"/>
        </w:rPr>
        <w:t xml:space="preserve"> </w:t>
      </w:r>
      <w:r w:rsidR="002F7DB7" w:rsidRPr="00B91AE8">
        <w:rPr>
          <w:rFonts w:ascii="Gautami" w:hAnsi="Gautami" w:cs="Gautami" w:hint="cs"/>
          <w:spacing w:val="10"/>
          <w:cs/>
          <w:lang w:bidi="te-IN"/>
        </w:rPr>
        <w:t>ఒక</w:t>
      </w:r>
      <w:r w:rsidR="002F7DB7" w:rsidRPr="00B91AE8">
        <w:rPr>
          <w:spacing w:val="10"/>
          <w:cs/>
          <w:lang w:bidi="te-IN"/>
        </w:rPr>
        <w:t xml:space="preserve"> </w:t>
      </w:r>
      <w:r w:rsidR="002F7DB7" w:rsidRPr="00B91AE8">
        <w:rPr>
          <w:rFonts w:ascii="Gautami" w:hAnsi="Gautami" w:cs="Gautami" w:hint="cs"/>
          <w:spacing w:val="10"/>
          <w:cs/>
          <w:lang w:bidi="te-IN"/>
        </w:rPr>
        <w:t>కారుణ్యంగా</w:t>
      </w:r>
      <w:r w:rsidR="002F7DB7" w:rsidRPr="00B91AE8">
        <w:rPr>
          <w:spacing w:val="10"/>
          <w:cs/>
          <w:lang w:bidi="te-IN"/>
        </w:rPr>
        <w:t xml:space="preserve"> </w:t>
      </w:r>
      <w:r w:rsidR="002F7DB7" w:rsidRPr="00B91AE8">
        <w:rPr>
          <w:rFonts w:ascii="Gautami" w:hAnsi="Gautami" w:cs="Gautami" w:hint="cs"/>
          <w:spacing w:val="10"/>
          <w:cs/>
          <w:lang w:bidi="te-IN"/>
        </w:rPr>
        <w:t>మరియు</w:t>
      </w:r>
      <w:r w:rsidR="002F7DB7" w:rsidRPr="00B91AE8">
        <w:rPr>
          <w:spacing w:val="10"/>
          <w:cs/>
          <w:lang w:bidi="te-IN"/>
        </w:rPr>
        <w:t xml:space="preserve"> </w:t>
      </w:r>
      <w:r w:rsidR="00A503E4" w:rsidRPr="00B91AE8">
        <w:rPr>
          <w:rFonts w:ascii="Gautami" w:hAnsi="Gautami" w:cs="Gautami" w:hint="cs"/>
          <w:spacing w:val="10"/>
          <w:cs/>
          <w:lang w:bidi="te-IN"/>
        </w:rPr>
        <w:t>స్వస్థత</w:t>
      </w:r>
      <w:r w:rsidR="00A503E4" w:rsidRPr="00B91AE8">
        <w:rPr>
          <w:spacing w:val="10"/>
          <w:cs/>
          <w:lang w:bidi="te-IN"/>
        </w:rPr>
        <w:t xml:space="preserve"> </w:t>
      </w:r>
      <w:r w:rsidR="00A503E4" w:rsidRPr="00B91AE8">
        <w:rPr>
          <w:rFonts w:ascii="Gautami" w:hAnsi="Gautami" w:cs="Gautami" w:hint="cs"/>
          <w:spacing w:val="10"/>
          <w:cs/>
          <w:lang w:bidi="te-IN"/>
        </w:rPr>
        <w:t>చేకూర్చేవిగా</w:t>
      </w:r>
      <w:r w:rsidR="00A503E4" w:rsidRPr="00B91AE8">
        <w:rPr>
          <w:spacing w:val="10"/>
          <w:cs/>
          <w:lang w:bidi="te-IN"/>
        </w:rPr>
        <w:t xml:space="preserve"> </w:t>
      </w:r>
      <w:r w:rsidR="002F7DB7" w:rsidRPr="00B91AE8">
        <w:rPr>
          <w:rFonts w:ascii="Gautami" w:hAnsi="Gautami" w:cs="Gautami" w:hint="cs"/>
          <w:spacing w:val="10"/>
          <w:cs/>
          <w:lang w:bidi="te-IN"/>
        </w:rPr>
        <w:t>పని</w:t>
      </w:r>
      <w:r w:rsidR="002F7DB7" w:rsidRPr="00B91AE8">
        <w:rPr>
          <w:spacing w:val="10"/>
          <w:cs/>
          <w:lang w:bidi="te-IN"/>
        </w:rPr>
        <w:t xml:space="preserve"> </w:t>
      </w:r>
      <w:r w:rsidR="002F7DB7" w:rsidRPr="00B91AE8">
        <w:rPr>
          <w:rFonts w:ascii="Gautami" w:hAnsi="Gautami" w:cs="Gautami" w:hint="cs"/>
          <w:spacing w:val="10"/>
          <w:cs/>
          <w:lang w:bidi="te-IN"/>
        </w:rPr>
        <w:t>చేస్తున్నాయి</w:t>
      </w:r>
      <w:r w:rsidR="002F7DB7" w:rsidRPr="00B91AE8">
        <w:rPr>
          <w:spacing w:val="10"/>
          <w:cs/>
          <w:lang w:bidi="te-IN"/>
        </w:rPr>
        <w:t xml:space="preserve">. </w:t>
      </w:r>
      <w:r w:rsidR="002F7DB7" w:rsidRPr="00B91AE8">
        <w:rPr>
          <w:rFonts w:ascii="Gautami" w:hAnsi="Gautami" w:cs="Gautami" w:hint="cs"/>
          <w:spacing w:val="10"/>
          <w:cs/>
          <w:lang w:bidi="te-IN"/>
        </w:rPr>
        <w:t>అంతేగాక</w:t>
      </w:r>
      <w:r w:rsidR="002F7DB7" w:rsidRPr="00B91AE8">
        <w:rPr>
          <w:spacing w:val="10"/>
          <w:cs/>
          <w:lang w:bidi="te-IN"/>
        </w:rPr>
        <w:t xml:space="preserve">, </w:t>
      </w:r>
      <w:r w:rsidR="00200016" w:rsidRPr="00B91AE8">
        <w:rPr>
          <w:rFonts w:ascii="Gautami" w:hAnsi="Gautami" w:cs="Gautami" w:hint="cs"/>
          <w:spacing w:val="10"/>
          <w:cs/>
          <w:lang w:bidi="te-IN"/>
        </w:rPr>
        <w:t>అవి</w:t>
      </w:r>
      <w:r w:rsidR="00200016" w:rsidRPr="00B91AE8">
        <w:rPr>
          <w:spacing w:val="10"/>
          <w:cs/>
          <w:lang w:bidi="te-IN"/>
        </w:rPr>
        <w:t xml:space="preserve"> </w:t>
      </w:r>
      <w:r w:rsidR="00200016" w:rsidRPr="00B91AE8">
        <w:rPr>
          <w:rFonts w:ascii="Gautami" w:hAnsi="Gautami" w:cs="Gautami" w:hint="cs"/>
          <w:spacing w:val="10"/>
          <w:cs/>
          <w:lang w:bidi="te-IN"/>
        </w:rPr>
        <w:t>ప్రజలలో</w:t>
      </w:r>
      <w:r w:rsidR="00200016" w:rsidRPr="00B91AE8">
        <w:rPr>
          <w:spacing w:val="10"/>
          <w:cs/>
          <w:lang w:bidi="te-IN"/>
        </w:rPr>
        <w:t xml:space="preserve"> </w:t>
      </w:r>
      <w:r w:rsidR="002F7DB7" w:rsidRPr="00B91AE8">
        <w:rPr>
          <w:rFonts w:ascii="Gautami" w:hAnsi="Gautami" w:cs="Gautami" w:hint="cs"/>
          <w:spacing w:val="10"/>
          <w:cs/>
          <w:lang w:bidi="te-IN"/>
        </w:rPr>
        <w:t>మానవత్వం</w:t>
      </w:r>
      <w:r w:rsidR="002F7DB7" w:rsidRPr="00B91AE8">
        <w:rPr>
          <w:spacing w:val="10"/>
          <w:cs/>
          <w:lang w:bidi="te-IN"/>
        </w:rPr>
        <w:t xml:space="preserve">, </w:t>
      </w:r>
      <w:r w:rsidR="002F7DB7" w:rsidRPr="00B91AE8">
        <w:rPr>
          <w:rFonts w:ascii="Gautami" w:hAnsi="Gautami" w:cs="Gautami" w:hint="cs"/>
          <w:spacing w:val="10"/>
          <w:cs/>
          <w:lang w:bidi="te-IN"/>
        </w:rPr>
        <w:t>చిత్తశుద్ధి</w:t>
      </w:r>
      <w:r w:rsidR="002F7DB7" w:rsidRPr="00B91AE8">
        <w:rPr>
          <w:spacing w:val="10"/>
          <w:cs/>
          <w:lang w:bidi="te-IN"/>
        </w:rPr>
        <w:t xml:space="preserve">, </w:t>
      </w:r>
      <w:r w:rsidR="002F7DB7" w:rsidRPr="00B91AE8">
        <w:rPr>
          <w:rFonts w:ascii="Gautami" w:hAnsi="Gautami" w:cs="Gautami" w:hint="cs"/>
          <w:spacing w:val="10"/>
          <w:cs/>
          <w:lang w:bidi="te-IN"/>
        </w:rPr>
        <w:t>సహన</w:t>
      </w:r>
      <w:r w:rsidR="00200016" w:rsidRPr="00B91AE8">
        <w:rPr>
          <w:rFonts w:ascii="Gautami" w:hAnsi="Gautami" w:cs="Gautami" w:hint="cs"/>
          <w:spacing w:val="10"/>
          <w:cs/>
          <w:lang w:bidi="te-IN"/>
        </w:rPr>
        <w:t>ం</w:t>
      </w:r>
      <w:r w:rsidR="00200016" w:rsidRPr="00B91AE8">
        <w:rPr>
          <w:spacing w:val="10"/>
          <w:cs/>
          <w:lang w:bidi="te-IN"/>
        </w:rPr>
        <w:t xml:space="preserve"> </w:t>
      </w:r>
      <w:r w:rsidR="00200016" w:rsidRPr="00B91AE8">
        <w:rPr>
          <w:rFonts w:ascii="Gautami" w:hAnsi="Gautami" w:cs="Gautami" w:hint="cs"/>
          <w:spacing w:val="10"/>
          <w:cs/>
          <w:lang w:bidi="te-IN"/>
        </w:rPr>
        <w:t>మరియు</w:t>
      </w:r>
      <w:r w:rsidR="00200016" w:rsidRPr="00B91AE8">
        <w:rPr>
          <w:spacing w:val="10"/>
          <w:cs/>
          <w:lang w:bidi="te-IN"/>
        </w:rPr>
        <w:t xml:space="preserve"> </w:t>
      </w:r>
      <w:r w:rsidR="00200016" w:rsidRPr="00B91AE8">
        <w:rPr>
          <w:rFonts w:ascii="Gautami" w:hAnsi="Gautami" w:cs="Gautami" w:hint="cs"/>
          <w:spacing w:val="10"/>
          <w:cs/>
          <w:lang w:bidi="te-IN"/>
        </w:rPr>
        <w:t>దానధర్మాలు</w:t>
      </w:r>
      <w:r w:rsidR="00200016" w:rsidRPr="00B91AE8">
        <w:rPr>
          <w:spacing w:val="10"/>
          <w:cs/>
          <w:lang w:bidi="te-IN"/>
        </w:rPr>
        <w:t xml:space="preserve"> </w:t>
      </w:r>
      <w:r w:rsidR="00200016" w:rsidRPr="00B91AE8">
        <w:rPr>
          <w:rFonts w:ascii="Gautami" w:hAnsi="Gautami" w:cs="Gautami" w:hint="cs"/>
          <w:spacing w:val="10"/>
          <w:cs/>
          <w:lang w:bidi="te-IN"/>
        </w:rPr>
        <w:t>మొదలైన</w:t>
      </w:r>
      <w:r w:rsidR="00200016" w:rsidRPr="00B91AE8">
        <w:rPr>
          <w:spacing w:val="10"/>
          <w:cs/>
          <w:lang w:bidi="te-IN"/>
        </w:rPr>
        <w:t xml:space="preserve"> </w:t>
      </w:r>
      <w:r w:rsidR="00200016" w:rsidRPr="00B91AE8">
        <w:rPr>
          <w:rFonts w:ascii="Gautami" w:hAnsi="Gautami" w:cs="Gautami" w:hint="cs"/>
          <w:spacing w:val="10"/>
          <w:cs/>
          <w:lang w:bidi="te-IN"/>
        </w:rPr>
        <w:t>లక్షణాలను</w:t>
      </w:r>
      <w:r w:rsidR="002F7DB7" w:rsidRPr="00B91AE8">
        <w:rPr>
          <w:spacing w:val="10"/>
          <w:cs/>
          <w:lang w:bidi="te-IN"/>
        </w:rPr>
        <w:t xml:space="preserve"> </w:t>
      </w:r>
      <w:r w:rsidR="002F7DB7" w:rsidRPr="00B91AE8">
        <w:rPr>
          <w:rFonts w:ascii="Gautami" w:hAnsi="Gautami" w:cs="Gautami" w:hint="cs"/>
          <w:spacing w:val="10"/>
          <w:cs/>
          <w:lang w:bidi="te-IN"/>
        </w:rPr>
        <w:t>చాలా</w:t>
      </w:r>
      <w:r w:rsidR="002F7DB7" w:rsidRPr="00B91AE8">
        <w:rPr>
          <w:spacing w:val="10"/>
          <w:cs/>
          <w:lang w:bidi="te-IN"/>
        </w:rPr>
        <w:t xml:space="preserve"> </w:t>
      </w:r>
      <w:r w:rsidR="00200016" w:rsidRPr="00B91AE8">
        <w:rPr>
          <w:rFonts w:ascii="Gautami" w:hAnsi="Gautami" w:cs="Gautami" w:hint="cs"/>
          <w:spacing w:val="10"/>
          <w:cs/>
          <w:lang w:bidi="te-IN"/>
        </w:rPr>
        <w:t>బలంగా</w:t>
      </w:r>
      <w:r w:rsidR="00200016" w:rsidRPr="00B91AE8">
        <w:rPr>
          <w:spacing w:val="10"/>
          <w:cs/>
          <w:lang w:bidi="te-IN"/>
        </w:rPr>
        <w:t xml:space="preserve"> </w:t>
      </w:r>
      <w:r w:rsidR="00200016" w:rsidRPr="00B91AE8">
        <w:rPr>
          <w:rFonts w:ascii="Gautami" w:hAnsi="Gautami" w:cs="Gautami" w:hint="cs"/>
          <w:spacing w:val="10"/>
          <w:cs/>
          <w:lang w:bidi="te-IN"/>
        </w:rPr>
        <w:t>ప్రోత్సహిస్తున్నాయి</w:t>
      </w:r>
      <w:r w:rsidR="00200016" w:rsidRPr="00B91AE8">
        <w:rPr>
          <w:spacing w:val="10"/>
          <w:cs/>
          <w:lang w:bidi="te-IN"/>
        </w:rPr>
        <w:t xml:space="preserve">. </w:t>
      </w:r>
      <w:r w:rsidR="00200016" w:rsidRPr="00B91AE8">
        <w:rPr>
          <w:rFonts w:ascii="Gautami" w:hAnsi="Gautami" w:cs="Gautami" w:hint="cs"/>
          <w:spacing w:val="10"/>
          <w:cs/>
          <w:lang w:bidi="te-IN"/>
        </w:rPr>
        <w:t>ఇంకా</w:t>
      </w:r>
      <w:r w:rsidR="00200016" w:rsidRPr="00B91AE8">
        <w:rPr>
          <w:spacing w:val="10"/>
          <w:cs/>
          <w:lang w:bidi="te-IN"/>
        </w:rPr>
        <w:t xml:space="preserve">, </w:t>
      </w:r>
      <w:r w:rsidR="00200016" w:rsidRPr="00B91AE8">
        <w:rPr>
          <w:rFonts w:ascii="Gautami" w:hAnsi="Gautami" w:cs="Gautami" w:hint="cs"/>
          <w:spacing w:val="10"/>
          <w:cs/>
          <w:lang w:bidi="te-IN"/>
        </w:rPr>
        <w:t>అహంభావం</w:t>
      </w:r>
      <w:r w:rsidR="00200016" w:rsidRPr="00B91AE8">
        <w:rPr>
          <w:spacing w:val="10"/>
          <w:cs/>
          <w:lang w:bidi="te-IN"/>
        </w:rPr>
        <w:t xml:space="preserve"> </w:t>
      </w:r>
      <w:r w:rsidR="00200016" w:rsidRPr="00B91AE8">
        <w:rPr>
          <w:rFonts w:ascii="Gautami" w:hAnsi="Gautami" w:cs="Gautami" w:hint="cs"/>
          <w:spacing w:val="10"/>
          <w:cs/>
          <w:lang w:bidi="te-IN"/>
        </w:rPr>
        <w:t>మరియు</w:t>
      </w:r>
      <w:r w:rsidR="00200016" w:rsidRPr="00B91AE8">
        <w:rPr>
          <w:spacing w:val="10"/>
          <w:cs/>
          <w:lang w:bidi="te-IN"/>
        </w:rPr>
        <w:t xml:space="preserve"> </w:t>
      </w:r>
      <w:r w:rsidR="00200016" w:rsidRPr="00B91AE8">
        <w:rPr>
          <w:rFonts w:ascii="Gautami" w:hAnsi="Gautami" w:cs="Gautami" w:hint="cs"/>
          <w:spacing w:val="10"/>
          <w:cs/>
          <w:lang w:bidi="te-IN"/>
        </w:rPr>
        <w:t>తనే</w:t>
      </w:r>
      <w:r w:rsidR="00200016" w:rsidRPr="00B91AE8">
        <w:rPr>
          <w:spacing w:val="10"/>
          <w:cs/>
          <w:lang w:bidi="te-IN"/>
        </w:rPr>
        <w:t xml:space="preserve"> </w:t>
      </w:r>
      <w:r w:rsidR="00200016" w:rsidRPr="00B91AE8">
        <w:rPr>
          <w:rFonts w:ascii="Gautami" w:hAnsi="Gautami" w:cs="Gautami" w:hint="cs"/>
          <w:spacing w:val="10"/>
          <w:cs/>
          <w:lang w:bidi="te-IN"/>
        </w:rPr>
        <w:t>కరక్టు</w:t>
      </w:r>
      <w:r w:rsidR="00200016" w:rsidRPr="00B91AE8">
        <w:rPr>
          <w:spacing w:val="10"/>
          <w:cs/>
          <w:lang w:bidi="te-IN"/>
        </w:rPr>
        <w:t xml:space="preserve"> </w:t>
      </w:r>
      <w:r w:rsidR="00200016" w:rsidRPr="00B91AE8">
        <w:rPr>
          <w:rFonts w:ascii="Gautami" w:hAnsi="Gautami" w:cs="Gautami" w:hint="cs"/>
          <w:spacing w:val="10"/>
          <w:cs/>
          <w:lang w:bidi="te-IN"/>
        </w:rPr>
        <w:t>అనే</w:t>
      </w:r>
      <w:r w:rsidR="00200016" w:rsidRPr="00B91AE8">
        <w:rPr>
          <w:spacing w:val="10"/>
          <w:cs/>
          <w:lang w:bidi="te-IN"/>
        </w:rPr>
        <w:t xml:space="preserve"> </w:t>
      </w:r>
      <w:r w:rsidR="00200016" w:rsidRPr="00B91AE8">
        <w:rPr>
          <w:rFonts w:ascii="Gautami" w:hAnsi="Gautami" w:cs="Gautami" w:hint="cs"/>
          <w:spacing w:val="10"/>
          <w:cs/>
          <w:lang w:bidi="te-IN"/>
        </w:rPr>
        <w:t>గర్వాలను</w:t>
      </w:r>
      <w:r w:rsidR="00200016" w:rsidRPr="00B91AE8">
        <w:rPr>
          <w:spacing w:val="10"/>
          <w:cs/>
          <w:lang w:bidi="te-IN"/>
        </w:rPr>
        <w:t xml:space="preserve"> </w:t>
      </w:r>
      <w:r w:rsidR="00200016" w:rsidRPr="00B91AE8">
        <w:rPr>
          <w:rFonts w:ascii="Gautami" w:hAnsi="Gautami" w:cs="Gautami" w:hint="cs"/>
          <w:spacing w:val="10"/>
          <w:cs/>
          <w:lang w:bidi="te-IN"/>
        </w:rPr>
        <w:t>ఇస్లాం</w:t>
      </w:r>
      <w:r w:rsidR="00200016" w:rsidRPr="00B91AE8">
        <w:rPr>
          <w:spacing w:val="10"/>
          <w:cs/>
          <w:lang w:bidi="te-IN"/>
        </w:rPr>
        <w:t xml:space="preserve"> </w:t>
      </w:r>
      <w:r w:rsidR="00200016" w:rsidRPr="00B91AE8">
        <w:rPr>
          <w:rFonts w:ascii="Gautami" w:hAnsi="Gautami" w:cs="Gautami" w:hint="cs"/>
          <w:spacing w:val="10"/>
          <w:cs/>
          <w:lang w:bidi="te-IN"/>
        </w:rPr>
        <w:t>ధర్మం</w:t>
      </w:r>
      <w:r w:rsidR="00200016" w:rsidRPr="00B91AE8">
        <w:rPr>
          <w:spacing w:val="10"/>
          <w:cs/>
          <w:lang w:bidi="te-IN"/>
        </w:rPr>
        <w:t xml:space="preserve"> </w:t>
      </w:r>
      <w:r w:rsidR="00200016" w:rsidRPr="00B91AE8">
        <w:rPr>
          <w:rFonts w:ascii="Gautami" w:hAnsi="Gautami" w:cs="Gautami" w:hint="cs"/>
          <w:spacing w:val="10"/>
          <w:cs/>
          <w:lang w:bidi="te-IN"/>
        </w:rPr>
        <w:t>పూర్తిగా</w:t>
      </w:r>
      <w:r w:rsidR="00200016" w:rsidRPr="00B91AE8">
        <w:rPr>
          <w:spacing w:val="10"/>
          <w:cs/>
          <w:lang w:bidi="te-IN"/>
        </w:rPr>
        <w:t xml:space="preserve"> </w:t>
      </w:r>
      <w:r w:rsidR="00200016" w:rsidRPr="00B91AE8">
        <w:rPr>
          <w:rFonts w:ascii="Gautami" w:hAnsi="Gautami" w:cs="Gautami" w:hint="cs"/>
          <w:spacing w:val="10"/>
          <w:cs/>
          <w:lang w:bidi="te-IN"/>
        </w:rPr>
        <w:t>ఖండిస్తున్నది</w:t>
      </w:r>
      <w:r w:rsidR="00200016" w:rsidRPr="00B91AE8">
        <w:rPr>
          <w:spacing w:val="10"/>
          <w:cs/>
          <w:lang w:bidi="te-IN"/>
        </w:rPr>
        <w:t xml:space="preserve">. </w:t>
      </w:r>
      <w:r w:rsidR="00200016" w:rsidRPr="00B91AE8">
        <w:rPr>
          <w:rFonts w:ascii="Gautami" w:hAnsi="Gautami" w:cs="Gautami" w:hint="cs"/>
          <w:spacing w:val="10"/>
          <w:cs/>
          <w:lang w:bidi="te-IN"/>
        </w:rPr>
        <w:t>ఎందుకంటే</w:t>
      </w:r>
      <w:r w:rsidR="00200016" w:rsidRPr="00B91AE8">
        <w:rPr>
          <w:spacing w:val="10"/>
          <w:cs/>
          <w:lang w:bidi="te-IN"/>
        </w:rPr>
        <w:t xml:space="preserve"> </w:t>
      </w:r>
      <w:r w:rsidR="00200016" w:rsidRPr="00B91AE8">
        <w:rPr>
          <w:rFonts w:ascii="Gautami" w:hAnsi="Gautami" w:cs="Gautami" w:hint="cs"/>
          <w:spacing w:val="10"/>
          <w:cs/>
          <w:lang w:bidi="te-IN"/>
        </w:rPr>
        <w:t>కేవలం</w:t>
      </w:r>
      <w:r w:rsidR="00200016" w:rsidRPr="00B91AE8">
        <w:rPr>
          <w:spacing w:val="10"/>
          <w:cs/>
          <w:lang w:bidi="te-IN"/>
        </w:rPr>
        <w:t xml:space="preserve"> </w:t>
      </w:r>
      <w:r w:rsidR="00200016" w:rsidRPr="00B91AE8">
        <w:rPr>
          <w:rFonts w:ascii="Gautami" w:hAnsi="Gautami" w:cs="Gautami" w:hint="cs"/>
          <w:spacing w:val="10"/>
          <w:cs/>
          <w:lang w:bidi="te-IN"/>
        </w:rPr>
        <w:t>అల్లాహ్</w:t>
      </w:r>
      <w:r w:rsidR="00200016" w:rsidRPr="00B91AE8">
        <w:rPr>
          <w:spacing w:val="10"/>
          <w:cs/>
          <w:lang w:bidi="te-IN"/>
        </w:rPr>
        <w:t xml:space="preserve"> </w:t>
      </w:r>
      <w:r w:rsidR="00200016" w:rsidRPr="00B91AE8">
        <w:rPr>
          <w:rFonts w:ascii="Gautami" w:hAnsi="Gautami" w:cs="Gautami" w:hint="cs"/>
          <w:spacing w:val="10"/>
          <w:cs/>
          <w:lang w:bidi="te-IN"/>
        </w:rPr>
        <w:t>మాత్రమే</w:t>
      </w:r>
      <w:r w:rsidR="00200016" w:rsidRPr="00B91AE8">
        <w:rPr>
          <w:spacing w:val="10"/>
          <w:cs/>
          <w:lang w:bidi="te-IN"/>
        </w:rPr>
        <w:t xml:space="preserve"> </w:t>
      </w:r>
      <w:r w:rsidR="00200016" w:rsidRPr="00B91AE8">
        <w:rPr>
          <w:rFonts w:ascii="Gautami" w:hAnsi="Gautami" w:cs="Gautami" w:hint="cs"/>
          <w:spacing w:val="10"/>
          <w:cs/>
          <w:lang w:bidi="te-IN"/>
        </w:rPr>
        <w:t>మానవుల</w:t>
      </w:r>
      <w:r w:rsidR="00200016" w:rsidRPr="00B91AE8">
        <w:rPr>
          <w:spacing w:val="10"/>
          <w:cs/>
          <w:lang w:bidi="te-IN"/>
        </w:rPr>
        <w:t xml:space="preserve"> </w:t>
      </w:r>
      <w:r w:rsidR="00A503E4" w:rsidRPr="00B91AE8">
        <w:rPr>
          <w:rFonts w:ascii="Gautami" w:hAnsi="Gautami" w:cs="Gautami" w:hint="cs"/>
          <w:spacing w:val="10"/>
          <w:cs/>
          <w:lang w:bidi="te-IN"/>
        </w:rPr>
        <w:t>ధర్మబద్ధత</w:t>
      </w:r>
      <w:r w:rsidR="00200016" w:rsidRPr="00B91AE8">
        <w:rPr>
          <w:rFonts w:ascii="Gautami" w:hAnsi="Gautami" w:cs="Gautami" w:hint="cs"/>
          <w:spacing w:val="10"/>
          <w:cs/>
          <w:lang w:bidi="te-IN"/>
        </w:rPr>
        <w:t>పై</w:t>
      </w:r>
      <w:r w:rsidR="00200016" w:rsidRPr="00B91AE8">
        <w:rPr>
          <w:spacing w:val="10"/>
          <w:cs/>
          <w:lang w:bidi="te-IN"/>
        </w:rPr>
        <w:t xml:space="preserve"> </w:t>
      </w:r>
      <w:r w:rsidR="00200016" w:rsidRPr="00B91AE8">
        <w:rPr>
          <w:rFonts w:ascii="Gautami" w:hAnsi="Gautami" w:cs="Gautami" w:hint="cs"/>
          <w:spacing w:val="10"/>
          <w:cs/>
          <w:lang w:bidi="te-IN"/>
        </w:rPr>
        <w:t>తీర్పు</w:t>
      </w:r>
      <w:r w:rsidR="00200016" w:rsidRPr="00B91AE8">
        <w:rPr>
          <w:spacing w:val="10"/>
          <w:cs/>
          <w:lang w:bidi="te-IN"/>
        </w:rPr>
        <w:t xml:space="preserve"> </w:t>
      </w:r>
      <w:r w:rsidR="00200016" w:rsidRPr="00B91AE8">
        <w:rPr>
          <w:rFonts w:ascii="Gautami" w:hAnsi="Gautami" w:cs="Gautami" w:hint="cs"/>
          <w:spacing w:val="10"/>
          <w:cs/>
          <w:lang w:bidi="te-IN"/>
        </w:rPr>
        <w:t>నిస్తాడు</w:t>
      </w:r>
      <w:r w:rsidR="00200016" w:rsidRPr="00B91AE8">
        <w:rPr>
          <w:spacing w:val="10"/>
          <w:cs/>
          <w:lang w:bidi="te-IN"/>
        </w:rPr>
        <w:t xml:space="preserve">. </w:t>
      </w:r>
    </w:p>
    <w:p w:rsidR="007161FB" w:rsidRPr="00B91AE8" w:rsidRDefault="00200016" w:rsidP="00B91AE8">
      <w:pPr>
        <w:pStyle w:val="NormalWeb"/>
        <w:spacing w:after="98" w:afterAutospacing="0"/>
        <w:ind w:firstLine="458"/>
        <w:jc w:val="both"/>
        <w:rPr>
          <w:spacing w:val="10"/>
          <w:rtl/>
          <w:cs/>
          <w:lang w:bidi="te-IN"/>
        </w:rPr>
      </w:pPr>
      <w:r w:rsidRPr="00B91AE8">
        <w:rPr>
          <w:rFonts w:ascii="Gautami" w:hAnsi="Gautami" w:cs="Gautami" w:hint="cs"/>
          <w:spacing w:val="10"/>
          <w:cs/>
          <w:lang w:bidi="te-IN"/>
        </w:rPr>
        <w:t>మానవస్వభావం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గురించిన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ఇస్లామీయ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దృక్పథం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కూడా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వాస్తవమైనది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మరియు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సంతులితమైనది</w:t>
      </w:r>
      <w:r w:rsidRPr="00B91AE8">
        <w:rPr>
          <w:spacing w:val="10"/>
          <w:cs/>
          <w:lang w:bidi="te-IN"/>
        </w:rPr>
        <w:t xml:space="preserve">. </w:t>
      </w:r>
      <w:r w:rsidRPr="00B91AE8">
        <w:rPr>
          <w:rFonts w:ascii="Gautami" w:hAnsi="Gautami" w:cs="Gautami" w:hint="cs"/>
          <w:spacing w:val="10"/>
          <w:cs/>
          <w:lang w:bidi="te-IN"/>
        </w:rPr>
        <w:t>మానవులు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వారసత్వ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పాపాత్ములుగా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జన్మించలేదని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ఇస్లాం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ధర్మం</w:t>
      </w:r>
      <w:r w:rsidRPr="00B91AE8">
        <w:rPr>
          <w:spacing w:val="10"/>
          <w:cs/>
          <w:lang w:bidi="te-IN"/>
        </w:rPr>
        <w:t xml:space="preserve"> </w:t>
      </w:r>
      <w:r w:rsidRPr="00B91AE8">
        <w:rPr>
          <w:rFonts w:ascii="Gautami" w:hAnsi="Gautami" w:cs="Gautami" w:hint="cs"/>
          <w:spacing w:val="10"/>
          <w:cs/>
          <w:lang w:bidi="te-IN"/>
        </w:rPr>
        <w:t>బోధిస్తున్నది</w:t>
      </w:r>
      <w:r w:rsidRPr="00B91AE8">
        <w:rPr>
          <w:spacing w:val="10"/>
          <w:cs/>
          <w:lang w:bidi="te-IN"/>
        </w:rPr>
        <w:t xml:space="preserve">. </w:t>
      </w:r>
      <w:r w:rsidRPr="00B91AE8">
        <w:rPr>
          <w:rFonts w:ascii="Gautami" w:hAnsi="Gautami" w:cs="Gautami" w:hint="cs"/>
          <w:spacing w:val="10"/>
          <w:cs/>
          <w:lang w:bidi="te-IN"/>
        </w:rPr>
        <w:t>కానీ</w:t>
      </w:r>
      <w:r w:rsidRPr="00B91AE8">
        <w:rPr>
          <w:spacing w:val="10"/>
          <w:cs/>
          <w:lang w:bidi="te-IN"/>
        </w:rPr>
        <w:t xml:space="preserve">, </w:t>
      </w:r>
      <w:r w:rsidRPr="00B91AE8">
        <w:rPr>
          <w:rFonts w:ascii="Gautami" w:hAnsi="Gautami" w:cs="Gautami" w:hint="cs"/>
          <w:spacing w:val="10"/>
          <w:cs/>
          <w:lang w:bidi="te-IN"/>
        </w:rPr>
        <w:t>వ</w:t>
      </w:r>
      <w:r w:rsidRPr="00B91AE8">
        <w:rPr>
          <w:rStyle w:val="PageNumber"/>
          <w:rFonts w:ascii="Gautami" w:hAnsi="Gautami" w:cs="Gautami" w:hint="cs"/>
          <w:spacing w:val="10"/>
          <w:cs/>
          <w:lang w:bidi="te-IN"/>
        </w:rPr>
        <w:t>ారు</w:t>
      </w:r>
      <w:r w:rsidRPr="00B91AE8">
        <w:rPr>
          <w:rStyle w:val="PageNumber"/>
          <w:spacing w:val="10"/>
          <w:cs/>
          <w:lang w:bidi="te-IN"/>
        </w:rPr>
        <w:t xml:space="preserve"> </w:t>
      </w:r>
      <w:r w:rsidRPr="00B91AE8">
        <w:rPr>
          <w:rStyle w:val="PageNumber"/>
          <w:rFonts w:ascii="Gautami" w:hAnsi="Gautami" w:cs="Gautami" w:hint="cs"/>
          <w:spacing w:val="10"/>
          <w:cs/>
          <w:lang w:bidi="te-IN"/>
        </w:rPr>
        <w:t>సమానంగా</w:t>
      </w:r>
      <w:r w:rsidRPr="00B91AE8">
        <w:rPr>
          <w:rStyle w:val="PageNumber"/>
          <w:spacing w:val="10"/>
          <w:cs/>
          <w:lang w:bidi="te-IN"/>
        </w:rPr>
        <w:t xml:space="preserve"> </w:t>
      </w:r>
      <w:r w:rsidRPr="00B91AE8">
        <w:rPr>
          <w:rStyle w:val="PageNumber"/>
          <w:rFonts w:ascii="Gautami" w:hAnsi="Gautami" w:cs="Gautami" w:hint="cs"/>
          <w:spacing w:val="10"/>
          <w:cs/>
          <w:lang w:bidi="te-IN"/>
        </w:rPr>
        <w:t>మంచి</w:t>
      </w:r>
      <w:r w:rsidRPr="00B91AE8">
        <w:rPr>
          <w:rStyle w:val="PageNumber"/>
          <w:spacing w:val="10"/>
          <w:cs/>
          <w:lang w:bidi="te-IN"/>
        </w:rPr>
        <w:t xml:space="preserve"> </w:t>
      </w:r>
      <w:r w:rsidRPr="00B91AE8">
        <w:rPr>
          <w:rStyle w:val="PageNumber"/>
          <w:rFonts w:ascii="Gautami" w:hAnsi="Gautami" w:cs="Gautami" w:hint="cs"/>
          <w:spacing w:val="10"/>
          <w:cs/>
          <w:lang w:bidi="te-IN"/>
        </w:rPr>
        <w:t>చెడులను</w:t>
      </w:r>
      <w:r w:rsidRPr="00B91AE8">
        <w:rPr>
          <w:rStyle w:val="PageNumber"/>
          <w:spacing w:val="10"/>
          <w:cs/>
          <w:lang w:bidi="te-IN"/>
        </w:rPr>
        <w:t xml:space="preserve"> </w:t>
      </w:r>
      <w:r w:rsidRPr="00B91AE8">
        <w:rPr>
          <w:rStyle w:val="PageNumber"/>
          <w:rFonts w:ascii="Gautami" w:hAnsi="Gautami" w:cs="Gautami" w:hint="cs"/>
          <w:spacing w:val="10"/>
          <w:cs/>
          <w:lang w:bidi="te-IN"/>
        </w:rPr>
        <w:t>చూసే</w:t>
      </w:r>
      <w:r w:rsidRPr="00B91AE8">
        <w:rPr>
          <w:rStyle w:val="PageNumber"/>
          <w:spacing w:val="10"/>
          <w:cs/>
          <w:lang w:bidi="te-IN"/>
        </w:rPr>
        <w:t xml:space="preserve"> </w:t>
      </w:r>
      <w:r w:rsidRPr="00B91AE8">
        <w:rPr>
          <w:rStyle w:val="PageNumber"/>
          <w:rFonts w:ascii="Gautami" w:hAnsi="Gautami" w:cs="Gautami" w:hint="cs"/>
          <w:spacing w:val="10"/>
          <w:cs/>
          <w:lang w:bidi="te-IN"/>
        </w:rPr>
        <w:t>శక్తిసామర్ధ్యాలు</w:t>
      </w:r>
      <w:r w:rsidRPr="00B91AE8">
        <w:rPr>
          <w:rStyle w:val="PageNumber"/>
          <w:spacing w:val="10"/>
          <w:cs/>
          <w:lang w:bidi="te-IN"/>
        </w:rPr>
        <w:t xml:space="preserve"> </w:t>
      </w:r>
      <w:r w:rsidRPr="00B91AE8">
        <w:rPr>
          <w:rStyle w:val="PageNumber"/>
          <w:rFonts w:ascii="Gautami" w:hAnsi="Gautami" w:cs="Gautami" w:hint="cs"/>
          <w:spacing w:val="10"/>
          <w:cs/>
          <w:lang w:bidi="te-IN"/>
        </w:rPr>
        <w:t>కలిగి</w:t>
      </w:r>
      <w:r w:rsidRPr="00B91AE8">
        <w:rPr>
          <w:rStyle w:val="PageNumber"/>
          <w:spacing w:val="10"/>
          <w:cs/>
          <w:lang w:bidi="te-IN"/>
        </w:rPr>
        <w:t xml:space="preserve"> </w:t>
      </w:r>
      <w:r w:rsidRPr="00B91AE8">
        <w:rPr>
          <w:rStyle w:val="PageNumber"/>
          <w:rFonts w:ascii="Gautami" w:hAnsi="Gautami" w:cs="Gautami" w:hint="cs"/>
          <w:spacing w:val="10"/>
          <w:cs/>
          <w:lang w:bidi="te-IN"/>
        </w:rPr>
        <w:t>ఉన్నారని</w:t>
      </w:r>
      <w:r w:rsidRPr="00B91AE8">
        <w:rPr>
          <w:rStyle w:val="PageNumber"/>
          <w:spacing w:val="10"/>
          <w:cs/>
          <w:lang w:bidi="te-IN"/>
        </w:rPr>
        <w:t xml:space="preserve"> </w:t>
      </w:r>
      <w:r w:rsidRPr="00B91AE8">
        <w:rPr>
          <w:rStyle w:val="PageNumber"/>
          <w:rFonts w:ascii="Gautami" w:hAnsi="Gautami" w:cs="Gautami" w:hint="cs"/>
          <w:spacing w:val="10"/>
          <w:cs/>
          <w:lang w:bidi="te-IN"/>
        </w:rPr>
        <w:t>బోధిస్తున్నది</w:t>
      </w:r>
      <w:r w:rsidR="00A66D83" w:rsidRPr="00B91AE8">
        <w:rPr>
          <w:spacing w:val="10"/>
        </w:rPr>
        <w:t xml:space="preserve">; </w:t>
      </w:r>
      <w:r w:rsidR="00FE027F" w:rsidRPr="00B91AE8">
        <w:rPr>
          <w:rFonts w:ascii="Gautami" w:hAnsi="Gautami" w:cs="Gautami" w:hint="cs"/>
          <w:spacing w:val="10"/>
          <w:cs/>
          <w:lang w:bidi="te-IN"/>
        </w:rPr>
        <w:t>వాటిలో</w:t>
      </w:r>
      <w:r w:rsidR="00FE027F" w:rsidRPr="00B91AE8">
        <w:rPr>
          <w:spacing w:val="10"/>
          <w:cs/>
          <w:lang w:bidi="te-IN"/>
        </w:rPr>
        <w:t xml:space="preserve"> </w:t>
      </w:r>
      <w:r w:rsidR="00FE027F" w:rsidRPr="00B91AE8">
        <w:rPr>
          <w:rFonts w:ascii="Gautami" w:hAnsi="Gautami" w:cs="Gautami" w:hint="cs"/>
          <w:spacing w:val="10"/>
          <w:cs/>
          <w:lang w:bidi="te-IN"/>
        </w:rPr>
        <w:t>ఒకటి</w:t>
      </w:r>
      <w:r w:rsidR="00FE027F" w:rsidRPr="00B91AE8">
        <w:rPr>
          <w:spacing w:val="10"/>
          <w:cs/>
          <w:lang w:bidi="te-IN"/>
        </w:rPr>
        <w:t xml:space="preserve"> </w:t>
      </w:r>
      <w:r w:rsidR="00FE027F" w:rsidRPr="00B91AE8">
        <w:rPr>
          <w:rFonts w:ascii="Gautami" w:hAnsi="Gautami" w:cs="Gautami" w:hint="cs"/>
          <w:spacing w:val="10"/>
          <w:cs/>
          <w:lang w:bidi="te-IN"/>
        </w:rPr>
        <w:t>ఎంచుకునే</w:t>
      </w:r>
      <w:r w:rsidR="00FE027F" w:rsidRPr="00B91AE8">
        <w:rPr>
          <w:spacing w:val="10"/>
          <w:cs/>
          <w:lang w:bidi="te-IN"/>
        </w:rPr>
        <w:t xml:space="preserve"> </w:t>
      </w:r>
      <w:r w:rsidR="00FE027F" w:rsidRPr="00B91AE8">
        <w:rPr>
          <w:rFonts w:ascii="Gautami" w:hAnsi="Gautami" w:cs="Gautami" w:hint="cs"/>
          <w:spacing w:val="10"/>
          <w:cs/>
          <w:lang w:bidi="te-IN"/>
        </w:rPr>
        <w:t>స్వేచ్ఛ</w:t>
      </w:r>
      <w:r w:rsidR="00FE027F" w:rsidRPr="00B91AE8">
        <w:rPr>
          <w:spacing w:val="10"/>
          <w:cs/>
          <w:lang w:bidi="te-IN"/>
        </w:rPr>
        <w:t xml:space="preserve"> </w:t>
      </w:r>
      <w:r w:rsidR="00FE027F" w:rsidRPr="00B91AE8">
        <w:rPr>
          <w:rFonts w:ascii="Gautami" w:hAnsi="Gautami" w:cs="Gautami" w:hint="cs"/>
          <w:spacing w:val="10"/>
          <w:cs/>
          <w:lang w:bidi="te-IN"/>
        </w:rPr>
        <w:t>వారికి</w:t>
      </w:r>
      <w:r w:rsidR="00FE027F" w:rsidRPr="00B91AE8">
        <w:rPr>
          <w:spacing w:val="10"/>
          <w:cs/>
          <w:lang w:bidi="te-IN"/>
        </w:rPr>
        <w:t xml:space="preserve"> </w:t>
      </w:r>
      <w:r w:rsidR="00FE027F" w:rsidRPr="00B91AE8">
        <w:rPr>
          <w:rFonts w:ascii="Gautami" w:hAnsi="Gautami" w:cs="Gautami" w:hint="cs"/>
          <w:spacing w:val="10"/>
          <w:cs/>
          <w:lang w:bidi="te-IN"/>
        </w:rPr>
        <w:t>ఇవ్వబడింది</w:t>
      </w:r>
      <w:r w:rsidR="00FE027F" w:rsidRPr="00B91AE8">
        <w:rPr>
          <w:spacing w:val="10"/>
          <w:cs/>
          <w:lang w:bidi="te-IN"/>
        </w:rPr>
        <w:t xml:space="preserve">. </w:t>
      </w:r>
      <w:r w:rsidR="00FE027F" w:rsidRPr="00B91AE8">
        <w:rPr>
          <w:rFonts w:ascii="Gautami" w:hAnsi="Gautami" w:cs="Gautami" w:hint="cs"/>
          <w:spacing w:val="10"/>
          <w:cs/>
          <w:lang w:bidi="te-IN"/>
        </w:rPr>
        <w:t>దైవవిశ్వాసం</w:t>
      </w:r>
      <w:r w:rsidR="00FE027F" w:rsidRPr="00B91AE8">
        <w:rPr>
          <w:spacing w:val="10"/>
          <w:cs/>
          <w:lang w:bidi="te-IN"/>
        </w:rPr>
        <w:t xml:space="preserve"> </w:t>
      </w:r>
      <w:r w:rsidR="00FE027F" w:rsidRPr="00B91AE8">
        <w:rPr>
          <w:rFonts w:ascii="Gautami" w:hAnsi="Gautami" w:cs="Gautami" w:hint="cs"/>
          <w:spacing w:val="10"/>
          <w:cs/>
          <w:lang w:bidi="te-IN"/>
        </w:rPr>
        <w:t>మరియు</w:t>
      </w:r>
      <w:r w:rsidR="00FE027F" w:rsidRPr="00B91AE8">
        <w:rPr>
          <w:spacing w:val="10"/>
          <w:cs/>
          <w:lang w:bidi="te-IN"/>
        </w:rPr>
        <w:t xml:space="preserve"> </w:t>
      </w:r>
      <w:r w:rsidR="00FE027F" w:rsidRPr="00B91AE8">
        <w:rPr>
          <w:rFonts w:ascii="Gautami" w:hAnsi="Gautami" w:cs="Gautami" w:hint="cs"/>
          <w:spacing w:val="10"/>
          <w:cs/>
          <w:lang w:bidi="te-IN"/>
        </w:rPr>
        <w:t>ఆచరణ</w:t>
      </w:r>
      <w:r w:rsidR="00FE027F" w:rsidRPr="00B91AE8">
        <w:rPr>
          <w:spacing w:val="10"/>
          <w:cs/>
          <w:lang w:bidi="te-IN"/>
        </w:rPr>
        <w:t xml:space="preserve"> </w:t>
      </w:r>
      <w:r w:rsidR="00FE027F" w:rsidRPr="00B91AE8">
        <w:rPr>
          <w:rFonts w:ascii="Gautami" w:hAnsi="Gautami" w:cs="Gautami" w:hint="cs"/>
          <w:spacing w:val="10"/>
          <w:cs/>
          <w:lang w:bidi="te-IN"/>
        </w:rPr>
        <w:t>ఒకదానితో</w:t>
      </w:r>
      <w:r w:rsidR="00FE027F" w:rsidRPr="00B91AE8">
        <w:rPr>
          <w:spacing w:val="10"/>
          <w:cs/>
          <w:lang w:bidi="te-IN"/>
        </w:rPr>
        <w:t xml:space="preserve"> </w:t>
      </w:r>
      <w:r w:rsidR="00FE027F" w:rsidRPr="00B91AE8">
        <w:rPr>
          <w:rFonts w:ascii="Gautami" w:hAnsi="Gautami" w:cs="Gautami" w:hint="cs"/>
          <w:spacing w:val="10"/>
          <w:cs/>
          <w:lang w:bidi="te-IN"/>
        </w:rPr>
        <w:t>ఒకటి</w:t>
      </w:r>
      <w:r w:rsidR="00FE027F" w:rsidRPr="00B91AE8">
        <w:rPr>
          <w:spacing w:val="10"/>
          <w:cs/>
          <w:lang w:bidi="te-IN"/>
        </w:rPr>
        <w:t xml:space="preserve"> </w:t>
      </w:r>
      <w:r w:rsidR="00FE027F" w:rsidRPr="00B91AE8">
        <w:rPr>
          <w:rFonts w:ascii="Gautami" w:hAnsi="Gautami" w:cs="Gautami" w:hint="cs"/>
          <w:spacing w:val="10"/>
          <w:cs/>
          <w:lang w:bidi="te-IN"/>
        </w:rPr>
        <w:t>కలిసి</w:t>
      </w:r>
      <w:r w:rsidR="00FE027F" w:rsidRPr="00B91AE8">
        <w:rPr>
          <w:spacing w:val="10"/>
          <w:cs/>
          <w:lang w:bidi="te-IN"/>
        </w:rPr>
        <w:t xml:space="preserve"> </w:t>
      </w:r>
      <w:r w:rsidR="00FE027F" w:rsidRPr="00B91AE8">
        <w:rPr>
          <w:rFonts w:ascii="Gautami" w:hAnsi="Gautami" w:cs="Gautami" w:hint="cs"/>
          <w:spacing w:val="10"/>
          <w:cs/>
          <w:lang w:bidi="te-IN"/>
        </w:rPr>
        <w:t>మెలిసి</w:t>
      </w:r>
      <w:r w:rsidR="00FE027F" w:rsidRPr="00B91AE8">
        <w:rPr>
          <w:spacing w:val="10"/>
          <w:cs/>
          <w:lang w:bidi="te-IN"/>
        </w:rPr>
        <w:t xml:space="preserve"> </w:t>
      </w:r>
      <w:r w:rsidR="00FE027F" w:rsidRPr="00B91AE8">
        <w:rPr>
          <w:rFonts w:ascii="Gautami" w:hAnsi="Gautami" w:cs="Gautami" w:hint="cs"/>
          <w:spacing w:val="10"/>
          <w:cs/>
          <w:lang w:bidi="te-IN"/>
        </w:rPr>
        <w:t>ఉన్నాయని</w:t>
      </w:r>
      <w:r w:rsidR="00FE027F" w:rsidRPr="00B91AE8">
        <w:rPr>
          <w:spacing w:val="10"/>
          <w:cs/>
          <w:lang w:bidi="te-IN"/>
        </w:rPr>
        <w:t xml:space="preserve"> </w:t>
      </w:r>
      <w:r w:rsidR="00FE027F" w:rsidRPr="00B91AE8">
        <w:rPr>
          <w:rFonts w:ascii="Gautami" w:hAnsi="Gautami" w:cs="Gautami" w:hint="cs"/>
          <w:spacing w:val="10"/>
          <w:cs/>
          <w:lang w:bidi="te-IN"/>
        </w:rPr>
        <w:t>ఇస్లాం</w:t>
      </w:r>
      <w:r w:rsidR="00FE027F" w:rsidRPr="00B91AE8">
        <w:rPr>
          <w:spacing w:val="10"/>
          <w:cs/>
          <w:lang w:bidi="te-IN"/>
        </w:rPr>
        <w:t xml:space="preserve"> </w:t>
      </w:r>
      <w:r w:rsidR="00FE027F" w:rsidRPr="00B91AE8">
        <w:rPr>
          <w:rFonts w:ascii="Gautami" w:hAnsi="Gautami" w:cs="Gautami" w:hint="cs"/>
          <w:spacing w:val="10"/>
          <w:cs/>
          <w:lang w:bidi="te-IN"/>
        </w:rPr>
        <w:t>ధర్మం</w:t>
      </w:r>
      <w:r w:rsidR="00FE027F" w:rsidRPr="00B91AE8">
        <w:rPr>
          <w:spacing w:val="10"/>
          <w:cs/>
          <w:lang w:bidi="te-IN"/>
        </w:rPr>
        <w:t xml:space="preserve"> </w:t>
      </w:r>
      <w:r w:rsidR="00FE027F" w:rsidRPr="00B91AE8">
        <w:rPr>
          <w:rFonts w:ascii="Gautami" w:hAnsi="Gautami" w:cs="Gautami" w:hint="cs"/>
          <w:spacing w:val="10"/>
          <w:cs/>
          <w:lang w:bidi="te-IN"/>
        </w:rPr>
        <w:t>బోధిస్తున్నది</w:t>
      </w:r>
      <w:r w:rsidR="00FE027F" w:rsidRPr="00B91AE8">
        <w:rPr>
          <w:spacing w:val="10"/>
          <w:cs/>
          <w:lang w:bidi="te-IN"/>
        </w:rPr>
        <w:t xml:space="preserve">. </w:t>
      </w:r>
      <w:r w:rsidR="00FE027F" w:rsidRPr="00B91AE8">
        <w:rPr>
          <w:rFonts w:ascii="Gautami" w:hAnsi="Gautami" w:cs="Gautami" w:hint="cs"/>
          <w:spacing w:val="10"/>
          <w:cs/>
          <w:lang w:bidi="te-IN"/>
        </w:rPr>
        <w:t>అల్లాహ్</w:t>
      </w:r>
      <w:r w:rsidR="00FE027F" w:rsidRPr="00B91AE8">
        <w:rPr>
          <w:spacing w:val="10"/>
          <w:cs/>
          <w:lang w:bidi="te-IN"/>
        </w:rPr>
        <w:t xml:space="preserve"> </w:t>
      </w:r>
      <w:r w:rsidR="00FE027F" w:rsidRPr="00B91AE8">
        <w:rPr>
          <w:rFonts w:ascii="Gautami" w:hAnsi="Gautami" w:cs="Gautami" w:hint="cs"/>
          <w:spacing w:val="10"/>
          <w:cs/>
          <w:lang w:bidi="te-IN"/>
        </w:rPr>
        <w:t>ప్రజలకు</w:t>
      </w:r>
      <w:r w:rsidR="00FE027F" w:rsidRPr="00B91AE8">
        <w:rPr>
          <w:spacing w:val="10"/>
          <w:cs/>
          <w:lang w:bidi="te-IN"/>
        </w:rPr>
        <w:t xml:space="preserve"> </w:t>
      </w:r>
      <w:r w:rsidR="00FE027F" w:rsidRPr="00B91AE8">
        <w:rPr>
          <w:rFonts w:ascii="Gautami" w:hAnsi="Gautami" w:cs="Gautami" w:hint="cs"/>
          <w:spacing w:val="10"/>
          <w:cs/>
          <w:lang w:bidi="te-IN"/>
        </w:rPr>
        <w:t>తమ</w:t>
      </w:r>
      <w:r w:rsidR="00FE027F" w:rsidRPr="00B91AE8">
        <w:rPr>
          <w:spacing w:val="10"/>
          <w:cs/>
          <w:lang w:bidi="te-IN"/>
        </w:rPr>
        <w:t xml:space="preserve"> </w:t>
      </w:r>
      <w:r w:rsidR="00FE027F" w:rsidRPr="00B91AE8">
        <w:rPr>
          <w:rFonts w:ascii="Gautami" w:hAnsi="Gautami" w:cs="Gautami" w:hint="cs"/>
          <w:spacing w:val="10"/>
          <w:cs/>
          <w:lang w:bidi="te-IN"/>
        </w:rPr>
        <w:t>దారి</w:t>
      </w:r>
      <w:r w:rsidR="00FE027F" w:rsidRPr="00B91AE8">
        <w:rPr>
          <w:spacing w:val="10"/>
          <w:cs/>
          <w:lang w:bidi="te-IN"/>
        </w:rPr>
        <w:t xml:space="preserve"> </w:t>
      </w:r>
      <w:r w:rsidR="00FE027F" w:rsidRPr="00B91AE8">
        <w:rPr>
          <w:rFonts w:ascii="Gautami" w:hAnsi="Gautami" w:cs="Gautami" w:hint="cs"/>
          <w:spacing w:val="10"/>
          <w:cs/>
          <w:lang w:bidi="te-IN"/>
        </w:rPr>
        <w:t>ఎంచుకునే</w:t>
      </w:r>
      <w:r w:rsidR="00FE027F" w:rsidRPr="00B91AE8">
        <w:rPr>
          <w:spacing w:val="10"/>
          <w:cs/>
          <w:lang w:bidi="te-IN"/>
        </w:rPr>
        <w:t xml:space="preserve"> </w:t>
      </w:r>
      <w:r w:rsidR="00FE027F" w:rsidRPr="00B91AE8">
        <w:rPr>
          <w:rFonts w:ascii="Gautami" w:hAnsi="Gautami" w:cs="Gautami" w:hint="cs"/>
          <w:spacing w:val="10"/>
          <w:cs/>
          <w:lang w:bidi="te-IN"/>
        </w:rPr>
        <w:t>స్వేచ్ఛను</w:t>
      </w:r>
      <w:r w:rsidR="00FE027F" w:rsidRPr="00B91AE8">
        <w:rPr>
          <w:spacing w:val="10"/>
          <w:cs/>
          <w:lang w:bidi="te-IN"/>
        </w:rPr>
        <w:t xml:space="preserve"> </w:t>
      </w:r>
      <w:r w:rsidR="00FE027F" w:rsidRPr="00B91AE8">
        <w:rPr>
          <w:rFonts w:ascii="Gautami" w:hAnsi="Gautami" w:cs="Gautami" w:hint="cs"/>
          <w:spacing w:val="10"/>
          <w:cs/>
          <w:lang w:bidi="te-IN"/>
        </w:rPr>
        <w:t>ప్రసాదించాడు</w:t>
      </w:r>
      <w:r w:rsidR="00FE027F" w:rsidRPr="00B91AE8">
        <w:rPr>
          <w:spacing w:val="10"/>
          <w:cs/>
          <w:lang w:bidi="te-IN"/>
        </w:rPr>
        <w:t xml:space="preserve">. </w:t>
      </w:r>
      <w:r w:rsidR="00FE027F" w:rsidRPr="00B91AE8">
        <w:rPr>
          <w:rFonts w:ascii="Gautami" w:hAnsi="Gautami" w:cs="Gautami" w:hint="cs"/>
          <w:spacing w:val="10"/>
          <w:cs/>
          <w:lang w:bidi="te-IN"/>
        </w:rPr>
        <w:t>వారి</w:t>
      </w:r>
      <w:r w:rsidR="00FE027F" w:rsidRPr="00B91AE8">
        <w:rPr>
          <w:spacing w:val="10"/>
          <w:cs/>
          <w:lang w:bidi="te-IN"/>
        </w:rPr>
        <w:t xml:space="preserve"> </w:t>
      </w:r>
      <w:r w:rsidR="00FE027F" w:rsidRPr="00B91AE8">
        <w:rPr>
          <w:rFonts w:ascii="Gautami" w:hAnsi="Gautami" w:cs="Gautami" w:hint="cs"/>
          <w:spacing w:val="10"/>
          <w:cs/>
          <w:lang w:bidi="te-IN"/>
        </w:rPr>
        <w:t>పనులు</w:t>
      </w:r>
      <w:r w:rsidR="00FE027F" w:rsidRPr="00B91AE8">
        <w:rPr>
          <w:spacing w:val="10"/>
          <w:cs/>
          <w:lang w:bidi="te-IN"/>
        </w:rPr>
        <w:t xml:space="preserve"> </w:t>
      </w:r>
      <w:r w:rsidR="00FE027F" w:rsidRPr="00B91AE8">
        <w:rPr>
          <w:rFonts w:ascii="Gautami" w:hAnsi="Gautami" w:cs="Gautami" w:hint="cs"/>
          <w:spacing w:val="10"/>
          <w:cs/>
          <w:lang w:bidi="te-IN"/>
        </w:rPr>
        <w:t>మరియు</w:t>
      </w:r>
      <w:r w:rsidR="00FE027F" w:rsidRPr="00B91AE8">
        <w:rPr>
          <w:spacing w:val="10"/>
          <w:cs/>
          <w:lang w:bidi="te-IN"/>
        </w:rPr>
        <w:t xml:space="preserve"> </w:t>
      </w:r>
      <w:r w:rsidR="00FE027F" w:rsidRPr="00B91AE8">
        <w:rPr>
          <w:rFonts w:ascii="Gautami" w:hAnsi="Gautami" w:cs="Gautami" w:hint="cs"/>
          <w:spacing w:val="10"/>
          <w:cs/>
          <w:lang w:bidi="te-IN"/>
        </w:rPr>
        <w:t>ఆచరణలను</w:t>
      </w:r>
      <w:r w:rsidR="00FE027F" w:rsidRPr="00B91AE8">
        <w:rPr>
          <w:spacing w:val="10"/>
          <w:cs/>
          <w:lang w:bidi="te-IN"/>
        </w:rPr>
        <w:t xml:space="preserve"> </w:t>
      </w:r>
      <w:r w:rsidR="00FE027F" w:rsidRPr="00B91AE8">
        <w:rPr>
          <w:rFonts w:ascii="Gautami" w:hAnsi="Gautami" w:cs="Gautami" w:hint="cs"/>
          <w:spacing w:val="10"/>
          <w:cs/>
          <w:lang w:bidi="te-IN"/>
        </w:rPr>
        <w:t>బట్టి</w:t>
      </w:r>
      <w:r w:rsidR="00FE027F" w:rsidRPr="00B91AE8">
        <w:rPr>
          <w:spacing w:val="10"/>
          <w:cs/>
          <w:lang w:bidi="te-IN"/>
        </w:rPr>
        <w:t xml:space="preserve"> </w:t>
      </w:r>
      <w:r w:rsidR="00FE027F" w:rsidRPr="00B91AE8">
        <w:rPr>
          <w:rFonts w:ascii="Gautami" w:hAnsi="Gautami" w:cs="Gautami" w:hint="cs"/>
          <w:spacing w:val="10"/>
          <w:cs/>
          <w:lang w:bidi="te-IN"/>
        </w:rPr>
        <w:t>వారి</w:t>
      </w:r>
      <w:r w:rsidR="00FE027F" w:rsidRPr="00B91AE8">
        <w:rPr>
          <w:spacing w:val="10"/>
          <w:cs/>
          <w:lang w:bidi="te-IN"/>
        </w:rPr>
        <w:t xml:space="preserve"> </w:t>
      </w:r>
      <w:r w:rsidR="00FE027F" w:rsidRPr="00B91AE8">
        <w:rPr>
          <w:rFonts w:ascii="Gautami" w:hAnsi="Gautami" w:cs="Gautami" w:hint="cs"/>
          <w:spacing w:val="10"/>
          <w:cs/>
          <w:lang w:bidi="te-IN"/>
        </w:rPr>
        <w:t>విశ్వాసం</w:t>
      </w:r>
      <w:r w:rsidR="00FE027F" w:rsidRPr="00B91AE8">
        <w:rPr>
          <w:spacing w:val="10"/>
          <w:cs/>
          <w:lang w:bidi="te-IN"/>
        </w:rPr>
        <w:t xml:space="preserve"> </w:t>
      </w:r>
      <w:r w:rsidR="00FE027F" w:rsidRPr="00B91AE8">
        <w:rPr>
          <w:rFonts w:ascii="Gautami" w:hAnsi="Gautami" w:cs="Gautami" w:hint="cs"/>
          <w:spacing w:val="10"/>
          <w:cs/>
          <w:lang w:bidi="te-IN"/>
        </w:rPr>
        <w:t>ఉంటుంది</w:t>
      </w:r>
      <w:r w:rsidR="00FE027F" w:rsidRPr="00B91AE8">
        <w:rPr>
          <w:spacing w:val="10"/>
          <w:cs/>
          <w:lang w:bidi="te-IN"/>
        </w:rPr>
        <w:t xml:space="preserve">. </w:t>
      </w:r>
      <w:r w:rsidR="00FE027F" w:rsidRPr="00B91AE8">
        <w:rPr>
          <w:rFonts w:ascii="Gautami" w:hAnsi="Gautami" w:cs="Gautami" w:hint="cs"/>
          <w:spacing w:val="10"/>
          <w:cs/>
          <w:lang w:bidi="te-IN"/>
        </w:rPr>
        <w:t>ఏదేమైనా</w:t>
      </w:r>
      <w:r w:rsidR="00FE027F" w:rsidRPr="00B91AE8">
        <w:rPr>
          <w:spacing w:val="10"/>
          <w:cs/>
          <w:lang w:bidi="te-IN"/>
        </w:rPr>
        <w:t xml:space="preserve">, </w:t>
      </w:r>
      <w:r w:rsidR="00FE027F" w:rsidRPr="00B91AE8">
        <w:rPr>
          <w:rFonts w:ascii="Gautami" w:hAnsi="Gautami" w:cs="Gautami" w:hint="cs"/>
          <w:spacing w:val="10"/>
          <w:cs/>
          <w:lang w:bidi="te-IN"/>
        </w:rPr>
        <w:t>మానవులు</w:t>
      </w:r>
      <w:r w:rsidR="00FE027F" w:rsidRPr="00B91AE8">
        <w:rPr>
          <w:spacing w:val="10"/>
          <w:cs/>
          <w:lang w:bidi="te-IN"/>
        </w:rPr>
        <w:t xml:space="preserve"> </w:t>
      </w:r>
      <w:r w:rsidR="00FE027F" w:rsidRPr="00B91AE8">
        <w:rPr>
          <w:rFonts w:ascii="Gautami" w:hAnsi="Gautami" w:cs="Gautami" w:hint="cs"/>
          <w:spacing w:val="10"/>
          <w:cs/>
          <w:lang w:bidi="te-IN"/>
        </w:rPr>
        <w:t>కూడా</w:t>
      </w:r>
      <w:r w:rsidR="00FE027F" w:rsidRPr="00B91AE8">
        <w:rPr>
          <w:spacing w:val="10"/>
          <w:cs/>
          <w:lang w:bidi="te-IN"/>
        </w:rPr>
        <w:t xml:space="preserve"> </w:t>
      </w:r>
      <w:r w:rsidR="00FE027F" w:rsidRPr="00B91AE8">
        <w:rPr>
          <w:rFonts w:ascii="Gautami" w:hAnsi="Gautami" w:cs="Gautami" w:hint="cs"/>
          <w:spacing w:val="10"/>
          <w:cs/>
          <w:lang w:bidi="te-IN"/>
        </w:rPr>
        <w:t>జన్మతః</w:t>
      </w:r>
      <w:r w:rsidR="00FE027F" w:rsidRPr="00B91AE8">
        <w:rPr>
          <w:spacing w:val="10"/>
          <w:cs/>
          <w:lang w:bidi="te-IN"/>
        </w:rPr>
        <w:t xml:space="preserve"> </w:t>
      </w:r>
      <w:r w:rsidR="00FE027F" w:rsidRPr="00B91AE8">
        <w:rPr>
          <w:rFonts w:ascii="Gautami" w:hAnsi="Gautami" w:cs="Gautami" w:hint="cs"/>
          <w:spacing w:val="10"/>
          <w:cs/>
          <w:lang w:bidi="te-IN"/>
        </w:rPr>
        <w:t>బలహీనులుగా</w:t>
      </w:r>
      <w:r w:rsidR="00FE027F" w:rsidRPr="00B91AE8">
        <w:rPr>
          <w:spacing w:val="10"/>
          <w:cs/>
          <w:lang w:bidi="te-IN"/>
        </w:rPr>
        <w:t xml:space="preserve"> </w:t>
      </w:r>
      <w:r w:rsidR="00FE027F" w:rsidRPr="00B91AE8">
        <w:rPr>
          <w:rFonts w:ascii="Gautami" w:hAnsi="Gautami" w:cs="Gautami" w:hint="cs"/>
          <w:spacing w:val="10"/>
          <w:cs/>
          <w:lang w:bidi="te-IN"/>
        </w:rPr>
        <w:t>సృష్టించబడటం</w:t>
      </w:r>
      <w:r w:rsidR="00FE027F" w:rsidRPr="00B91AE8">
        <w:rPr>
          <w:spacing w:val="10"/>
          <w:cs/>
          <w:lang w:bidi="te-IN"/>
        </w:rPr>
        <w:t xml:space="preserve"> </w:t>
      </w:r>
      <w:r w:rsidR="00FE027F" w:rsidRPr="00B91AE8">
        <w:rPr>
          <w:rFonts w:ascii="Gautami" w:hAnsi="Gautami" w:cs="Gautami" w:hint="cs"/>
          <w:spacing w:val="10"/>
          <w:cs/>
          <w:lang w:bidi="te-IN"/>
        </w:rPr>
        <w:t>మరియు</w:t>
      </w:r>
      <w:r w:rsidR="00FE027F" w:rsidRPr="00B91AE8">
        <w:rPr>
          <w:spacing w:val="10"/>
          <w:cs/>
          <w:lang w:bidi="te-IN"/>
        </w:rPr>
        <w:t xml:space="preserve"> </w:t>
      </w:r>
      <w:r w:rsidR="00FE027F" w:rsidRPr="00B91AE8">
        <w:rPr>
          <w:rFonts w:ascii="Gautami" w:hAnsi="Gautami" w:cs="Gautami" w:hint="cs"/>
          <w:spacing w:val="10"/>
          <w:cs/>
          <w:lang w:bidi="te-IN"/>
        </w:rPr>
        <w:t>తరచుగా</w:t>
      </w:r>
      <w:r w:rsidR="00FE027F" w:rsidRPr="00B91AE8">
        <w:rPr>
          <w:spacing w:val="10"/>
          <w:cs/>
          <w:lang w:bidi="te-IN"/>
        </w:rPr>
        <w:t xml:space="preserve"> </w:t>
      </w:r>
      <w:r w:rsidR="00FE027F" w:rsidRPr="00B91AE8">
        <w:rPr>
          <w:rFonts w:ascii="Gautami" w:hAnsi="Gautami" w:cs="Gautami" w:hint="cs"/>
          <w:spacing w:val="10"/>
          <w:cs/>
          <w:lang w:bidi="te-IN"/>
        </w:rPr>
        <w:t>పాపాలలో</w:t>
      </w:r>
      <w:r w:rsidR="00FE027F" w:rsidRPr="00B91AE8">
        <w:rPr>
          <w:spacing w:val="10"/>
          <w:cs/>
          <w:lang w:bidi="te-IN"/>
        </w:rPr>
        <w:t xml:space="preserve"> </w:t>
      </w:r>
      <w:r w:rsidR="00FE027F" w:rsidRPr="00B91AE8">
        <w:rPr>
          <w:rFonts w:ascii="Gautami" w:hAnsi="Gautami" w:cs="Gautami" w:hint="cs"/>
          <w:spacing w:val="10"/>
          <w:cs/>
          <w:lang w:bidi="te-IN"/>
        </w:rPr>
        <w:t>కూరుకు</w:t>
      </w:r>
      <w:r w:rsidR="00FE027F" w:rsidRPr="00B91AE8">
        <w:rPr>
          <w:spacing w:val="10"/>
          <w:cs/>
          <w:lang w:bidi="te-IN"/>
        </w:rPr>
        <w:t xml:space="preserve"> </w:t>
      </w:r>
      <w:r w:rsidR="00FE027F" w:rsidRPr="00B91AE8">
        <w:rPr>
          <w:rFonts w:ascii="Gautami" w:hAnsi="Gautami" w:cs="Gautami" w:hint="cs"/>
          <w:spacing w:val="10"/>
          <w:cs/>
          <w:lang w:bidi="te-IN"/>
        </w:rPr>
        <w:t>పోవడం</w:t>
      </w:r>
      <w:r w:rsidR="00FE027F" w:rsidRPr="00B91AE8">
        <w:rPr>
          <w:spacing w:val="10"/>
          <w:cs/>
          <w:lang w:bidi="te-IN"/>
        </w:rPr>
        <w:t xml:space="preserve"> </w:t>
      </w:r>
      <w:r w:rsidR="00FE027F" w:rsidRPr="00B91AE8">
        <w:rPr>
          <w:rFonts w:ascii="Gautami" w:hAnsi="Gautami" w:cs="Gautami" w:hint="cs"/>
          <w:spacing w:val="10"/>
          <w:cs/>
          <w:lang w:bidi="te-IN"/>
        </w:rPr>
        <w:t>వలన</w:t>
      </w:r>
      <w:r w:rsidR="00FE027F" w:rsidRPr="00B91AE8">
        <w:rPr>
          <w:spacing w:val="10"/>
          <w:cs/>
          <w:lang w:bidi="te-IN"/>
        </w:rPr>
        <w:t xml:space="preserve">, </w:t>
      </w:r>
      <w:r w:rsidR="00FE027F" w:rsidRPr="00B91AE8">
        <w:rPr>
          <w:rFonts w:ascii="Gautami" w:hAnsi="Gautami" w:cs="Gautami" w:hint="cs"/>
          <w:spacing w:val="10"/>
          <w:cs/>
          <w:lang w:bidi="te-IN"/>
        </w:rPr>
        <w:t>వారు</w:t>
      </w:r>
      <w:r w:rsidR="00FE027F" w:rsidRPr="00B91AE8">
        <w:rPr>
          <w:spacing w:val="10"/>
          <w:cs/>
          <w:lang w:bidi="te-IN"/>
        </w:rPr>
        <w:t xml:space="preserve"> </w:t>
      </w:r>
      <w:r w:rsidR="00FE027F" w:rsidRPr="00B91AE8">
        <w:rPr>
          <w:rFonts w:ascii="Gautami" w:hAnsi="Gautami" w:cs="Gautami" w:hint="cs"/>
          <w:spacing w:val="10"/>
          <w:cs/>
          <w:lang w:bidi="te-IN"/>
        </w:rPr>
        <w:t>నిరంతరం</w:t>
      </w:r>
      <w:r w:rsidR="00FE027F" w:rsidRPr="00B91AE8">
        <w:rPr>
          <w:spacing w:val="10"/>
          <w:cs/>
          <w:lang w:bidi="te-IN"/>
        </w:rPr>
        <w:t xml:space="preserve"> </w:t>
      </w:r>
      <w:r w:rsidR="00FE027F" w:rsidRPr="00B91AE8">
        <w:rPr>
          <w:rFonts w:ascii="Gautami" w:hAnsi="Gautami" w:cs="Gautami" w:hint="cs"/>
          <w:spacing w:val="10"/>
          <w:cs/>
          <w:lang w:bidi="te-IN"/>
        </w:rPr>
        <w:t>మార్గదర్శకత్వం</w:t>
      </w:r>
      <w:r w:rsidR="00FE027F" w:rsidRPr="00B91AE8">
        <w:rPr>
          <w:spacing w:val="10"/>
          <w:cs/>
          <w:lang w:bidi="te-IN"/>
        </w:rPr>
        <w:t xml:space="preserve"> </w:t>
      </w:r>
      <w:r w:rsidR="00FE027F" w:rsidRPr="00B91AE8">
        <w:rPr>
          <w:rFonts w:ascii="Gautami" w:hAnsi="Gautami" w:cs="Gautami" w:hint="cs"/>
          <w:spacing w:val="10"/>
          <w:cs/>
          <w:lang w:bidi="te-IN"/>
        </w:rPr>
        <w:t>కోసం</w:t>
      </w:r>
      <w:r w:rsidR="00FE027F" w:rsidRPr="00B91AE8">
        <w:rPr>
          <w:spacing w:val="10"/>
          <w:cs/>
          <w:lang w:bidi="te-IN"/>
        </w:rPr>
        <w:t xml:space="preserve"> </w:t>
      </w:r>
      <w:r w:rsidR="00FE027F" w:rsidRPr="00B91AE8">
        <w:rPr>
          <w:rFonts w:ascii="Gautami" w:hAnsi="Gautami" w:cs="Gautami" w:hint="cs"/>
          <w:spacing w:val="10"/>
          <w:cs/>
          <w:lang w:bidi="te-IN"/>
        </w:rPr>
        <w:t>వేడుకోవలసిన</w:t>
      </w:r>
      <w:r w:rsidR="00FE027F" w:rsidRPr="00B91AE8">
        <w:rPr>
          <w:spacing w:val="10"/>
          <w:cs/>
          <w:lang w:bidi="te-IN"/>
        </w:rPr>
        <w:t xml:space="preserve"> </w:t>
      </w:r>
      <w:r w:rsidR="00FE027F" w:rsidRPr="00B91AE8">
        <w:rPr>
          <w:rFonts w:ascii="Gautami" w:hAnsi="Gautami" w:cs="Gautami" w:hint="cs"/>
          <w:spacing w:val="10"/>
          <w:cs/>
          <w:lang w:bidi="te-IN"/>
        </w:rPr>
        <w:t>మరియు</w:t>
      </w:r>
      <w:r w:rsidR="00FE027F" w:rsidRPr="00B91AE8">
        <w:rPr>
          <w:spacing w:val="10"/>
          <w:cs/>
          <w:lang w:bidi="te-IN"/>
        </w:rPr>
        <w:t xml:space="preserve"> </w:t>
      </w:r>
      <w:r w:rsidR="00FE027F" w:rsidRPr="00B91AE8">
        <w:rPr>
          <w:rFonts w:ascii="Gautami" w:hAnsi="Gautami" w:cs="Gautami" w:hint="cs"/>
          <w:spacing w:val="10"/>
          <w:cs/>
          <w:lang w:bidi="te-IN"/>
        </w:rPr>
        <w:t>పశ్చాత్తాప</w:t>
      </w:r>
      <w:r w:rsidR="00FE027F" w:rsidRPr="00B91AE8">
        <w:rPr>
          <w:spacing w:val="10"/>
          <w:cs/>
          <w:lang w:bidi="te-IN"/>
        </w:rPr>
        <w:t xml:space="preserve"> </w:t>
      </w:r>
      <w:r w:rsidR="00FE027F" w:rsidRPr="00B91AE8">
        <w:rPr>
          <w:rFonts w:ascii="Gautami" w:hAnsi="Gautami" w:cs="Gautami" w:hint="cs"/>
          <w:spacing w:val="10"/>
          <w:cs/>
          <w:lang w:bidi="te-IN"/>
        </w:rPr>
        <w:t>పడవలసిన</w:t>
      </w:r>
      <w:r w:rsidR="00FE027F" w:rsidRPr="00B91AE8">
        <w:rPr>
          <w:spacing w:val="10"/>
          <w:cs/>
          <w:lang w:bidi="te-IN"/>
        </w:rPr>
        <w:t xml:space="preserve"> </w:t>
      </w:r>
      <w:r w:rsidR="00FE027F" w:rsidRPr="00B91AE8">
        <w:rPr>
          <w:rFonts w:ascii="Gautami" w:hAnsi="Gautami" w:cs="Gautami" w:hint="cs"/>
          <w:spacing w:val="10"/>
          <w:cs/>
          <w:lang w:bidi="te-IN"/>
        </w:rPr>
        <w:t>ఆవశ్యకత</w:t>
      </w:r>
      <w:r w:rsidR="00FE027F" w:rsidRPr="00B91AE8">
        <w:rPr>
          <w:spacing w:val="10"/>
          <w:cs/>
          <w:lang w:bidi="te-IN"/>
        </w:rPr>
        <w:t xml:space="preserve"> </w:t>
      </w:r>
      <w:r w:rsidR="00FE027F" w:rsidRPr="00B91AE8">
        <w:rPr>
          <w:rFonts w:ascii="Gautami" w:hAnsi="Gautami" w:cs="Gautami" w:hint="cs"/>
          <w:spacing w:val="10"/>
          <w:cs/>
          <w:lang w:bidi="te-IN"/>
        </w:rPr>
        <w:t>ఎంతో</w:t>
      </w:r>
      <w:r w:rsidR="00FE027F" w:rsidRPr="00B91AE8">
        <w:rPr>
          <w:spacing w:val="10"/>
          <w:cs/>
          <w:lang w:bidi="te-IN"/>
        </w:rPr>
        <w:t xml:space="preserve"> </w:t>
      </w:r>
      <w:r w:rsidR="00FE027F" w:rsidRPr="00B91AE8">
        <w:rPr>
          <w:rFonts w:ascii="Gautami" w:hAnsi="Gautami" w:cs="Gautami" w:hint="cs"/>
          <w:spacing w:val="10"/>
          <w:cs/>
          <w:lang w:bidi="te-IN"/>
        </w:rPr>
        <w:t>ఉంది</w:t>
      </w:r>
      <w:r w:rsidR="00FE027F" w:rsidRPr="00B91AE8">
        <w:rPr>
          <w:spacing w:val="10"/>
          <w:cs/>
          <w:lang w:bidi="te-IN"/>
        </w:rPr>
        <w:t xml:space="preserve">. </w:t>
      </w:r>
      <w:r w:rsidR="00FE027F" w:rsidRPr="00B91AE8">
        <w:rPr>
          <w:rFonts w:ascii="Gautami" w:hAnsi="Gautami" w:cs="Gautami" w:hint="cs"/>
          <w:spacing w:val="10"/>
          <w:cs/>
          <w:lang w:bidi="te-IN"/>
        </w:rPr>
        <w:t>ఇ</w:t>
      </w:r>
      <w:r w:rsidR="008D58A7" w:rsidRPr="00B91AE8">
        <w:rPr>
          <w:rFonts w:ascii="Gautami" w:hAnsi="Gautami" w:cs="Gautami" w:hint="cs"/>
          <w:spacing w:val="10"/>
          <w:cs/>
          <w:lang w:bidi="te-IN"/>
        </w:rPr>
        <w:t>ది</w:t>
      </w:r>
      <w:r w:rsidR="008D58A7" w:rsidRPr="00B91AE8">
        <w:rPr>
          <w:spacing w:val="10"/>
          <w:cs/>
          <w:lang w:bidi="te-IN"/>
        </w:rPr>
        <w:t xml:space="preserve"> </w:t>
      </w:r>
      <w:r w:rsidR="00FE027F" w:rsidRPr="00B91AE8">
        <w:rPr>
          <w:rFonts w:ascii="Gautami" w:hAnsi="Gautami" w:cs="Gautami" w:hint="cs"/>
          <w:spacing w:val="10"/>
          <w:cs/>
          <w:lang w:bidi="te-IN"/>
        </w:rPr>
        <w:t>స్వయంగా</w:t>
      </w:r>
      <w:r w:rsidR="00FE027F" w:rsidRPr="00B91AE8">
        <w:rPr>
          <w:spacing w:val="10"/>
          <w:cs/>
          <w:lang w:bidi="te-IN"/>
        </w:rPr>
        <w:t xml:space="preserve"> </w:t>
      </w:r>
      <w:r w:rsidR="00FE027F" w:rsidRPr="00B91AE8">
        <w:rPr>
          <w:rFonts w:ascii="Gautami" w:hAnsi="Gautami" w:cs="Gautami" w:hint="cs"/>
          <w:spacing w:val="10"/>
          <w:cs/>
          <w:lang w:bidi="te-IN"/>
        </w:rPr>
        <w:t>ఒక</w:t>
      </w:r>
      <w:r w:rsidR="00FE027F" w:rsidRPr="00B91AE8">
        <w:rPr>
          <w:spacing w:val="10"/>
          <w:cs/>
          <w:lang w:bidi="te-IN"/>
        </w:rPr>
        <w:t xml:space="preserve"> </w:t>
      </w:r>
      <w:r w:rsidR="00FE027F" w:rsidRPr="00B91AE8">
        <w:rPr>
          <w:rFonts w:ascii="Gautami" w:hAnsi="Gautami" w:cs="Gautami" w:hint="cs"/>
          <w:spacing w:val="10"/>
          <w:cs/>
          <w:lang w:bidi="te-IN"/>
        </w:rPr>
        <w:t>ఆరాధన</w:t>
      </w:r>
      <w:r w:rsidR="008D58A7" w:rsidRPr="00B91AE8">
        <w:rPr>
          <w:spacing w:val="10"/>
          <w:cs/>
          <w:lang w:bidi="te-IN"/>
        </w:rPr>
        <w:t xml:space="preserve"> </w:t>
      </w:r>
      <w:r w:rsidR="008D58A7" w:rsidRPr="00B91AE8">
        <w:rPr>
          <w:rFonts w:ascii="Gautami" w:hAnsi="Gautami" w:cs="Gautami" w:hint="cs"/>
          <w:spacing w:val="10"/>
          <w:cs/>
          <w:lang w:bidi="te-IN"/>
        </w:rPr>
        <w:t>మరియు</w:t>
      </w:r>
      <w:r w:rsidR="008D58A7" w:rsidRPr="00B91AE8">
        <w:rPr>
          <w:spacing w:val="10"/>
          <w:cs/>
          <w:lang w:bidi="te-IN"/>
        </w:rPr>
        <w:t xml:space="preserve"> </w:t>
      </w:r>
      <w:r w:rsidR="008D58A7" w:rsidRPr="00B91AE8">
        <w:rPr>
          <w:rFonts w:ascii="Gautami" w:hAnsi="Gautami" w:cs="Gautami" w:hint="cs"/>
          <w:spacing w:val="10"/>
          <w:cs/>
          <w:lang w:bidi="te-IN"/>
        </w:rPr>
        <w:t>అల్లాహ్</w:t>
      </w:r>
      <w:r w:rsidR="008D58A7" w:rsidRPr="00B91AE8">
        <w:rPr>
          <w:spacing w:val="10"/>
          <w:cs/>
          <w:lang w:bidi="te-IN"/>
        </w:rPr>
        <w:t xml:space="preserve"> </w:t>
      </w:r>
      <w:r w:rsidR="008D58A7" w:rsidRPr="00B91AE8">
        <w:rPr>
          <w:rFonts w:ascii="Gautami" w:hAnsi="Gautami" w:cs="Gautami" w:hint="cs"/>
          <w:spacing w:val="10"/>
          <w:cs/>
          <w:lang w:bidi="te-IN"/>
        </w:rPr>
        <w:t>కు</w:t>
      </w:r>
      <w:r w:rsidR="008D58A7" w:rsidRPr="00B91AE8">
        <w:rPr>
          <w:spacing w:val="10"/>
          <w:cs/>
          <w:lang w:bidi="te-IN"/>
        </w:rPr>
        <w:t xml:space="preserve"> </w:t>
      </w:r>
      <w:r w:rsidR="008D58A7" w:rsidRPr="00B91AE8">
        <w:rPr>
          <w:rFonts w:ascii="Gautami" w:hAnsi="Gautami" w:cs="Gautami" w:hint="cs"/>
          <w:spacing w:val="10"/>
          <w:cs/>
          <w:lang w:bidi="te-IN"/>
        </w:rPr>
        <w:t>ఎంతో</w:t>
      </w:r>
      <w:r w:rsidR="008D58A7" w:rsidRPr="00B91AE8">
        <w:rPr>
          <w:spacing w:val="10"/>
          <w:cs/>
          <w:lang w:bidi="te-IN"/>
        </w:rPr>
        <w:t xml:space="preserve"> </w:t>
      </w:r>
      <w:r w:rsidR="008D58A7" w:rsidRPr="00B91AE8">
        <w:rPr>
          <w:rFonts w:ascii="Gautami" w:hAnsi="Gautami" w:cs="Gautami" w:hint="cs"/>
          <w:spacing w:val="10"/>
          <w:cs/>
          <w:lang w:bidi="te-IN"/>
        </w:rPr>
        <w:t>ఇష్టం</w:t>
      </w:r>
      <w:r w:rsidR="008D58A7" w:rsidRPr="00B91AE8">
        <w:rPr>
          <w:spacing w:val="10"/>
          <w:cs/>
          <w:lang w:bidi="te-IN"/>
        </w:rPr>
        <w:t xml:space="preserve">. </w:t>
      </w:r>
      <w:r w:rsidR="008D58A7" w:rsidRPr="00B91AE8">
        <w:rPr>
          <w:rFonts w:ascii="Gautami" w:hAnsi="Gautami" w:cs="Gautami" w:hint="cs"/>
          <w:spacing w:val="10"/>
          <w:cs/>
          <w:lang w:bidi="te-IN"/>
        </w:rPr>
        <w:t>తన</w:t>
      </w:r>
      <w:r w:rsidR="008D58A7" w:rsidRPr="00B91AE8">
        <w:rPr>
          <w:spacing w:val="10"/>
          <w:cs/>
          <w:lang w:bidi="te-IN"/>
        </w:rPr>
        <w:t xml:space="preserve"> </w:t>
      </w:r>
      <w:r w:rsidR="008D58A7" w:rsidRPr="00B91AE8">
        <w:rPr>
          <w:rFonts w:ascii="Gautami" w:hAnsi="Gautami" w:cs="Gautami" w:hint="cs"/>
          <w:spacing w:val="10"/>
          <w:cs/>
          <w:lang w:bidi="te-IN"/>
        </w:rPr>
        <w:t>అ</w:t>
      </w:r>
      <w:r w:rsidR="00C35E82" w:rsidRPr="00B91AE8">
        <w:rPr>
          <w:rFonts w:ascii="Gautami" w:hAnsi="Gautami" w:cs="Gautami" w:hint="cs"/>
          <w:spacing w:val="10"/>
          <w:cs/>
          <w:lang w:bidi="te-IN"/>
        </w:rPr>
        <w:t>ద్వితీయమైన</w:t>
      </w:r>
      <w:r w:rsidR="00C35E82" w:rsidRPr="00B91AE8">
        <w:rPr>
          <w:spacing w:val="10"/>
          <w:cs/>
          <w:lang w:bidi="te-IN"/>
        </w:rPr>
        <w:t xml:space="preserve"> </w:t>
      </w:r>
      <w:r w:rsidR="00C35E82" w:rsidRPr="00B91AE8">
        <w:rPr>
          <w:rFonts w:ascii="Gautami" w:hAnsi="Gautami" w:cs="Gautami" w:hint="cs"/>
          <w:spacing w:val="10"/>
          <w:cs/>
          <w:lang w:bidi="te-IN"/>
        </w:rPr>
        <w:t>శక్తి</w:t>
      </w:r>
      <w:r w:rsidR="00C35E82" w:rsidRPr="00B91AE8">
        <w:rPr>
          <w:spacing w:val="10"/>
          <w:cs/>
          <w:lang w:bidi="te-IN"/>
        </w:rPr>
        <w:t xml:space="preserve"> </w:t>
      </w:r>
      <w:r w:rsidR="00C35E82" w:rsidRPr="00B91AE8">
        <w:rPr>
          <w:rFonts w:ascii="Gautami" w:hAnsi="Gautami" w:cs="Gautami" w:hint="cs"/>
          <w:spacing w:val="10"/>
          <w:cs/>
          <w:lang w:bidi="te-IN"/>
        </w:rPr>
        <w:t>మరియు</w:t>
      </w:r>
      <w:r w:rsidR="00C35E82" w:rsidRPr="00B91AE8">
        <w:rPr>
          <w:spacing w:val="10"/>
          <w:cs/>
          <w:lang w:bidi="te-IN"/>
        </w:rPr>
        <w:t xml:space="preserve"> </w:t>
      </w:r>
      <w:r w:rsidR="00C35E82" w:rsidRPr="00B91AE8">
        <w:rPr>
          <w:rFonts w:ascii="Gautami" w:hAnsi="Gautami" w:cs="Gautami" w:hint="cs"/>
          <w:spacing w:val="10"/>
          <w:cs/>
          <w:lang w:bidi="te-IN"/>
        </w:rPr>
        <w:t>వివేకాల</w:t>
      </w:r>
      <w:r w:rsidR="008D58A7" w:rsidRPr="00B91AE8">
        <w:rPr>
          <w:rFonts w:ascii="Gautami" w:hAnsi="Gautami" w:cs="Gautami" w:hint="cs"/>
          <w:spacing w:val="10"/>
          <w:cs/>
          <w:lang w:bidi="te-IN"/>
        </w:rPr>
        <w:t>తో</w:t>
      </w:r>
      <w:r w:rsidR="008D58A7" w:rsidRPr="00B91AE8">
        <w:rPr>
          <w:spacing w:val="10"/>
          <w:cs/>
          <w:lang w:bidi="te-IN"/>
        </w:rPr>
        <w:t xml:space="preserve"> </w:t>
      </w:r>
      <w:r w:rsidR="00C35E82" w:rsidRPr="00B91AE8">
        <w:rPr>
          <w:rFonts w:ascii="Gautami" w:hAnsi="Gautami" w:cs="Gautami" w:hint="cs"/>
          <w:spacing w:val="10"/>
          <w:cs/>
          <w:lang w:bidi="te-IN"/>
        </w:rPr>
        <w:t>అల్లాహ్</w:t>
      </w:r>
      <w:r w:rsidR="00C35E82" w:rsidRPr="00B91AE8">
        <w:rPr>
          <w:spacing w:val="10"/>
          <w:cs/>
          <w:lang w:bidi="te-IN"/>
        </w:rPr>
        <w:t xml:space="preserve"> </w:t>
      </w:r>
      <w:r w:rsidR="008D58A7" w:rsidRPr="00B91AE8">
        <w:rPr>
          <w:rFonts w:ascii="Gautami" w:hAnsi="Gautami" w:cs="Gautami" w:hint="cs"/>
          <w:spacing w:val="10"/>
          <w:cs/>
          <w:lang w:bidi="te-IN"/>
        </w:rPr>
        <w:t>సృష్టించ</w:t>
      </w:r>
      <w:r w:rsidR="00C35E82" w:rsidRPr="00B91AE8">
        <w:rPr>
          <w:rFonts w:ascii="Gautami" w:hAnsi="Gautami" w:cs="Gautami" w:hint="cs"/>
          <w:spacing w:val="10"/>
          <w:cs/>
          <w:lang w:bidi="te-IN"/>
        </w:rPr>
        <w:t>ి</w:t>
      </w:r>
      <w:r w:rsidR="008D58A7" w:rsidRPr="00B91AE8">
        <w:rPr>
          <w:rFonts w:ascii="Gautami" w:hAnsi="Gautami" w:cs="Gautami" w:hint="cs"/>
          <w:spacing w:val="10"/>
          <w:cs/>
          <w:lang w:bidi="te-IN"/>
        </w:rPr>
        <w:t>న</w:t>
      </w:r>
      <w:r w:rsidR="008D58A7" w:rsidRPr="00B91AE8">
        <w:rPr>
          <w:spacing w:val="10"/>
          <w:cs/>
          <w:lang w:bidi="te-IN"/>
        </w:rPr>
        <w:t xml:space="preserve"> </w:t>
      </w:r>
      <w:r w:rsidR="008D58A7" w:rsidRPr="00B91AE8">
        <w:rPr>
          <w:rFonts w:ascii="Gautami" w:hAnsi="Gautami" w:cs="Gautami" w:hint="cs"/>
          <w:spacing w:val="10"/>
          <w:cs/>
          <w:lang w:bidi="te-IN"/>
        </w:rPr>
        <w:t>మానవుడి</w:t>
      </w:r>
      <w:r w:rsidR="008D58A7" w:rsidRPr="00B91AE8">
        <w:rPr>
          <w:spacing w:val="10"/>
          <w:cs/>
          <w:lang w:bidi="te-IN"/>
        </w:rPr>
        <w:t xml:space="preserve"> </w:t>
      </w:r>
      <w:r w:rsidR="008D58A7" w:rsidRPr="00B91AE8">
        <w:rPr>
          <w:rFonts w:ascii="Gautami" w:hAnsi="Gautami" w:cs="Gautami" w:hint="cs"/>
          <w:spacing w:val="10"/>
          <w:cs/>
          <w:lang w:bidi="te-IN"/>
        </w:rPr>
        <w:t>స్వభావం</w:t>
      </w:r>
      <w:r w:rsidR="008D58A7" w:rsidRPr="00B91AE8">
        <w:rPr>
          <w:spacing w:val="10"/>
          <w:cs/>
          <w:lang w:bidi="te-IN"/>
        </w:rPr>
        <w:t xml:space="preserve"> </w:t>
      </w:r>
      <w:r w:rsidR="009130F8" w:rsidRPr="00B91AE8">
        <w:rPr>
          <w:rFonts w:ascii="Gautami" w:hAnsi="Gautami" w:cs="Gautami" w:hint="cs"/>
          <w:spacing w:val="10"/>
          <w:cs/>
          <w:lang w:bidi="te-IN"/>
        </w:rPr>
        <w:t>అంతర్గతంగా</w:t>
      </w:r>
      <w:r w:rsidR="009130F8" w:rsidRPr="00B91AE8">
        <w:rPr>
          <w:spacing w:val="10"/>
          <w:cs/>
          <w:lang w:bidi="te-IN"/>
        </w:rPr>
        <w:t xml:space="preserve"> </w:t>
      </w:r>
      <w:r w:rsidR="008D58A7" w:rsidRPr="00B91AE8">
        <w:rPr>
          <w:rFonts w:ascii="Gautami" w:hAnsi="Gautami" w:cs="Gautami" w:hint="cs"/>
          <w:spacing w:val="10"/>
          <w:cs/>
          <w:lang w:bidi="te-IN"/>
        </w:rPr>
        <w:t>కలుషితం</w:t>
      </w:r>
      <w:r w:rsidR="008D58A7" w:rsidRPr="00B91AE8">
        <w:rPr>
          <w:spacing w:val="10"/>
          <w:cs/>
          <w:lang w:bidi="te-IN"/>
        </w:rPr>
        <w:t xml:space="preserve"> </w:t>
      </w:r>
      <w:r w:rsidR="008D58A7" w:rsidRPr="00B91AE8">
        <w:rPr>
          <w:rFonts w:ascii="Gautami" w:hAnsi="Gautami" w:cs="Gautami" w:hint="cs"/>
          <w:spacing w:val="10"/>
          <w:cs/>
          <w:lang w:bidi="te-IN"/>
        </w:rPr>
        <w:t>కాదు</w:t>
      </w:r>
      <w:r w:rsidR="00C35E82" w:rsidRPr="00B91AE8">
        <w:rPr>
          <w:spacing w:val="10"/>
          <w:cs/>
          <w:lang w:bidi="te-IN"/>
        </w:rPr>
        <w:t>,</w:t>
      </w:r>
      <w:r w:rsidR="008D58A7" w:rsidRPr="00B91AE8">
        <w:rPr>
          <w:spacing w:val="10"/>
          <w:cs/>
          <w:lang w:bidi="te-IN"/>
        </w:rPr>
        <w:t xml:space="preserve"> </w:t>
      </w:r>
      <w:r w:rsidR="009130F8" w:rsidRPr="00B91AE8">
        <w:rPr>
          <w:rFonts w:ascii="Gautami" w:hAnsi="Gautami" w:cs="Gautami" w:hint="cs"/>
          <w:spacing w:val="10"/>
          <w:cs/>
          <w:lang w:bidi="te-IN"/>
        </w:rPr>
        <w:t>దానిని</w:t>
      </w:r>
      <w:r w:rsidR="009130F8" w:rsidRPr="00B91AE8">
        <w:rPr>
          <w:spacing w:val="10"/>
          <w:cs/>
          <w:lang w:bidi="te-IN"/>
        </w:rPr>
        <w:t xml:space="preserve"> </w:t>
      </w:r>
      <w:r w:rsidR="009130F8" w:rsidRPr="00B91AE8">
        <w:rPr>
          <w:rFonts w:ascii="Gautami" w:hAnsi="Gautami" w:cs="Gautami" w:hint="cs"/>
          <w:spacing w:val="10"/>
          <w:cs/>
          <w:lang w:bidi="te-IN"/>
        </w:rPr>
        <w:t>సరిదిద్దవలసిన</w:t>
      </w:r>
      <w:r w:rsidR="009130F8" w:rsidRPr="00B91AE8">
        <w:rPr>
          <w:spacing w:val="10"/>
          <w:cs/>
          <w:lang w:bidi="te-IN"/>
        </w:rPr>
        <w:t xml:space="preserve"> </w:t>
      </w:r>
      <w:r w:rsidR="009130F8" w:rsidRPr="00B91AE8">
        <w:rPr>
          <w:rFonts w:ascii="Gautami" w:hAnsi="Gautami" w:cs="Gautami" w:hint="cs"/>
          <w:spacing w:val="10"/>
          <w:cs/>
          <w:lang w:bidi="te-IN"/>
        </w:rPr>
        <w:t>అవసరమూ</w:t>
      </w:r>
      <w:r w:rsidR="008D58A7" w:rsidRPr="00B91AE8">
        <w:rPr>
          <w:spacing w:val="10"/>
          <w:cs/>
          <w:lang w:bidi="te-IN"/>
        </w:rPr>
        <w:t xml:space="preserve"> </w:t>
      </w:r>
      <w:r w:rsidR="009130F8" w:rsidRPr="00B91AE8">
        <w:rPr>
          <w:rFonts w:ascii="Gautami" w:hAnsi="Gautami" w:cs="Gautami" w:hint="cs"/>
          <w:spacing w:val="10"/>
          <w:cs/>
          <w:lang w:bidi="te-IN"/>
        </w:rPr>
        <w:t>రా</w:t>
      </w:r>
      <w:r w:rsidR="00C35E82" w:rsidRPr="00B91AE8">
        <w:rPr>
          <w:rFonts w:ascii="Gautami" w:hAnsi="Gautami" w:cs="Gautami" w:hint="cs"/>
          <w:spacing w:val="10"/>
          <w:cs/>
          <w:lang w:bidi="te-IN"/>
        </w:rPr>
        <w:t>దు</w:t>
      </w:r>
      <w:r w:rsidR="008D58A7" w:rsidRPr="00B91AE8">
        <w:rPr>
          <w:spacing w:val="10"/>
          <w:cs/>
          <w:lang w:bidi="te-IN"/>
        </w:rPr>
        <w:t xml:space="preserve">. </w:t>
      </w:r>
      <w:r w:rsidR="00F866BE" w:rsidRPr="00B91AE8">
        <w:rPr>
          <w:rFonts w:ascii="Gautami" w:hAnsi="Gautami" w:cs="Gautami" w:hint="cs"/>
          <w:spacing w:val="10"/>
          <w:cs/>
          <w:lang w:bidi="te-IN"/>
        </w:rPr>
        <w:t>పాపాత్ములు</w:t>
      </w:r>
      <w:r w:rsidR="00F866BE" w:rsidRPr="00B91AE8">
        <w:rPr>
          <w:spacing w:val="10"/>
          <w:cs/>
          <w:lang w:bidi="te-IN"/>
        </w:rPr>
        <w:t xml:space="preserve">, </w:t>
      </w:r>
      <w:r w:rsidR="00F866BE" w:rsidRPr="00B91AE8">
        <w:rPr>
          <w:rFonts w:ascii="Gautami" w:hAnsi="Gautami" w:cs="Gautami" w:hint="cs"/>
          <w:spacing w:val="10"/>
          <w:cs/>
          <w:lang w:bidi="te-IN"/>
        </w:rPr>
        <w:t>తప్పులు</w:t>
      </w:r>
      <w:r w:rsidR="00F866BE" w:rsidRPr="00B91AE8">
        <w:rPr>
          <w:spacing w:val="10"/>
          <w:cs/>
          <w:lang w:bidi="te-IN"/>
        </w:rPr>
        <w:t xml:space="preserve"> </w:t>
      </w:r>
      <w:r w:rsidR="00F866BE" w:rsidRPr="00B91AE8">
        <w:rPr>
          <w:rFonts w:ascii="Gautami" w:hAnsi="Gautami" w:cs="Gautami" w:hint="cs"/>
          <w:spacing w:val="10"/>
          <w:cs/>
          <w:lang w:bidi="te-IN"/>
        </w:rPr>
        <w:t>చేసిన</w:t>
      </w:r>
      <w:r w:rsidR="00F866BE" w:rsidRPr="00B91AE8">
        <w:rPr>
          <w:spacing w:val="10"/>
          <w:cs/>
          <w:lang w:bidi="te-IN"/>
        </w:rPr>
        <w:t xml:space="preserve"> </w:t>
      </w:r>
      <w:r w:rsidR="00F866BE" w:rsidRPr="00B91AE8">
        <w:rPr>
          <w:rFonts w:ascii="Gautami" w:hAnsi="Gautami" w:cs="Gautami" w:hint="cs"/>
          <w:spacing w:val="10"/>
          <w:cs/>
          <w:lang w:bidi="te-IN"/>
        </w:rPr>
        <w:t>వారి</w:t>
      </w:r>
      <w:r w:rsidR="00F866BE" w:rsidRPr="00B91AE8">
        <w:rPr>
          <w:spacing w:val="10"/>
          <w:cs/>
          <w:lang w:bidi="te-IN"/>
        </w:rPr>
        <w:t xml:space="preserve"> </w:t>
      </w:r>
      <w:r w:rsidR="00F866BE" w:rsidRPr="00B91AE8">
        <w:rPr>
          <w:rFonts w:ascii="Gautami" w:hAnsi="Gautami" w:cs="Gautami" w:hint="cs"/>
          <w:spacing w:val="10"/>
          <w:cs/>
          <w:lang w:bidi="te-IN"/>
        </w:rPr>
        <w:t>కోసం</w:t>
      </w:r>
      <w:r w:rsidR="00F866BE" w:rsidRPr="00B91AE8">
        <w:rPr>
          <w:spacing w:val="10"/>
          <w:cs/>
          <w:lang w:bidi="te-IN"/>
        </w:rPr>
        <w:t xml:space="preserve"> </w:t>
      </w:r>
      <w:r w:rsidR="00C35E82" w:rsidRPr="00B91AE8">
        <w:rPr>
          <w:rFonts w:ascii="Gautami" w:hAnsi="Gautami" w:cs="Gautami" w:hint="cs"/>
          <w:spacing w:val="10"/>
          <w:cs/>
          <w:lang w:bidi="te-IN"/>
        </w:rPr>
        <w:t>పశ్చాత్తాప</w:t>
      </w:r>
      <w:r w:rsidR="00C35E82" w:rsidRPr="00B91AE8">
        <w:rPr>
          <w:spacing w:val="10"/>
          <w:cs/>
          <w:lang w:bidi="te-IN"/>
        </w:rPr>
        <w:t xml:space="preserve"> </w:t>
      </w:r>
      <w:r w:rsidR="00C35E82" w:rsidRPr="00B91AE8">
        <w:rPr>
          <w:rFonts w:ascii="Gautami" w:hAnsi="Gautami" w:cs="Gautami" w:hint="cs"/>
          <w:spacing w:val="10"/>
          <w:cs/>
          <w:lang w:bidi="te-IN"/>
        </w:rPr>
        <w:t>ద్వారాలు</w:t>
      </w:r>
      <w:r w:rsidR="00C35E82" w:rsidRPr="00B91AE8">
        <w:rPr>
          <w:spacing w:val="10"/>
          <w:cs/>
          <w:lang w:bidi="te-IN"/>
        </w:rPr>
        <w:t xml:space="preserve"> </w:t>
      </w:r>
      <w:r w:rsidR="00C35E82" w:rsidRPr="00B91AE8">
        <w:rPr>
          <w:rFonts w:ascii="Gautami" w:hAnsi="Gautami" w:cs="Gautami" w:hint="cs"/>
          <w:spacing w:val="10"/>
          <w:cs/>
          <w:lang w:bidi="te-IN"/>
        </w:rPr>
        <w:t>ఎల్లప్పుడూ</w:t>
      </w:r>
      <w:r w:rsidR="00C35E82" w:rsidRPr="00B91AE8">
        <w:rPr>
          <w:spacing w:val="10"/>
          <w:cs/>
          <w:lang w:bidi="te-IN"/>
        </w:rPr>
        <w:t xml:space="preserve"> </w:t>
      </w:r>
      <w:r w:rsidR="00C35E82" w:rsidRPr="00B91AE8">
        <w:rPr>
          <w:rFonts w:ascii="Gautami" w:hAnsi="Gautami" w:cs="Gautami" w:hint="cs"/>
          <w:spacing w:val="10"/>
          <w:cs/>
          <w:lang w:bidi="te-IN"/>
        </w:rPr>
        <w:t>తెరిచే</w:t>
      </w:r>
      <w:r w:rsidR="00C35E82" w:rsidRPr="00B91AE8">
        <w:rPr>
          <w:spacing w:val="10"/>
          <w:cs/>
          <w:lang w:bidi="te-IN"/>
        </w:rPr>
        <w:t xml:space="preserve"> </w:t>
      </w:r>
      <w:r w:rsidR="00C35E82" w:rsidRPr="00B91AE8">
        <w:rPr>
          <w:rFonts w:ascii="Gautami" w:hAnsi="Gautami" w:cs="Gautami" w:hint="cs"/>
          <w:spacing w:val="10"/>
          <w:cs/>
          <w:lang w:bidi="te-IN"/>
        </w:rPr>
        <w:t>ఉంటాయి</w:t>
      </w:r>
      <w:r w:rsidR="00C35E82" w:rsidRPr="00B91AE8">
        <w:rPr>
          <w:spacing w:val="10"/>
          <w:cs/>
          <w:lang w:bidi="te-IN"/>
        </w:rPr>
        <w:t xml:space="preserve">. </w:t>
      </w:r>
      <w:r w:rsidR="00C35E82" w:rsidRPr="00B91AE8">
        <w:rPr>
          <w:rFonts w:ascii="Gautami" w:hAnsi="Gautami" w:cs="Gautami" w:hint="cs"/>
          <w:spacing w:val="10"/>
          <w:cs/>
          <w:lang w:bidi="te-IN"/>
        </w:rPr>
        <w:t>మానవులు</w:t>
      </w:r>
      <w:r w:rsidR="00C35E82" w:rsidRPr="00B91AE8">
        <w:rPr>
          <w:spacing w:val="10"/>
          <w:cs/>
          <w:lang w:bidi="te-IN"/>
        </w:rPr>
        <w:t xml:space="preserve"> </w:t>
      </w:r>
      <w:r w:rsidR="00C35E82" w:rsidRPr="00B91AE8">
        <w:rPr>
          <w:rFonts w:ascii="Gautami" w:hAnsi="Gautami" w:cs="Gautami" w:hint="cs"/>
          <w:spacing w:val="10"/>
          <w:cs/>
          <w:lang w:bidi="te-IN"/>
        </w:rPr>
        <w:t>తప్పులు</w:t>
      </w:r>
      <w:r w:rsidR="00C35E82" w:rsidRPr="00B91AE8">
        <w:rPr>
          <w:spacing w:val="10"/>
          <w:cs/>
          <w:lang w:bidi="te-IN"/>
        </w:rPr>
        <w:t xml:space="preserve"> </w:t>
      </w:r>
      <w:r w:rsidR="00C35E82" w:rsidRPr="00B91AE8">
        <w:rPr>
          <w:rFonts w:ascii="Gautami" w:hAnsi="Gautami" w:cs="Gautami" w:hint="cs"/>
          <w:spacing w:val="10"/>
          <w:cs/>
          <w:lang w:bidi="te-IN"/>
        </w:rPr>
        <w:t>చేస్తారని</w:t>
      </w:r>
      <w:r w:rsidR="00C35E82" w:rsidRPr="00B91AE8">
        <w:rPr>
          <w:spacing w:val="10"/>
          <w:cs/>
          <w:lang w:bidi="te-IN"/>
        </w:rPr>
        <w:t xml:space="preserve"> </w:t>
      </w:r>
      <w:r w:rsidR="00C35E82" w:rsidRPr="00B91AE8">
        <w:rPr>
          <w:rFonts w:ascii="Gautami" w:hAnsi="Gautami" w:cs="Gautami" w:hint="cs"/>
          <w:spacing w:val="10"/>
          <w:cs/>
          <w:lang w:bidi="te-IN"/>
        </w:rPr>
        <w:t>సృష్టికర్తకు</w:t>
      </w:r>
      <w:r w:rsidR="00C35E82" w:rsidRPr="00B91AE8">
        <w:rPr>
          <w:spacing w:val="10"/>
          <w:cs/>
          <w:lang w:bidi="te-IN"/>
        </w:rPr>
        <w:t xml:space="preserve"> </w:t>
      </w:r>
      <w:r w:rsidR="00C35E82" w:rsidRPr="00B91AE8">
        <w:rPr>
          <w:rFonts w:ascii="Gautami" w:hAnsi="Gautami" w:cs="Gautami" w:hint="cs"/>
          <w:spacing w:val="10"/>
          <w:cs/>
          <w:lang w:bidi="te-IN"/>
        </w:rPr>
        <w:t>తెలుసు</w:t>
      </w:r>
      <w:r w:rsidR="00C35E82" w:rsidRPr="00B91AE8">
        <w:rPr>
          <w:spacing w:val="10"/>
          <w:cs/>
          <w:lang w:bidi="te-IN"/>
        </w:rPr>
        <w:t xml:space="preserve">. </w:t>
      </w:r>
      <w:r w:rsidR="00C35E82" w:rsidRPr="00B91AE8">
        <w:rPr>
          <w:rFonts w:ascii="Gautami" w:hAnsi="Gautami" w:cs="Gautami" w:hint="cs"/>
          <w:spacing w:val="10"/>
          <w:cs/>
          <w:lang w:bidi="te-IN"/>
        </w:rPr>
        <w:t>అయితే</w:t>
      </w:r>
      <w:r w:rsidR="00C35E82" w:rsidRPr="00B91AE8">
        <w:rPr>
          <w:spacing w:val="10"/>
          <w:cs/>
          <w:lang w:bidi="te-IN"/>
        </w:rPr>
        <w:t xml:space="preserve"> </w:t>
      </w:r>
      <w:r w:rsidR="00C35E82" w:rsidRPr="00B91AE8">
        <w:rPr>
          <w:rFonts w:ascii="Gautami" w:hAnsi="Gautami" w:cs="Gautami" w:hint="cs"/>
          <w:spacing w:val="10"/>
          <w:cs/>
          <w:lang w:bidi="te-IN"/>
        </w:rPr>
        <w:t>వారు</w:t>
      </w:r>
      <w:r w:rsidR="00C35E82" w:rsidRPr="00B91AE8">
        <w:rPr>
          <w:spacing w:val="10"/>
          <w:cs/>
          <w:lang w:bidi="te-IN"/>
        </w:rPr>
        <w:t xml:space="preserve"> </w:t>
      </w:r>
      <w:r w:rsidR="00C35E82" w:rsidRPr="00B91AE8">
        <w:rPr>
          <w:rFonts w:ascii="Gautami" w:hAnsi="Gautami" w:cs="Gautami" w:hint="cs"/>
          <w:spacing w:val="10"/>
          <w:cs/>
          <w:lang w:bidi="te-IN"/>
        </w:rPr>
        <w:t>చేసిన</w:t>
      </w:r>
      <w:r w:rsidR="00C35E82" w:rsidRPr="00B91AE8">
        <w:rPr>
          <w:spacing w:val="10"/>
          <w:cs/>
          <w:lang w:bidi="te-IN"/>
        </w:rPr>
        <w:t xml:space="preserve"> </w:t>
      </w:r>
      <w:r w:rsidR="00C35E82" w:rsidRPr="00B91AE8">
        <w:rPr>
          <w:rFonts w:ascii="Gautami" w:hAnsi="Gautami" w:cs="Gautami" w:hint="cs"/>
          <w:spacing w:val="10"/>
          <w:cs/>
          <w:lang w:bidi="te-IN"/>
        </w:rPr>
        <w:t>తప్పులకు</w:t>
      </w:r>
      <w:r w:rsidR="00C35E82" w:rsidRPr="00B91AE8">
        <w:rPr>
          <w:spacing w:val="10"/>
          <w:cs/>
          <w:lang w:bidi="te-IN"/>
        </w:rPr>
        <w:t xml:space="preserve">, </w:t>
      </w:r>
      <w:r w:rsidR="00C35E82" w:rsidRPr="00B91AE8">
        <w:rPr>
          <w:rFonts w:ascii="Gautami" w:hAnsi="Gautami" w:cs="Gautami" w:hint="cs"/>
          <w:spacing w:val="10"/>
          <w:cs/>
          <w:lang w:bidi="te-IN"/>
        </w:rPr>
        <w:t>పాపాలకు</w:t>
      </w:r>
      <w:r w:rsidR="00C35E82" w:rsidRPr="00B91AE8">
        <w:rPr>
          <w:spacing w:val="10"/>
          <w:cs/>
          <w:lang w:bidi="te-IN"/>
        </w:rPr>
        <w:t xml:space="preserve"> </w:t>
      </w:r>
      <w:r w:rsidR="00C35E82" w:rsidRPr="00B91AE8">
        <w:rPr>
          <w:rFonts w:ascii="Gautami" w:hAnsi="Gautami" w:cs="Gautami" w:hint="cs"/>
          <w:spacing w:val="10"/>
          <w:cs/>
          <w:lang w:bidi="te-IN"/>
        </w:rPr>
        <w:t>పశ్చాత్తాపంతో</w:t>
      </w:r>
      <w:r w:rsidR="00C35E82" w:rsidRPr="00B91AE8">
        <w:rPr>
          <w:spacing w:val="10"/>
          <w:cs/>
          <w:lang w:bidi="te-IN"/>
        </w:rPr>
        <w:t xml:space="preserve"> </w:t>
      </w:r>
      <w:r w:rsidR="00C35E82" w:rsidRPr="00B91AE8">
        <w:rPr>
          <w:rFonts w:ascii="Gautami" w:hAnsi="Gautami" w:cs="Gautami" w:hint="cs"/>
          <w:spacing w:val="10"/>
          <w:cs/>
          <w:lang w:bidi="te-IN"/>
        </w:rPr>
        <w:t>ఆయన</w:t>
      </w:r>
      <w:r w:rsidR="00C35E82" w:rsidRPr="00B91AE8">
        <w:rPr>
          <w:spacing w:val="10"/>
          <w:cs/>
          <w:lang w:bidi="te-IN"/>
        </w:rPr>
        <w:t xml:space="preserve"> </w:t>
      </w:r>
      <w:r w:rsidR="00C35E82" w:rsidRPr="00B91AE8">
        <w:rPr>
          <w:rFonts w:ascii="Gautami" w:hAnsi="Gautami" w:cs="Gautami" w:hint="cs"/>
          <w:spacing w:val="10"/>
          <w:cs/>
          <w:lang w:bidi="te-IN"/>
        </w:rPr>
        <w:t>వైపు</w:t>
      </w:r>
      <w:r w:rsidR="00C35E82" w:rsidRPr="00B91AE8">
        <w:rPr>
          <w:spacing w:val="10"/>
          <w:cs/>
          <w:lang w:bidi="te-IN"/>
        </w:rPr>
        <w:t xml:space="preserve"> </w:t>
      </w:r>
      <w:r w:rsidR="00C35E82" w:rsidRPr="00B91AE8">
        <w:rPr>
          <w:rFonts w:ascii="Gautami" w:hAnsi="Gautami" w:cs="Gautami" w:hint="cs"/>
          <w:spacing w:val="10"/>
          <w:cs/>
          <w:lang w:bidi="te-IN"/>
        </w:rPr>
        <w:t>మరలుతారా</w:t>
      </w:r>
      <w:r w:rsidR="00C35E82" w:rsidRPr="00B91AE8">
        <w:rPr>
          <w:spacing w:val="10"/>
          <w:cs/>
          <w:lang w:bidi="te-IN"/>
        </w:rPr>
        <w:t xml:space="preserve"> </w:t>
      </w:r>
      <w:r w:rsidR="00C35E82" w:rsidRPr="00B91AE8">
        <w:rPr>
          <w:rFonts w:ascii="Gautami" w:hAnsi="Gautami" w:cs="Gautami" w:hint="cs"/>
          <w:spacing w:val="10"/>
          <w:cs/>
          <w:lang w:bidi="te-IN"/>
        </w:rPr>
        <w:t>లేదా</w:t>
      </w:r>
      <w:r w:rsidR="00C35E82" w:rsidRPr="00B91AE8">
        <w:rPr>
          <w:spacing w:val="10"/>
          <w:cs/>
          <w:lang w:bidi="te-IN"/>
        </w:rPr>
        <w:t xml:space="preserve">, </w:t>
      </w:r>
      <w:r w:rsidR="00C35E82" w:rsidRPr="00B91AE8">
        <w:rPr>
          <w:rFonts w:ascii="Gautami" w:hAnsi="Gautami" w:cs="Gautami" w:hint="cs"/>
          <w:spacing w:val="10"/>
          <w:cs/>
          <w:lang w:bidi="te-IN"/>
        </w:rPr>
        <w:t>తిరిగి</w:t>
      </w:r>
      <w:r w:rsidR="00C35E82" w:rsidRPr="00B91AE8">
        <w:rPr>
          <w:spacing w:val="10"/>
          <w:cs/>
          <w:lang w:bidi="te-IN"/>
        </w:rPr>
        <w:t xml:space="preserve"> </w:t>
      </w:r>
      <w:r w:rsidR="00C35E82" w:rsidRPr="00B91AE8">
        <w:rPr>
          <w:rFonts w:ascii="Gautami" w:hAnsi="Gautami" w:cs="Gautami" w:hint="cs"/>
          <w:spacing w:val="10"/>
          <w:cs/>
          <w:lang w:bidi="te-IN"/>
        </w:rPr>
        <w:t>అలాంటి</w:t>
      </w:r>
      <w:r w:rsidR="00C35E82" w:rsidRPr="00B91AE8">
        <w:rPr>
          <w:spacing w:val="10"/>
          <w:cs/>
          <w:lang w:bidi="te-IN"/>
        </w:rPr>
        <w:t xml:space="preserve"> </w:t>
      </w:r>
      <w:r w:rsidR="00C35E82" w:rsidRPr="00B91AE8">
        <w:rPr>
          <w:rFonts w:ascii="Gautami" w:hAnsi="Gautami" w:cs="Gautami" w:hint="cs"/>
          <w:spacing w:val="10"/>
          <w:cs/>
          <w:lang w:bidi="te-IN"/>
        </w:rPr>
        <w:t>తప్పులకు</w:t>
      </w:r>
      <w:r w:rsidR="00C35E82" w:rsidRPr="00B91AE8">
        <w:rPr>
          <w:spacing w:val="10"/>
          <w:cs/>
          <w:lang w:bidi="te-IN"/>
        </w:rPr>
        <w:t xml:space="preserve">, </w:t>
      </w:r>
      <w:r w:rsidR="00C35E82" w:rsidRPr="00B91AE8">
        <w:rPr>
          <w:rFonts w:ascii="Gautami" w:hAnsi="Gautami" w:cs="Gautami" w:hint="cs"/>
          <w:spacing w:val="10"/>
          <w:cs/>
          <w:lang w:bidi="te-IN"/>
        </w:rPr>
        <w:t>పాపాల</w:t>
      </w:r>
      <w:r w:rsidR="00F866BE" w:rsidRPr="00B91AE8">
        <w:rPr>
          <w:rFonts w:ascii="Gautami" w:hAnsi="Gautami" w:cs="Gautami" w:hint="cs"/>
          <w:spacing w:val="10"/>
          <w:cs/>
          <w:lang w:bidi="te-IN"/>
        </w:rPr>
        <w:t>ు</w:t>
      </w:r>
      <w:r w:rsidR="00F866BE" w:rsidRPr="00B91AE8">
        <w:rPr>
          <w:spacing w:val="10"/>
          <w:cs/>
          <w:lang w:bidi="te-IN"/>
        </w:rPr>
        <w:t xml:space="preserve"> </w:t>
      </w:r>
      <w:r w:rsidR="00F866BE" w:rsidRPr="00B91AE8">
        <w:rPr>
          <w:rFonts w:ascii="Gautami" w:hAnsi="Gautami" w:cs="Gautami" w:hint="cs"/>
          <w:spacing w:val="10"/>
          <w:cs/>
          <w:lang w:bidi="te-IN"/>
        </w:rPr>
        <w:t>చేస్తారా</w:t>
      </w:r>
      <w:r w:rsidR="00F866BE" w:rsidRPr="00B91AE8">
        <w:rPr>
          <w:spacing w:val="10"/>
          <w:cs/>
          <w:lang w:bidi="te-IN"/>
        </w:rPr>
        <w:t xml:space="preserve"> </w:t>
      </w:r>
      <w:r w:rsidR="00F866BE" w:rsidRPr="00B91AE8">
        <w:rPr>
          <w:rFonts w:ascii="Gautami" w:hAnsi="Gautami" w:cs="Gautami" w:hint="cs"/>
          <w:spacing w:val="10"/>
          <w:cs/>
          <w:lang w:bidi="te-IN"/>
        </w:rPr>
        <w:t>లేదా</w:t>
      </w:r>
      <w:r w:rsidR="00F866BE" w:rsidRPr="00B91AE8">
        <w:rPr>
          <w:spacing w:val="10"/>
          <w:cs/>
          <w:lang w:bidi="te-IN"/>
        </w:rPr>
        <w:t xml:space="preserve"> </w:t>
      </w:r>
      <w:r w:rsidR="00F866BE" w:rsidRPr="00B91AE8">
        <w:rPr>
          <w:rFonts w:ascii="Gautami" w:hAnsi="Gautami" w:cs="Gautami" w:hint="cs"/>
          <w:spacing w:val="10"/>
          <w:cs/>
          <w:lang w:bidi="te-IN"/>
        </w:rPr>
        <w:t>వాటికి</w:t>
      </w:r>
      <w:r w:rsidR="00C35E82" w:rsidRPr="00B91AE8">
        <w:rPr>
          <w:spacing w:val="10"/>
          <w:cs/>
          <w:lang w:bidi="te-IN"/>
        </w:rPr>
        <w:t xml:space="preserve"> </w:t>
      </w:r>
      <w:r w:rsidR="00C35E82" w:rsidRPr="00B91AE8">
        <w:rPr>
          <w:rFonts w:ascii="Gautami" w:hAnsi="Gautami" w:cs="Gautami" w:hint="cs"/>
          <w:spacing w:val="10"/>
          <w:cs/>
          <w:lang w:bidi="te-IN"/>
        </w:rPr>
        <w:t>దూరంగా</w:t>
      </w:r>
      <w:r w:rsidR="00C35E82" w:rsidRPr="00B91AE8">
        <w:rPr>
          <w:spacing w:val="10"/>
          <w:cs/>
          <w:lang w:bidi="te-IN"/>
        </w:rPr>
        <w:t xml:space="preserve"> </w:t>
      </w:r>
      <w:r w:rsidR="00C35E82" w:rsidRPr="00B91AE8">
        <w:rPr>
          <w:rFonts w:ascii="Gautami" w:hAnsi="Gautami" w:cs="Gautami" w:hint="cs"/>
          <w:spacing w:val="10"/>
          <w:cs/>
          <w:lang w:bidi="te-IN"/>
        </w:rPr>
        <w:t>ఉంటారా</w:t>
      </w:r>
      <w:r w:rsidR="00C35E82" w:rsidRPr="00B91AE8">
        <w:rPr>
          <w:spacing w:val="10"/>
          <w:cs/>
          <w:lang w:bidi="te-IN"/>
        </w:rPr>
        <w:t xml:space="preserve">, </w:t>
      </w:r>
      <w:r w:rsidR="00C35E82" w:rsidRPr="00B91AE8">
        <w:rPr>
          <w:rFonts w:ascii="Gautami" w:hAnsi="Gautami" w:cs="Gautami" w:hint="cs"/>
          <w:spacing w:val="10"/>
          <w:cs/>
          <w:lang w:bidi="te-IN"/>
        </w:rPr>
        <w:t>అల్లాహ్</w:t>
      </w:r>
      <w:r w:rsidR="00C35E82" w:rsidRPr="00B91AE8">
        <w:rPr>
          <w:spacing w:val="10"/>
          <w:cs/>
          <w:lang w:bidi="te-IN"/>
        </w:rPr>
        <w:t xml:space="preserve"> </w:t>
      </w:r>
      <w:r w:rsidR="00F866BE" w:rsidRPr="00B91AE8">
        <w:rPr>
          <w:rFonts w:ascii="Gautami" w:hAnsi="Gautami" w:cs="Gautami" w:hint="cs"/>
          <w:spacing w:val="10"/>
          <w:cs/>
          <w:lang w:bidi="te-IN"/>
        </w:rPr>
        <w:t>కు</w:t>
      </w:r>
      <w:r w:rsidR="00F866BE" w:rsidRPr="00B91AE8">
        <w:rPr>
          <w:spacing w:val="10"/>
          <w:cs/>
          <w:lang w:bidi="te-IN"/>
        </w:rPr>
        <w:t xml:space="preserve"> </w:t>
      </w:r>
      <w:r w:rsidR="00C35E82" w:rsidRPr="00B91AE8">
        <w:rPr>
          <w:rFonts w:ascii="Gautami" w:hAnsi="Gautami" w:cs="Gautami" w:hint="cs"/>
          <w:spacing w:val="10"/>
          <w:cs/>
          <w:lang w:bidi="te-IN"/>
        </w:rPr>
        <w:t>అయిష్టమని</w:t>
      </w:r>
      <w:r w:rsidR="00F866BE" w:rsidRPr="00B91AE8">
        <w:rPr>
          <w:spacing w:val="10"/>
          <w:cs/>
          <w:lang w:bidi="te-IN"/>
        </w:rPr>
        <w:t xml:space="preserve">, </w:t>
      </w:r>
      <w:r w:rsidR="00F866BE" w:rsidRPr="00B91AE8">
        <w:rPr>
          <w:rFonts w:ascii="Gautami" w:hAnsi="Gautami" w:cs="Gautami" w:hint="cs"/>
          <w:spacing w:val="10"/>
          <w:cs/>
          <w:lang w:bidi="te-IN"/>
        </w:rPr>
        <w:t>ఆగ్రహిస్తాడని</w:t>
      </w:r>
      <w:r w:rsidR="00C35E82" w:rsidRPr="00B91AE8">
        <w:rPr>
          <w:spacing w:val="10"/>
          <w:cs/>
          <w:lang w:bidi="te-IN"/>
        </w:rPr>
        <w:t xml:space="preserve"> </w:t>
      </w:r>
      <w:r w:rsidR="00C35E82" w:rsidRPr="00B91AE8">
        <w:rPr>
          <w:rFonts w:ascii="Gautami" w:hAnsi="Gautami" w:cs="Gautami" w:hint="cs"/>
          <w:spacing w:val="10"/>
          <w:cs/>
          <w:lang w:bidi="te-IN"/>
        </w:rPr>
        <w:t>తెలిసీ</w:t>
      </w:r>
      <w:r w:rsidR="00C35E82" w:rsidRPr="00B91AE8">
        <w:rPr>
          <w:spacing w:val="10"/>
          <w:cs/>
          <w:lang w:bidi="te-IN"/>
        </w:rPr>
        <w:t xml:space="preserve"> </w:t>
      </w:r>
      <w:r w:rsidR="00C35E82" w:rsidRPr="00B91AE8">
        <w:rPr>
          <w:rFonts w:ascii="Gautami" w:hAnsi="Gautami" w:cs="Gautami" w:hint="cs"/>
          <w:spacing w:val="10"/>
          <w:cs/>
          <w:lang w:bidi="te-IN"/>
        </w:rPr>
        <w:t>పాపాలతో</w:t>
      </w:r>
      <w:r w:rsidR="00C35E82" w:rsidRPr="00B91AE8">
        <w:rPr>
          <w:spacing w:val="10"/>
          <w:cs/>
          <w:lang w:bidi="te-IN"/>
        </w:rPr>
        <w:t xml:space="preserve"> </w:t>
      </w:r>
      <w:r w:rsidR="00C35E82" w:rsidRPr="00B91AE8">
        <w:rPr>
          <w:rFonts w:ascii="Gautami" w:hAnsi="Gautami" w:cs="Gautami" w:hint="cs"/>
          <w:spacing w:val="10"/>
          <w:cs/>
          <w:lang w:bidi="te-IN"/>
        </w:rPr>
        <w:t>నిండిన</w:t>
      </w:r>
      <w:r w:rsidR="00C35E82" w:rsidRPr="00B91AE8">
        <w:rPr>
          <w:spacing w:val="10"/>
          <w:cs/>
          <w:lang w:bidi="te-IN"/>
        </w:rPr>
        <w:t xml:space="preserve"> </w:t>
      </w:r>
      <w:r w:rsidR="00C35E82" w:rsidRPr="00B91AE8">
        <w:rPr>
          <w:rFonts w:ascii="Gautami" w:hAnsi="Gautami" w:cs="Gautami" w:hint="cs"/>
          <w:spacing w:val="10"/>
          <w:cs/>
          <w:lang w:bidi="te-IN"/>
        </w:rPr>
        <w:t>దుష్ట</w:t>
      </w:r>
      <w:r w:rsidR="00C35E82" w:rsidRPr="00B91AE8">
        <w:rPr>
          <w:spacing w:val="10"/>
          <w:cs/>
          <w:lang w:bidi="te-IN"/>
        </w:rPr>
        <w:t xml:space="preserve"> </w:t>
      </w:r>
      <w:r w:rsidR="00C35E82" w:rsidRPr="00B91AE8">
        <w:rPr>
          <w:rFonts w:ascii="Gautami" w:hAnsi="Gautami" w:cs="Gautami" w:hint="cs"/>
          <w:spacing w:val="10"/>
          <w:cs/>
          <w:lang w:bidi="te-IN"/>
        </w:rPr>
        <w:t>జీవితానికి</w:t>
      </w:r>
      <w:r w:rsidR="00C35E82" w:rsidRPr="00B91AE8">
        <w:rPr>
          <w:spacing w:val="10"/>
          <w:cs/>
          <w:lang w:bidi="te-IN"/>
        </w:rPr>
        <w:t xml:space="preserve"> </w:t>
      </w:r>
      <w:r w:rsidR="00C35E82" w:rsidRPr="00B91AE8">
        <w:rPr>
          <w:rFonts w:ascii="Gautami" w:hAnsi="Gautami" w:cs="Gautami" w:hint="cs"/>
          <w:spacing w:val="10"/>
          <w:cs/>
          <w:lang w:bidi="te-IN"/>
        </w:rPr>
        <w:t>ప్రాధాన్యత</w:t>
      </w:r>
      <w:r w:rsidR="00C35E82" w:rsidRPr="00B91AE8">
        <w:rPr>
          <w:spacing w:val="10"/>
          <w:cs/>
          <w:lang w:bidi="te-IN"/>
        </w:rPr>
        <w:t xml:space="preserve"> </w:t>
      </w:r>
      <w:r w:rsidR="00C35E82" w:rsidRPr="00B91AE8">
        <w:rPr>
          <w:rFonts w:ascii="Gautami" w:hAnsi="Gautami" w:cs="Gautami" w:hint="cs"/>
          <w:spacing w:val="10"/>
          <w:cs/>
          <w:lang w:bidi="te-IN"/>
        </w:rPr>
        <w:t>ఇస్తున్నారా</w:t>
      </w:r>
      <w:r w:rsidR="00C35E82" w:rsidRPr="00B91AE8">
        <w:rPr>
          <w:spacing w:val="10"/>
          <w:cs/>
          <w:lang w:bidi="te-IN"/>
        </w:rPr>
        <w:t xml:space="preserve"> </w:t>
      </w:r>
      <w:r w:rsidR="00C35E82" w:rsidRPr="00B91AE8">
        <w:rPr>
          <w:rFonts w:ascii="Gautami" w:hAnsi="Gautami" w:cs="Gautami" w:hint="cs"/>
          <w:spacing w:val="10"/>
          <w:cs/>
          <w:lang w:bidi="te-IN"/>
        </w:rPr>
        <w:t>అనేదే</w:t>
      </w:r>
      <w:r w:rsidR="00C35E82" w:rsidRPr="00B91AE8">
        <w:rPr>
          <w:spacing w:val="10"/>
          <w:cs/>
          <w:lang w:bidi="te-IN"/>
        </w:rPr>
        <w:t xml:space="preserve"> </w:t>
      </w:r>
      <w:r w:rsidR="00C35E82" w:rsidRPr="00B91AE8">
        <w:rPr>
          <w:rFonts w:ascii="Gautami" w:hAnsi="Gautami" w:cs="Gautami" w:hint="cs"/>
          <w:spacing w:val="10"/>
          <w:cs/>
          <w:lang w:bidi="te-IN"/>
        </w:rPr>
        <w:t>అసలు</w:t>
      </w:r>
      <w:r w:rsidR="00C35E82" w:rsidRPr="00B91AE8">
        <w:rPr>
          <w:spacing w:val="10"/>
          <w:cs/>
          <w:lang w:bidi="te-IN"/>
        </w:rPr>
        <w:t xml:space="preserve"> </w:t>
      </w:r>
      <w:r w:rsidR="00C35E82" w:rsidRPr="00B91AE8">
        <w:rPr>
          <w:rFonts w:ascii="Gautami" w:hAnsi="Gautami" w:cs="Gautami" w:hint="cs"/>
          <w:spacing w:val="10"/>
          <w:cs/>
          <w:lang w:bidi="te-IN"/>
        </w:rPr>
        <w:t>పరీక్ష</w:t>
      </w:r>
      <w:r w:rsidR="00C35E82" w:rsidRPr="00B91AE8">
        <w:rPr>
          <w:spacing w:val="10"/>
          <w:cs/>
          <w:lang w:bidi="te-IN"/>
        </w:rPr>
        <w:t xml:space="preserve">. </w:t>
      </w:r>
      <w:r w:rsidR="00C35E82" w:rsidRPr="00B91AE8">
        <w:rPr>
          <w:rFonts w:ascii="Gautami" w:hAnsi="Gautami" w:cs="Gautami" w:hint="cs"/>
          <w:spacing w:val="10"/>
          <w:cs/>
          <w:lang w:bidi="te-IN"/>
        </w:rPr>
        <w:t>పాపాలకు</w:t>
      </w:r>
      <w:r w:rsidR="00C35E82" w:rsidRPr="00B91AE8">
        <w:rPr>
          <w:spacing w:val="10"/>
          <w:cs/>
          <w:lang w:bidi="te-IN"/>
        </w:rPr>
        <w:t xml:space="preserve"> </w:t>
      </w:r>
      <w:r w:rsidR="00C35E82" w:rsidRPr="00B91AE8">
        <w:rPr>
          <w:rFonts w:ascii="Gautami" w:hAnsi="Gautami" w:cs="Gautami" w:hint="cs"/>
          <w:spacing w:val="10"/>
          <w:cs/>
          <w:lang w:bidi="te-IN"/>
        </w:rPr>
        <w:t>మరియు</w:t>
      </w:r>
      <w:r w:rsidR="00C35E82" w:rsidRPr="00B91AE8">
        <w:rPr>
          <w:spacing w:val="10"/>
          <w:cs/>
          <w:lang w:bidi="te-IN"/>
        </w:rPr>
        <w:t xml:space="preserve"> </w:t>
      </w:r>
      <w:r w:rsidR="00C35E82" w:rsidRPr="00B91AE8">
        <w:rPr>
          <w:rFonts w:ascii="Gautami" w:hAnsi="Gautami" w:cs="Gautami" w:hint="cs"/>
          <w:spacing w:val="10"/>
          <w:cs/>
          <w:lang w:bidi="te-IN"/>
        </w:rPr>
        <w:t>చెడు</w:t>
      </w:r>
      <w:r w:rsidR="00C35E82" w:rsidRPr="00B91AE8">
        <w:rPr>
          <w:spacing w:val="10"/>
          <w:cs/>
          <w:lang w:bidi="te-IN"/>
        </w:rPr>
        <w:t xml:space="preserve"> </w:t>
      </w:r>
      <w:r w:rsidR="00C35E82" w:rsidRPr="00B91AE8">
        <w:rPr>
          <w:rFonts w:ascii="Gautami" w:hAnsi="Gautami" w:cs="Gautami" w:hint="cs"/>
          <w:spacing w:val="10"/>
          <w:cs/>
          <w:lang w:bidi="te-IN"/>
        </w:rPr>
        <w:t>పనులకు</w:t>
      </w:r>
      <w:r w:rsidR="00C35E82" w:rsidRPr="00B91AE8">
        <w:rPr>
          <w:spacing w:val="10"/>
          <w:cs/>
          <w:lang w:bidi="te-IN"/>
        </w:rPr>
        <w:t xml:space="preserve"> </w:t>
      </w:r>
      <w:r w:rsidR="00C35E82" w:rsidRPr="00B91AE8">
        <w:rPr>
          <w:rFonts w:ascii="Gautami" w:hAnsi="Gautami" w:cs="Gautami" w:hint="cs"/>
          <w:spacing w:val="10"/>
          <w:cs/>
          <w:lang w:bidi="te-IN"/>
        </w:rPr>
        <w:t>అల్లాహ్</w:t>
      </w:r>
      <w:r w:rsidR="00C35E82" w:rsidRPr="00B91AE8">
        <w:rPr>
          <w:spacing w:val="10"/>
          <w:cs/>
          <w:lang w:bidi="te-IN"/>
        </w:rPr>
        <w:t xml:space="preserve"> </w:t>
      </w:r>
      <w:r w:rsidR="00C35E82" w:rsidRPr="00B91AE8">
        <w:rPr>
          <w:rFonts w:ascii="Gautami" w:hAnsi="Gautami" w:cs="Gautami" w:hint="cs"/>
          <w:spacing w:val="10"/>
          <w:cs/>
          <w:lang w:bidi="te-IN"/>
        </w:rPr>
        <w:t>న్యాయంగా</w:t>
      </w:r>
      <w:r w:rsidR="00C35E82" w:rsidRPr="00B91AE8">
        <w:rPr>
          <w:spacing w:val="10"/>
          <w:cs/>
          <w:lang w:bidi="te-IN"/>
        </w:rPr>
        <w:t xml:space="preserve"> </w:t>
      </w:r>
      <w:r w:rsidR="00C35E82" w:rsidRPr="00B91AE8">
        <w:rPr>
          <w:rFonts w:ascii="Gautami" w:hAnsi="Gautami" w:cs="Gautami" w:hint="cs"/>
          <w:spacing w:val="10"/>
          <w:cs/>
          <w:lang w:bidi="te-IN"/>
        </w:rPr>
        <w:t>శిక్షిస్తాడనే</w:t>
      </w:r>
      <w:r w:rsidR="00C35E82" w:rsidRPr="00B91AE8">
        <w:rPr>
          <w:spacing w:val="10"/>
          <w:cs/>
          <w:lang w:bidi="te-IN"/>
        </w:rPr>
        <w:t xml:space="preserve"> </w:t>
      </w:r>
      <w:r w:rsidR="00F866BE" w:rsidRPr="00B91AE8">
        <w:rPr>
          <w:rFonts w:ascii="Gautami" w:hAnsi="Gautami" w:cs="Gautami" w:hint="cs"/>
          <w:spacing w:val="10"/>
          <w:cs/>
          <w:lang w:bidi="te-IN"/>
        </w:rPr>
        <w:t>సముచితమైన</w:t>
      </w:r>
      <w:r w:rsidR="00C35E82" w:rsidRPr="00B91AE8">
        <w:rPr>
          <w:spacing w:val="10"/>
          <w:cs/>
          <w:lang w:bidi="te-IN"/>
        </w:rPr>
        <w:t xml:space="preserve"> </w:t>
      </w:r>
      <w:r w:rsidR="00C35E82" w:rsidRPr="00B91AE8">
        <w:rPr>
          <w:rFonts w:ascii="Gautami" w:hAnsi="Gautami" w:cs="Gautami" w:hint="cs"/>
          <w:spacing w:val="10"/>
          <w:cs/>
          <w:lang w:bidi="te-IN"/>
        </w:rPr>
        <w:t>భయం</w:t>
      </w:r>
      <w:r w:rsidR="00A66D83" w:rsidRPr="00B91AE8">
        <w:rPr>
          <w:spacing w:val="10"/>
        </w:rPr>
        <w:t xml:space="preserve"> </w:t>
      </w:r>
      <w:r w:rsidR="00C35E82" w:rsidRPr="00B91AE8">
        <w:rPr>
          <w:rFonts w:ascii="Gautami" w:hAnsi="Gautami" w:cs="Gautami" w:hint="cs"/>
          <w:spacing w:val="10"/>
          <w:cs/>
          <w:lang w:bidi="te-IN"/>
        </w:rPr>
        <w:t>మరియు</w:t>
      </w:r>
      <w:r w:rsidR="00C35E82" w:rsidRPr="00B91AE8">
        <w:rPr>
          <w:spacing w:val="10"/>
          <w:cs/>
          <w:lang w:bidi="te-IN"/>
        </w:rPr>
        <w:t xml:space="preserve"> </w:t>
      </w:r>
      <w:r w:rsidR="00C35E82" w:rsidRPr="00B91AE8">
        <w:rPr>
          <w:rFonts w:ascii="Gautami" w:hAnsi="Gautami" w:cs="Gautami" w:hint="cs"/>
          <w:spacing w:val="10"/>
          <w:cs/>
          <w:lang w:bidi="te-IN"/>
        </w:rPr>
        <w:t>తన</w:t>
      </w:r>
      <w:r w:rsidR="00C35E82" w:rsidRPr="00B91AE8">
        <w:rPr>
          <w:spacing w:val="10"/>
          <w:cs/>
          <w:lang w:bidi="te-IN"/>
        </w:rPr>
        <w:t xml:space="preserve"> </w:t>
      </w:r>
      <w:r w:rsidR="00C35E82" w:rsidRPr="00B91AE8">
        <w:rPr>
          <w:rFonts w:ascii="Gautami" w:hAnsi="Gautami" w:cs="Gautami" w:hint="cs"/>
          <w:spacing w:val="10"/>
          <w:cs/>
          <w:lang w:bidi="te-IN"/>
        </w:rPr>
        <w:t>అపార</w:t>
      </w:r>
      <w:r w:rsidR="00C35E82" w:rsidRPr="00B91AE8">
        <w:rPr>
          <w:spacing w:val="10"/>
          <w:cs/>
          <w:lang w:bidi="te-IN"/>
        </w:rPr>
        <w:t xml:space="preserve"> </w:t>
      </w:r>
      <w:r w:rsidR="00C35E82" w:rsidRPr="00B91AE8">
        <w:rPr>
          <w:rFonts w:ascii="Gautami" w:hAnsi="Gautami" w:cs="Gautami" w:hint="cs"/>
          <w:spacing w:val="10"/>
          <w:cs/>
          <w:lang w:bidi="te-IN"/>
        </w:rPr>
        <w:t>కృప</w:t>
      </w:r>
      <w:r w:rsidR="00C35E82" w:rsidRPr="00B91AE8">
        <w:rPr>
          <w:spacing w:val="10"/>
          <w:cs/>
          <w:lang w:bidi="te-IN"/>
        </w:rPr>
        <w:t xml:space="preserve"> </w:t>
      </w:r>
      <w:r w:rsidR="00C35E82" w:rsidRPr="00B91AE8">
        <w:rPr>
          <w:rFonts w:ascii="Gautami" w:hAnsi="Gautami" w:cs="Gautami" w:hint="cs"/>
          <w:spacing w:val="10"/>
          <w:cs/>
          <w:lang w:bidi="te-IN"/>
        </w:rPr>
        <w:t>వలన</w:t>
      </w:r>
      <w:r w:rsidR="00C35E82" w:rsidRPr="00B91AE8">
        <w:rPr>
          <w:spacing w:val="10"/>
          <w:cs/>
          <w:lang w:bidi="te-IN"/>
        </w:rPr>
        <w:t xml:space="preserve"> </w:t>
      </w:r>
      <w:r w:rsidR="00C35E82" w:rsidRPr="00B91AE8">
        <w:rPr>
          <w:rFonts w:ascii="Gautami" w:hAnsi="Gautami" w:cs="Gautami" w:hint="cs"/>
          <w:spacing w:val="10"/>
          <w:cs/>
          <w:lang w:bidi="te-IN"/>
        </w:rPr>
        <w:t>మంచిపనులకు</w:t>
      </w:r>
      <w:r w:rsidR="00C35E82" w:rsidRPr="00B91AE8">
        <w:rPr>
          <w:spacing w:val="10"/>
          <w:cs/>
          <w:lang w:bidi="te-IN"/>
        </w:rPr>
        <w:t xml:space="preserve"> </w:t>
      </w:r>
      <w:r w:rsidR="00C35E82" w:rsidRPr="00B91AE8">
        <w:rPr>
          <w:rFonts w:ascii="Gautami" w:hAnsi="Gautami" w:cs="Gautami" w:hint="cs"/>
          <w:spacing w:val="10"/>
          <w:cs/>
          <w:lang w:bidi="te-IN"/>
        </w:rPr>
        <w:t>అల్లాహ్</w:t>
      </w:r>
      <w:r w:rsidR="00C35E82" w:rsidRPr="00B91AE8">
        <w:rPr>
          <w:spacing w:val="10"/>
          <w:cs/>
          <w:lang w:bidi="te-IN"/>
        </w:rPr>
        <w:t xml:space="preserve"> </w:t>
      </w:r>
      <w:r w:rsidR="00C35E82" w:rsidRPr="00B91AE8">
        <w:rPr>
          <w:rFonts w:ascii="Gautami" w:hAnsi="Gautami" w:cs="Gautami" w:hint="cs"/>
          <w:spacing w:val="10"/>
          <w:cs/>
          <w:lang w:bidi="te-IN"/>
        </w:rPr>
        <w:t>తగిన</w:t>
      </w:r>
      <w:r w:rsidR="00C35E82" w:rsidRPr="00B91AE8">
        <w:rPr>
          <w:spacing w:val="10"/>
          <w:cs/>
          <w:lang w:bidi="te-IN"/>
        </w:rPr>
        <w:t xml:space="preserve"> </w:t>
      </w:r>
      <w:r w:rsidR="00C35E82" w:rsidRPr="00B91AE8">
        <w:rPr>
          <w:rFonts w:ascii="Gautami" w:hAnsi="Gautami" w:cs="Gautami" w:hint="cs"/>
          <w:spacing w:val="10"/>
          <w:cs/>
          <w:lang w:bidi="te-IN"/>
        </w:rPr>
        <w:t>ప్రతిఫలం</w:t>
      </w:r>
      <w:r w:rsidR="00C35E82" w:rsidRPr="00B91AE8">
        <w:rPr>
          <w:spacing w:val="10"/>
          <w:cs/>
          <w:lang w:bidi="te-IN"/>
        </w:rPr>
        <w:t xml:space="preserve"> </w:t>
      </w:r>
      <w:r w:rsidR="00C35E82" w:rsidRPr="00B91AE8">
        <w:rPr>
          <w:rFonts w:ascii="Gautami" w:hAnsi="Gautami" w:cs="Gautami" w:hint="cs"/>
          <w:spacing w:val="10"/>
          <w:cs/>
          <w:lang w:bidi="te-IN"/>
        </w:rPr>
        <w:t>ప్రసాదిస్తాడన</w:t>
      </w:r>
      <w:r w:rsidR="007C0534" w:rsidRPr="00B91AE8">
        <w:rPr>
          <w:rFonts w:ascii="Gautami" w:hAnsi="Gautami" w:cs="Gautami" w:hint="cs"/>
          <w:spacing w:val="10"/>
          <w:cs/>
          <w:lang w:bidi="te-IN"/>
        </w:rPr>
        <w:t>ే</w:t>
      </w:r>
      <w:r w:rsidR="007C0534" w:rsidRPr="00B91AE8">
        <w:rPr>
          <w:spacing w:val="10"/>
          <w:cs/>
          <w:lang w:bidi="te-IN"/>
        </w:rPr>
        <w:t xml:space="preserve"> </w:t>
      </w:r>
      <w:r w:rsidR="007C0534" w:rsidRPr="00B91AE8">
        <w:rPr>
          <w:rFonts w:ascii="Gautami" w:hAnsi="Gautami" w:cs="Gautami" w:hint="cs"/>
          <w:spacing w:val="10"/>
          <w:cs/>
          <w:lang w:bidi="te-IN"/>
        </w:rPr>
        <w:t>ఆశ</w:t>
      </w:r>
      <w:r w:rsidR="00C35E82" w:rsidRPr="00B91AE8">
        <w:rPr>
          <w:rFonts w:ascii="Gautami" w:hAnsi="Gautami" w:cs="Gautami" w:hint="cs"/>
          <w:spacing w:val="10"/>
          <w:cs/>
          <w:lang w:bidi="te-IN"/>
        </w:rPr>
        <w:t>ల</w:t>
      </w:r>
      <w:r w:rsidR="00C35E82" w:rsidRPr="00B91AE8">
        <w:rPr>
          <w:spacing w:val="10"/>
          <w:cs/>
          <w:lang w:bidi="te-IN"/>
        </w:rPr>
        <w:t xml:space="preserve"> </w:t>
      </w:r>
      <w:r w:rsidR="00C35E82" w:rsidRPr="00B91AE8">
        <w:rPr>
          <w:rFonts w:ascii="Gautami" w:hAnsi="Gautami" w:cs="Gautami" w:hint="cs"/>
          <w:spacing w:val="10"/>
          <w:cs/>
          <w:lang w:bidi="te-IN"/>
        </w:rPr>
        <w:t>మధ్య</w:t>
      </w:r>
      <w:r w:rsidR="00C35E82" w:rsidRPr="00B91AE8">
        <w:rPr>
          <w:spacing w:val="10"/>
          <w:cs/>
          <w:lang w:bidi="te-IN"/>
        </w:rPr>
        <w:t xml:space="preserve"> </w:t>
      </w:r>
      <w:r w:rsidR="00C35E82" w:rsidRPr="00B91AE8">
        <w:rPr>
          <w:rFonts w:ascii="Gautami" w:hAnsi="Gautami" w:cs="Gautami" w:hint="cs"/>
          <w:spacing w:val="10"/>
          <w:cs/>
          <w:lang w:bidi="te-IN"/>
        </w:rPr>
        <w:t>ఇస్లామీయ</w:t>
      </w:r>
      <w:r w:rsidR="00C35E82" w:rsidRPr="00B91AE8">
        <w:rPr>
          <w:spacing w:val="10"/>
          <w:cs/>
          <w:lang w:bidi="te-IN"/>
        </w:rPr>
        <w:t xml:space="preserve"> </w:t>
      </w:r>
      <w:r w:rsidR="00C35E82" w:rsidRPr="00B91AE8">
        <w:rPr>
          <w:rFonts w:ascii="Gautami" w:hAnsi="Gautami" w:cs="Gautami" w:hint="cs"/>
          <w:spacing w:val="10"/>
          <w:cs/>
          <w:lang w:bidi="te-IN"/>
        </w:rPr>
        <w:t>జీవితం</w:t>
      </w:r>
      <w:r w:rsidR="00C35E82" w:rsidRPr="00B91AE8">
        <w:rPr>
          <w:spacing w:val="10"/>
          <w:cs/>
          <w:lang w:bidi="te-IN"/>
        </w:rPr>
        <w:t xml:space="preserve"> </w:t>
      </w:r>
      <w:r w:rsidR="00C35E82" w:rsidRPr="00B91AE8">
        <w:rPr>
          <w:rFonts w:ascii="Gautami" w:hAnsi="Gautami" w:cs="Gautami" w:hint="cs"/>
          <w:spacing w:val="10"/>
          <w:cs/>
          <w:lang w:bidi="te-IN"/>
        </w:rPr>
        <w:t>యొక్క</w:t>
      </w:r>
      <w:r w:rsidR="00C35E82" w:rsidRPr="00B91AE8">
        <w:rPr>
          <w:spacing w:val="10"/>
          <w:cs/>
          <w:lang w:bidi="te-IN"/>
        </w:rPr>
        <w:t xml:space="preserve"> </w:t>
      </w:r>
      <w:r w:rsidR="00C35E82" w:rsidRPr="00B91AE8">
        <w:rPr>
          <w:rFonts w:ascii="Gautami" w:hAnsi="Gautami" w:cs="Gautami" w:hint="cs"/>
          <w:spacing w:val="10"/>
          <w:cs/>
          <w:lang w:bidi="te-IN"/>
        </w:rPr>
        <w:t>నిజమైన</w:t>
      </w:r>
      <w:r w:rsidR="00C35E82" w:rsidRPr="00B91AE8">
        <w:rPr>
          <w:spacing w:val="10"/>
          <w:cs/>
          <w:lang w:bidi="te-IN"/>
        </w:rPr>
        <w:t xml:space="preserve"> </w:t>
      </w:r>
      <w:r w:rsidR="00C35E82" w:rsidRPr="00B91AE8">
        <w:rPr>
          <w:rFonts w:ascii="Gautami" w:hAnsi="Gautami" w:cs="Gautami" w:hint="cs"/>
          <w:spacing w:val="10"/>
          <w:cs/>
          <w:lang w:bidi="te-IN"/>
        </w:rPr>
        <w:t>సంతులనం</w:t>
      </w:r>
      <w:r w:rsidR="00C35E82" w:rsidRPr="00B91AE8">
        <w:rPr>
          <w:spacing w:val="10"/>
          <w:cs/>
          <w:lang w:bidi="te-IN"/>
        </w:rPr>
        <w:t xml:space="preserve"> </w:t>
      </w:r>
      <w:r w:rsidR="00C35E82" w:rsidRPr="00B91AE8">
        <w:rPr>
          <w:rFonts w:ascii="Gautami" w:hAnsi="Gautami" w:cs="Gautami" w:hint="cs"/>
          <w:spacing w:val="10"/>
          <w:cs/>
          <w:lang w:bidi="te-IN"/>
        </w:rPr>
        <w:t>స్థాపించబడ</w:t>
      </w:r>
      <w:r w:rsidR="007C0534" w:rsidRPr="00B91AE8">
        <w:rPr>
          <w:rFonts w:ascii="Gautami" w:hAnsi="Gautami" w:cs="Gautami" w:hint="cs"/>
          <w:spacing w:val="10"/>
          <w:cs/>
          <w:lang w:bidi="te-IN"/>
        </w:rPr>
        <w:t>ిం</w:t>
      </w:r>
      <w:r w:rsidR="00C35E82" w:rsidRPr="00B91AE8">
        <w:rPr>
          <w:rFonts w:ascii="Gautami" w:hAnsi="Gautami" w:cs="Gautami" w:hint="cs"/>
          <w:spacing w:val="10"/>
          <w:cs/>
          <w:lang w:bidi="te-IN"/>
        </w:rPr>
        <w:t>ది</w:t>
      </w:r>
      <w:r w:rsidR="00C35E82" w:rsidRPr="00B91AE8">
        <w:rPr>
          <w:spacing w:val="10"/>
          <w:cs/>
          <w:lang w:bidi="te-IN"/>
        </w:rPr>
        <w:t xml:space="preserve">. </w:t>
      </w:r>
      <w:r w:rsidR="00F5768C" w:rsidRPr="00B91AE8">
        <w:rPr>
          <w:rFonts w:ascii="Gautami" w:hAnsi="Gautami" w:cs="Gautami" w:hint="cs"/>
          <w:spacing w:val="10"/>
          <w:cs/>
          <w:lang w:bidi="te-IN"/>
        </w:rPr>
        <w:t>అల్లాహ్</w:t>
      </w:r>
      <w:r w:rsidR="00F5768C" w:rsidRPr="00B91AE8">
        <w:rPr>
          <w:spacing w:val="10"/>
          <w:cs/>
          <w:lang w:bidi="te-IN"/>
        </w:rPr>
        <w:t xml:space="preserve"> </w:t>
      </w:r>
      <w:r w:rsidR="00F5768C" w:rsidRPr="00B91AE8">
        <w:rPr>
          <w:rFonts w:ascii="Gautami" w:hAnsi="Gautami" w:cs="Gautami" w:hint="cs"/>
          <w:spacing w:val="10"/>
          <w:cs/>
          <w:lang w:bidi="te-IN"/>
        </w:rPr>
        <w:t>భయం</w:t>
      </w:r>
      <w:r w:rsidR="00F5768C" w:rsidRPr="00B91AE8">
        <w:rPr>
          <w:spacing w:val="10"/>
          <w:cs/>
          <w:lang w:bidi="te-IN"/>
        </w:rPr>
        <w:t xml:space="preserve"> </w:t>
      </w:r>
      <w:r w:rsidR="00F5768C" w:rsidRPr="00B91AE8">
        <w:rPr>
          <w:rFonts w:ascii="Gautami" w:hAnsi="Gautami" w:cs="Gautami" w:hint="cs"/>
          <w:spacing w:val="10"/>
          <w:cs/>
          <w:lang w:bidi="te-IN"/>
        </w:rPr>
        <w:t>లేని</w:t>
      </w:r>
      <w:r w:rsidR="00F5768C" w:rsidRPr="00B91AE8">
        <w:rPr>
          <w:spacing w:val="10"/>
          <w:cs/>
          <w:lang w:bidi="te-IN"/>
        </w:rPr>
        <w:t xml:space="preserve"> </w:t>
      </w:r>
      <w:r w:rsidR="00F5768C" w:rsidRPr="00B91AE8">
        <w:rPr>
          <w:rFonts w:ascii="Gautami" w:hAnsi="Gautami" w:cs="Gautami" w:hint="cs"/>
          <w:spacing w:val="10"/>
          <w:cs/>
          <w:lang w:bidi="te-IN"/>
        </w:rPr>
        <w:t>జీవితం</w:t>
      </w:r>
      <w:r w:rsidR="00F866BE" w:rsidRPr="00B91AE8">
        <w:rPr>
          <w:spacing w:val="10"/>
          <w:cs/>
          <w:lang w:bidi="te-IN"/>
        </w:rPr>
        <w:t>,</w:t>
      </w:r>
      <w:r w:rsidR="00F5768C" w:rsidRPr="00B91AE8">
        <w:rPr>
          <w:spacing w:val="10"/>
          <w:cs/>
          <w:lang w:bidi="te-IN"/>
        </w:rPr>
        <w:t xml:space="preserve"> </w:t>
      </w:r>
      <w:r w:rsidR="00F5768C" w:rsidRPr="00B91AE8">
        <w:rPr>
          <w:rFonts w:ascii="Gautami" w:hAnsi="Gautami" w:cs="Gautami" w:hint="cs"/>
          <w:spacing w:val="10"/>
          <w:cs/>
          <w:lang w:bidi="te-IN"/>
        </w:rPr>
        <w:t>పాపం</w:t>
      </w:r>
      <w:r w:rsidR="00F5768C" w:rsidRPr="00B91AE8">
        <w:rPr>
          <w:spacing w:val="10"/>
          <w:cs/>
          <w:lang w:bidi="te-IN"/>
        </w:rPr>
        <w:t xml:space="preserve"> </w:t>
      </w:r>
      <w:r w:rsidR="00F5768C" w:rsidRPr="00B91AE8">
        <w:rPr>
          <w:rFonts w:ascii="Gautami" w:hAnsi="Gautami" w:cs="Gautami" w:hint="cs"/>
          <w:spacing w:val="10"/>
          <w:cs/>
          <w:lang w:bidi="te-IN"/>
        </w:rPr>
        <w:t>మరియు</w:t>
      </w:r>
      <w:r w:rsidR="00F5768C" w:rsidRPr="00B91AE8">
        <w:rPr>
          <w:spacing w:val="10"/>
          <w:cs/>
          <w:lang w:bidi="te-IN"/>
        </w:rPr>
        <w:t xml:space="preserve"> </w:t>
      </w:r>
      <w:r w:rsidR="00F5768C" w:rsidRPr="00B91AE8">
        <w:rPr>
          <w:rFonts w:ascii="Gautami" w:hAnsi="Gautami" w:cs="Gautami" w:hint="cs"/>
          <w:spacing w:val="10"/>
          <w:cs/>
          <w:lang w:bidi="te-IN"/>
        </w:rPr>
        <w:t>అవిధేయత</w:t>
      </w:r>
      <w:r w:rsidR="00F866BE" w:rsidRPr="00B91AE8">
        <w:rPr>
          <w:rFonts w:ascii="Gautami" w:hAnsi="Gautami" w:cs="Gautami" w:hint="cs"/>
          <w:spacing w:val="10"/>
          <w:cs/>
          <w:lang w:bidi="te-IN"/>
        </w:rPr>
        <w:t>ల</w:t>
      </w:r>
      <w:r w:rsidR="00F5768C" w:rsidRPr="00B91AE8">
        <w:rPr>
          <w:spacing w:val="10"/>
          <w:cs/>
          <w:lang w:bidi="te-IN"/>
        </w:rPr>
        <w:t xml:space="preserve"> </w:t>
      </w:r>
      <w:r w:rsidR="00F5768C" w:rsidRPr="00B91AE8">
        <w:rPr>
          <w:rFonts w:ascii="Gautami" w:hAnsi="Gautami" w:cs="Gautami" w:hint="cs"/>
          <w:spacing w:val="10"/>
          <w:cs/>
          <w:lang w:bidi="te-IN"/>
        </w:rPr>
        <w:t>వైపుకు</w:t>
      </w:r>
      <w:r w:rsidR="00F5768C" w:rsidRPr="00B91AE8">
        <w:rPr>
          <w:spacing w:val="10"/>
          <w:cs/>
          <w:lang w:bidi="te-IN"/>
        </w:rPr>
        <w:t xml:space="preserve"> </w:t>
      </w:r>
      <w:r w:rsidR="00F5768C" w:rsidRPr="00B91AE8">
        <w:rPr>
          <w:rFonts w:ascii="Gautami" w:hAnsi="Gautami" w:cs="Gautami" w:hint="cs"/>
          <w:spacing w:val="10"/>
          <w:cs/>
          <w:lang w:bidi="te-IN"/>
        </w:rPr>
        <w:t>తీసుకు</w:t>
      </w:r>
      <w:r w:rsidR="00F5768C" w:rsidRPr="00B91AE8">
        <w:rPr>
          <w:spacing w:val="10"/>
          <w:cs/>
          <w:lang w:bidi="te-IN"/>
        </w:rPr>
        <w:t xml:space="preserve"> </w:t>
      </w:r>
      <w:r w:rsidR="00F5768C" w:rsidRPr="00B91AE8">
        <w:rPr>
          <w:rFonts w:ascii="Gautami" w:hAnsi="Gautami" w:cs="Gautami" w:hint="cs"/>
          <w:spacing w:val="10"/>
          <w:cs/>
          <w:lang w:bidi="te-IN"/>
        </w:rPr>
        <w:t>పోతుంది</w:t>
      </w:r>
      <w:r w:rsidR="00F5768C" w:rsidRPr="00B91AE8">
        <w:rPr>
          <w:spacing w:val="10"/>
          <w:cs/>
          <w:lang w:bidi="te-IN"/>
        </w:rPr>
        <w:t xml:space="preserve">. </w:t>
      </w:r>
      <w:r w:rsidR="00F5768C" w:rsidRPr="00B91AE8">
        <w:rPr>
          <w:rFonts w:ascii="Gautami" w:hAnsi="Gautami" w:cs="Gautami" w:hint="cs"/>
          <w:spacing w:val="10"/>
          <w:cs/>
          <w:lang w:bidi="te-IN"/>
        </w:rPr>
        <w:t>అలాగే</w:t>
      </w:r>
      <w:r w:rsidR="00F5768C" w:rsidRPr="00B91AE8">
        <w:rPr>
          <w:spacing w:val="10"/>
          <w:cs/>
          <w:lang w:bidi="te-IN"/>
        </w:rPr>
        <w:t xml:space="preserve">, </w:t>
      </w:r>
      <w:r w:rsidR="00F5768C" w:rsidRPr="00B91AE8">
        <w:rPr>
          <w:rFonts w:ascii="Gautami" w:hAnsi="Gautami" w:cs="Gautami" w:hint="cs"/>
          <w:spacing w:val="10"/>
          <w:cs/>
          <w:lang w:bidi="te-IN"/>
        </w:rPr>
        <w:t>మనం</w:t>
      </w:r>
      <w:r w:rsidR="00F5768C" w:rsidRPr="00B91AE8">
        <w:rPr>
          <w:spacing w:val="10"/>
          <w:cs/>
          <w:lang w:bidi="te-IN"/>
        </w:rPr>
        <w:t xml:space="preserve"> </w:t>
      </w:r>
      <w:r w:rsidR="00F5768C" w:rsidRPr="00B91AE8">
        <w:rPr>
          <w:rFonts w:ascii="Gautami" w:hAnsi="Gautami" w:cs="Gautami" w:hint="cs"/>
          <w:spacing w:val="10"/>
          <w:cs/>
          <w:lang w:bidi="te-IN"/>
        </w:rPr>
        <w:t>ఎన్నో</w:t>
      </w:r>
      <w:r w:rsidR="00F5768C" w:rsidRPr="00B91AE8">
        <w:rPr>
          <w:spacing w:val="10"/>
          <w:cs/>
          <w:lang w:bidi="te-IN"/>
        </w:rPr>
        <w:t xml:space="preserve"> </w:t>
      </w:r>
      <w:r w:rsidR="00F5768C" w:rsidRPr="00B91AE8">
        <w:rPr>
          <w:rFonts w:ascii="Gautami" w:hAnsi="Gautami" w:cs="Gautami" w:hint="cs"/>
          <w:spacing w:val="10"/>
          <w:cs/>
          <w:lang w:bidi="te-IN"/>
        </w:rPr>
        <w:t>పాపాలు</w:t>
      </w:r>
      <w:r w:rsidR="00F5768C" w:rsidRPr="00B91AE8">
        <w:rPr>
          <w:spacing w:val="10"/>
          <w:cs/>
          <w:lang w:bidi="te-IN"/>
        </w:rPr>
        <w:t xml:space="preserve"> </w:t>
      </w:r>
      <w:r w:rsidR="00F5768C" w:rsidRPr="00B91AE8">
        <w:rPr>
          <w:rFonts w:ascii="Gautami" w:hAnsi="Gautami" w:cs="Gautami" w:hint="cs"/>
          <w:spacing w:val="10"/>
          <w:cs/>
          <w:lang w:bidi="te-IN"/>
        </w:rPr>
        <w:t>చేయడం</w:t>
      </w:r>
      <w:r w:rsidR="00F5768C" w:rsidRPr="00B91AE8">
        <w:rPr>
          <w:spacing w:val="10"/>
          <w:cs/>
          <w:lang w:bidi="te-IN"/>
        </w:rPr>
        <w:t xml:space="preserve"> </w:t>
      </w:r>
      <w:r w:rsidR="00F5768C" w:rsidRPr="00B91AE8">
        <w:rPr>
          <w:rFonts w:ascii="Gautami" w:hAnsi="Gautami" w:cs="Gautami" w:hint="cs"/>
          <w:spacing w:val="10"/>
          <w:cs/>
          <w:lang w:bidi="te-IN"/>
        </w:rPr>
        <w:t>వలన</w:t>
      </w:r>
      <w:r w:rsidR="00F5768C" w:rsidRPr="00B91AE8">
        <w:rPr>
          <w:spacing w:val="10"/>
          <w:cs/>
          <w:lang w:bidi="te-IN"/>
        </w:rPr>
        <w:t xml:space="preserve"> </w:t>
      </w:r>
      <w:r w:rsidR="00F5768C" w:rsidRPr="00B91AE8">
        <w:rPr>
          <w:rFonts w:ascii="Gautami" w:hAnsi="Gautami" w:cs="Gautami" w:hint="cs"/>
          <w:spacing w:val="10"/>
          <w:cs/>
          <w:lang w:bidi="te-IN"/>
        </w:rPr>
        <w:t>అల్లాహ్</w:t>
      </w:r>
      <w:r w:rsidR="00F5768C" w:rsidRPr="00B91AE8">
        <w:rPr>
          <w:spacing w:val="10"/>
          <w:cs/>
          <w:lang w:bidi="te-IN"/>
        </w:rPr>
        <w:t xml:space="preserve"> </w:t>
      </w:r>
      <w:r w:rsidR="00F5768C" w:rsidRPr="00B91AE8">
        <w:rPr>
          <w:rFonts w:ascii="Gautami" w:hAnsi="Gautami" w:cs="Gautami" w:hint="cs"/>
          <w:spacing w:val="10"/>
          <w:cs/>
          <w:lang w:bidi="te-IN"/>
        </w:rPr>
        <w:t>మనల్ని</w:t>
      </w:r>
      <w:r w:rsidR="00F5768C" w:rsidRPr="00B91AE8">
        <w:rPr>
          <w:spacing w:val="10"/>
          <w:cs/>
          <w:lang w:bidi="te-IN"/>
        </w:rPr>
        <w:t xml:space="preserve"> </w:t>
      </w:r>
      <w:r w:rsidR="00F5768C" w:rsidRPr="00B91AE8">
        <w:rPr>
          <w:rFonts w:ascii="Gautami" w:hAnsi="Gautami" w:cs="Gautami" w:hint="cs"/>
          <w:spacing w:val="10"/>
          <w:cs/>
          <w:lang w:bidi="te-IN"/>
        </w:rPr>
        <w:t>క్షమించే</w:t>
      </w:r>
      <w:r w:rsidR="00F5768C" w:rsidRPr="00B91AE8">
        <w:rPr>
          <w:spacing w:val="10"/>
          <w:cs/>
          <w:lang w:bidi="te-IN"/>
        </w:rPr>
        <w:t xml:space="preserve"> </w:t>
      </w:r>
      <w:r w:rsidR="00F5768C" w:rsidRPr="00B91AE8">
        <w:rPr>
          <w:rFonts w:ascii="Gautami" w:hAnsi="Gautami" w:cs="Gautami" w:hint="cs"/>
          <w:spacing w:val="10"/>
          <w:cs/>
          <w:lang w:bidi="te-IN"/>
        </w:rPr>
        <w:t>అవకాశ</w:t>
      </w:r>
      <w:r w:rsidR="00F866BE" w:rsidRPr="00B91AE8">
        <w:rPr>
          <w:rFonts w:ascii="Gautami" w:hAnsi="Gautami" w:cs="Gautami" w:hint="cs"/>
          <w:spacing w:val="10"/>
          <w:cs/>
          <w:lang w:bidi="te-IN"/>
        </w:rPr>
        <w:t>ం</w:t>
      </w:r>
      <w:r w:rsidR="00F5768C" w:rsidRPr="00B91AE8">
        <w:rPr>
          <w:spacing w:val="10"/>
          <w:cs/>
          <w:lang w:bidi="te-IN"/>
        </w:rPr>
        <w:t xml:space="preserve"> </w:t>
      </w:r>
      <w:r w:rsidR="00F5768C" w:rsidRPr="00B91AE8">
        <w:rPr>
          <w:rFonts w:ascii="Gautami" w:hAnsi="Gautami" w:cs="Gautami" w:hint="cs"/>
          <w:spacing w:val="10"/>
          <w:cs/>
          <w:lang w:bidi="te-IN"/>
        </w:rPr>
        <w:t>లేదనే</w:t>
      </w:r>
      <w:r w:rsidR="00F5768C" w:rsidRPr="00B91AE8">
        <w:rPr>
          <w:spacing w:val="10"/>
          <w:cs/>
          <w:lang w:bidi="te-IN"/>
        </w:rPr>
        <w:t xml:space="preserve"> </w:t>
      </w:r>
      <w:r w:rsidR="00F5768C" w:rsidRPr="00B91AE8">
        <w:rPr>
          <w:rFonts w:ascii="Gautami" w:hAnsi="Gautami" w:cs="Gautami" w:hint="cs"/>
          <w:spacing w:val="10"/>
          <w:cs/>
          <w:lang w:bidi="te-IN"/>
        </w:rPr>
        <w:t>భావం</w:t>
      </w:r>
      <w:r w:rsidR="00F5768C" w:rsidRPr="00B91AE8">
        <w:rPr>
          <w:spacing w:val="10"/>
          <w:cs/>
          <w:lang w:bidi="te-IN"/>
        </w:rPr>
        <w:t xml:space="preserve"> </w:t>
      </w:r>
      <w:r w:rsidR="00F5768C" w:rsidRPr="00B91AE8">
        <w:rPr>
          <w:rFonts w:ascii="Gautami" w:hAnsi="Gautami" w:cs="Gautami" w:hint="cs"/>
          <w:spacing w:val="10"/>
          <w:cs/>
          <w:lang w:bidi="te-IN"/>
        </w:rPr>
        <w:t>నిరాశా</w:t>
      </w:r>
      <w:r w:rsidR="00F5768C" w:rsidRPr="00B91AE8">
        <w:rPr>
          <w:spacing w:val="10"/>
          <w:cs/>
          <w:lang w:bidi="te-IN"/>
        </w:rPr>
        <w:t xml:space="preserve">, </w:t>
      </w:r>
      <w:r w:rsidR="00F5768C" w:rsidRPr="00B91AE8">
        <w:rPr>
          <w:rFonts w:ascii="Gautami" w:hAnsi="Gautami" w:cs="Gautami" w:hint="cs"/>
          <w:spacing w:val="10"/>
          <w:cs/>
          <w:lang w:bidi="te-IN"/>
        </w:rPr>
        <w:t>నిస్పృహల</w:t>
      </w:r>
      <w:r w:rsidR="00F5768C" w:rsidRPr="00B91AE8">
        <w:rPr>
          <w:spacing w:val="10"/>
          <w:cs/>
          <w:lang w:bidi="te-IN"/>
        </w:rPr>
        <w:t xml:space="preserve"> </w:t>
      </w:r>
      <w:r w:rsidR="00F5768C" w:rsidRPr="00B91AE8">
        <w:rPr>
          <w:rFonts w:ascii="Gautami" w:hAnsi="Gautami" w:cs="Gautami" w:hint="cs"/>
          <w:spacing w:val="10"/>
          <w:cs/>
          <w:lang w:bidi="te-IN"/>
        </w:rPr>
        <w:t>వైపుకు</w:t>
      </w:r>
      <w:r w:rsidR="00F5768C" w:rsidRPr="00B91AE8">
        <w:rPr>
          <w:spacing w:val="10"/>
          <w:cs/>
          <w:lang w:bidi="te-IN"/>
        </w:rPr>
        <w:t xml:space="preserve"> </w:t>
      </w:r>
      <w:r w:rsidR="00F5768C" w:rsidRPr="00B91AE8">
        <w:rPr>
          <w:rFonts w:ascii="Gautami" w:hAnsi="Gautami" w:cs="Gautami" w:hint="cs"/>
          <w:spacing w:val="10"/>
          <w:cs/>
          <w:lang w:bidi="te-IN"/>
        </w:rPr>
        <w:t>మరియు</w:t>
      </w:r>
      <w:r w:rsidR="00F5768C" w:rsidRPr="00B91AE8">
        <w:rPr>
          <w:spacing w:val="10"/>
          <w:cs/>
          <w:lang w:bidi="te-IN"/>
        </w:rPr>
        <w:t xml:space="preserve"> </w:t>
      </w:r>
      <w:r w:rsidR="00F5768C" w:rsidRPr="00B91AE8">
        <w:rPr>
          <w:rFonts w:ascii="Gautami" w:hAnsi="Gautami" w:cs="Gautami" w:hint="cs"/>
          <w:spacing w:val="10"/>
          <w:cs/>
          <w:lang w:bidi="te-IN"/>
        </w:rPr>
        <w:t>వైరాగ్యం</w:t>
      </w:r>
      <w:r w:rsidR="00F5768C" w:rsidRPr="00B91AE8">
        <w:rPr>
          <w:spacing w:val="10"/>
          <w:cs/>
          <w:lang w:bidi="te-IN"/>
        </w:rPr>
        <w:t xml:space="preserve"> </w:t>
      </w:r>
      <w:r w:rsidR="00F5768C" w:rsidRPr="00B91AE8">
        <w:rPr>
          <w:rFonts w:ascii="Gautami" w:hAnsi="Gautami" w:cs="Gautami" w:hint="cs"/>
          <w:spacing w:val="10"/>
          <w:cs/>
          <w:lang w:bidi="te-IN"/>
        </w:rPr>
        <w:t>వైపుకు</w:t>
      </w:r>
      <w:r w:rsidR="00F5768C" w:rsidRPr="00B91AE8">
        <w:rPr>
          <w:spacing w:val="10"/>
          <w:cs/>
          <w:lang w:bidi="te-IN"/>
        </w:rPr>
        <w:t xml:space="preserve"> </w:t>
      </w:r>
      <w:r w:rsidR="00F5768C" w:rsidRPr="00B91AE8">
        <w:rPr>
          <w:rFonts w:ascii="Gautami" w:hAnsi="Gautami" w:cs="Gautami" w:hint="cs"/>
          <w:spacing w:val="10"/>
          <w:cs/>
          <w:lang w:bidi="te-IN"/>
        </w:rPr>
        <w:t>తీసుకు</w:t>
      </w:r>
      <w:r w:rsidR="00F5768C" w:rsidRPr="00B91AE8">
        <w:rPr>
          <w:spacing w:val="10"/>
          <w:cs/>
          <w:lang w:bidi="te-IN"/>
        </w:rPr>
        <w:t xml:space="preserve"> </w:t>
      </w:r>
      <w:r w:rsidR="00F5768C" w:rsidRPr="00B91AE8">
        <w:rPr>
          <w:rFonts w:ascii="Gautami" w:hAnsi="Gautami" w:cs="Gautami" w:hint="cs"/>
          <w:spacing w:val="10"/>
          <w:cs/>
          <w:lang w:bidi="te-IN"/>
        </w:rPr>
        <w:t>పోతుంది</w:t>
      </w:r>
      <w:r w:rsidR="00F5768C" w:rsidRPr="00B91AE8">
        <w:rPr>
          <w:spacing w:val="10"/>
          <w:cs/>
          <w:lang w:bidi="te-IN"/>
        </w:rPr>
        <w:t>.</w:t>
      </w:r>
      <w:r w:rsidR="00A66D83" w:rsidRPr="00B91AE8">
        <w:rPr>
          <w:spacing w:val="10"/>
        </w:rPr>
        <w:t xml:space="preserve"> </w:t>
      </w:r>
      <w:r w:rsidR="00F5768C" w:rsidRPr="00B91AE8">
        <w:rPr>
          <w:rFonts w:ascii="Gautami" w:hAnsi="Gautami" w:cs="Gautami" w:hint="cs"/>
          <w:spacing w:val="10"/>
          <w:cs/>
          <w:lang w:bidi="te-IN"/>
        </w:rPr>
        <w:t>ఈ</w:t>
      </w:r>
      <w:r w:rsidR="00F5768C" w:rsidRPr="00B91AE8">
        <w:rPr>
          <w:spacing w:val="10"/>
          <w:cs/>
          <w:lang w:bidi="te-IN"/>
        </w:rPr>
        <w:t xml:space="preserve"> </w:t>
      </w:r>
      <w:r w:rsidR="00F5768C" w:rsidRPr="00B91AE8">
        <w:rPr>
          <w:rFonts w:ascii="Gautami" w:hAnsi="Gautami" w:cs="Gautami" w:hint="cs"/>
          <w:spacing w:val="10"/>
          <w:cs/>
          <w:lang w:bidi="te-IN"/>
        </w:rPr>
        <w:t>వాస్తవాల</w:t>
      </w:r>
      <w:r w:rsidR="00F5768C" w:rsidRPr="00B91AE8">
        <w:rPr>
          <w:spacing w:val="10"/>
          <w:cs/>
          <w:lang w:bidi="te-IN"/>
        </w:rPr>
        <w:t xml:space="preserve"> </w:t>
      </w:r>
      <w:r w:rsidR="00F5768C" w:rsidRPr="00B91AE8">
        <w:rPr>
          <w:rFonts w:ascii="Gautami" w:hAnsi="Gautami" w:cs="Gautami" w:hint="cs"/>
          <w:spacing w:val="10"/>
          <w:cs/>
          <w:lang w:bidi="te-IN"/>
        </w:rPr>
        <w:t>వెలుగులో</w:t>
      </w:r>
      <w:r w:rsidR="00F5768C" w:rsidRPr="00B91AE8">
        <w:rPr>
          <w:spacing w:val="10"/>
          <w:cs/>
          <w:lang w:bidi="te-IN"/>
        </w:rPr>
        <w:t xml:space="preserve">, </w:t>
      </w:r>
      <w:r w:rsidR="00F5768C" w:rsidRPr="00B91AE8">
        <w:rPr>
          <w:rFonts w:ascii="Gautami" w:hAnsi="Gautami" w:cs="Gautami" w:hint="cs"/>
          <w:spacing w:val="10"/>
          <w:cs/>
          <w:lang w:bidi="te-IN"/>
        </w:rPr>
        <w:t>కేవలం</w:t>
      </w:r>
      <w:r w:rsidR="00F5768C" w:rsidRPr="00B91AE8">
        <w:rPr>
          <w:spacing w:val="10"/>
          <w:cs/>
          <w:lang w:bidi="te-IN"/>
        </w:rPr>
        <w:t xml:space="preserve"> </w:t>
      </w:r>
      <w:r w:rsidR="00F5768C" w:rsidRPr="00B91AE8">
        <w:rPr>
          <w:rFonts w:ascii="Gautami" w:hAnsi="Gautami" w:cs="Gautami" w:hint="cs"/>
          <w:spacing w:val="10"/>
          <w:cs/>
          <w:lang w:bidi="te-IN"/>
        </w:rPr>
        <w:t>మార్గభ్రష్టులు</w:t>
      </w:r>
      <w:r w:rsidR="00F5768C" w:rsidRPr="00B91AE8">
        <w:rPr>
          <w:spacing w:val="10"/>
          <w:cs/>
          <w:lang w:bidi="te-IN"/>
        </w:rPr>
        <w:t xml:space="preserve"> </w:t>
      </w:r>
      <w:r w:rsidR="00F5768C" w:rsidRPr="00B91AE8">
        <w:rPr>
          <w:rFonts w:ascii="Gautami" w:hAnsi="Gautami" w:cs="Gautami" w:hint="cs"/>
          <w:spacing w:val="10"/>
          <w:cs/>
          <w:lang w:bidi="te-IN"/>
        </w:rPr>
        <w:t>మాత్రమే</w:t>
      </w:r>
      <w:r w:rsidR="00F5768C" w:rsidRPr="00B91AE8">
        <w:rPr>
          <w:spacing w:val="10"/>
          <w:cs/>
          <w:lang w:bidi="te-IN"/>
        </w:rPr>
        <w:t xml:space="preserve"> </w:t>
      </w:r>
      <w:r w:rsidR="00F5768C" w:rsidRPr="00B91AE8">
        <w:rPr>
          <w:rFonts w:ascii="Gautami" w:hAnsi="Gautami" w:cs="Gautami" w:hint="cs"/>
          <w:spacing w:val="10"/>
          <w:cs/>
          <w:lang w:bidi="te-IN"/>
        </w:rPr>
        <w:t>అల్లాహ్</w:t>
      </w:r>
      <w:r w:rsidR="00F5768C" w:rsidRPr="00B91AE8">
        <w:rPr>
          <w:spacing w:val="10"/>
          <w:cs/>
          <w:lang w:bidi="te-IN"/>
        </w:rPr>
        <w:t xml:space="preserve"> </w:t>
      </w:r>
      <w:r w:rsidR="00F5768C" w:rsidRPr="00B91AE8">
        <w:rPr>
          <w:rFonts w:ascii="Gautami" w:hAnsi="Gautami" w:cs="Gautami" w:hint="cs"/>
          <w:spacing w:val="10"/>
          <w:cs/>
          <w:lang w:bidi="te-IN"/>
        </w:rPr>
        <w:t>కారుణ్యాన్ని</w:t>
      </w:r>
      <w:r w:rsidR="00F5768C" w:rsidRPr="00B91AE8">
        <w:rPr>
          <w:spacing w:val="10"/>
          <w:cs/>
          <w:lang w:bidi="te-IN"/>
        </w:rPr>
        <w:t xml:space="preserve"> </w:t>
      </w:r>
      <w:r w:rsidR="00F5768C" w:rsidRPr="00B91AE8">
        <w:rPr>
          <w:rFonts w:ascii="Gautami" w:hAnsi="Gautami" w:cs="Gautami" w:hint="cs"/>
          <w:spacing w:val="10"/>
          <w:cs/>
          <w:lang w:bidi="te-IN"/>
        </w:rPr>
        <w:t>పొందరని</w:t>
      </w:r>
      <w:r w:rsidR="00F5768C" w:rsidRPr="00B91AE8">
        <w:rPr>
          <w:spacing w:val="10"/>
          <w:cs/>
          <w:lang w:bidi="te-IN"/>
        </w:rPr>
        <w:t xml:space="preserve"> </w:t>
      </w:r>
      <w:r w:rsidR="00F5768C" w:rsidRPr="00B91AE8">
        <w:rPr>
          <w:rFonts w:ascii="Gautami" w:hAnsi="Gautami" w:cs="Gautami" w:hint="cs"/>
          <w:spacing w:val="10"/>
          <w:cs/>
          <w:lang w:bidi="te-IN"/>
        </w:rPr>
        <w:t>మరియు</w:t>
      </w:r>
      <w:r w:rsidR="00F5768C" w:rsidRPr="00B91AE8">
        <w:rPr>
          <w:spacing w:val="10"/>
          <w:cs/>
          <w:lang w:bidi="te-IN"/>
        </w:rPr>
        <w:t xml:space="preserve"> </w:t>
      </w:r>
      <w:r w:rsidR="00F5768C" w:rsidRPr="00B91AE8">
        <w:rPr>
          <w:rFonts w:ascii="Gautami" w:hAnsi="Gautami" w:cs="Gautami" w:hint="cs"/>
          <w:spacing w:val="10"/>
          <w:cs/>
          <w:lang w:bidi="te-IN"/>
        </w:rPr>
        <w:t>కరుడు</w:t>
      </w:r>
      <w:r w:rsidR="00F5768C" w:rsidRPr="00B91AE8">
        <w:rPr>
          <w:spacing w:val="10"/>
          <w:cs/>
          <w:lang w:bidi="te-IN"/>
        </w:rPr>
        <w:t xml:space="preserve"> </w:t>
      </w:r>
      <w:r w:rsidR="00F5768C" w:rsidRPr="00B91AE8">
        <w:rPr>
          <w:rFonts w:ascii="Gautami" w:hAnsi="Gautami" w:cs="Gautami" w:hint="cs"/>
          <w:spacing w:val="10"/>
          <w:cs/>
          <w:lang w:bidi="te-IN"/>
        </w:rPr>
        <w:t>కట్టిన</w:t>
      </w:r>
      <w:r w:rsidR="00F5768C" w:rsidRPr="00B91AE8">
        <w:rPr>
          <w:spacing w:val="10"/>
          <w:cs/>
          <w:lang w:bidi="te-IN"/>
        </w:rPr>
        <w:t xml:space="preserve"> </w:t>
      </w:r>
      <w:r w:rsidR="00F5768C" w:rsidRPr="00B91AE8">
        <w:rPr>
          <w:rFonts w:ascii="Gautami" w:hAnsi="Gautami" w:cs="Gautami" w:hint="cs"/>
          <w:spacing w:val="10"/>
          <w:cs/>
          <w:lang w:bidi="te-IN"/>
        </w:rPr>
        <w:t>నేరస్థులు</w:t>
      </w:r>
      <w:r w:rsidR="00F5768C" w:rsidRPr="00B91AE8">
        <w:rPr>
          <w:spacing w:val="10"/>
          <w:cs/>
          <w:lang w:bidi="te-IN"/>
        </w:rPr>
        <w:t xml:space="preserve"> </w:t>
      </w:r>
      <w:r w:rsidR="00F5768C" w:rsidRPr="00B91AE8">
        <w:rPr>
          <w:rFonts w:ascii="Gautami" w:hAnsi="Gautami" w:cs="Gautami" w:hint="cs"/>
          <w:spacing w:val="10"/>
          <w:cs/>
          <w:lang w:bidi="te-IN"/>
        </w:rPr>
        <w:t>మాత్రమే</w:t>
      </w:r>
      <w:r w:rsidR="00F5768C" w:rsidRPr="00B91AE8">
        <w:rPr>
          <w:spacing w:val="10"/>
          <w:cs/>
          <w:lang w:bidi="te-IN"/>
        </w:rPr>
        <w:t xml:space="preserve"> </w:t>
      </w:r>
      <w:r w:rsidR="00F5768C" w:rsidRPr="00B91AE8">
        <w:rPr>
          <w:rFonts w:ascii="Gautami" w:hAnsi="Gautami" w:cs="Gautami" w:hint="cs"/>
          <w:spacing w:val="10"/>
          <w:cs/>
          <w:lang w:bidi="te-IN"/>
        </w:rPr>
        <w:t>సృష్టికర్త</w:t>
      </w:r>
      <w:r w:rsidR="00F5768C" w:rsidRPr="00B91AE8">
        <w:rPr>
          <w:spacing w:val="10"/>
          <w:cs/>
          <w:lang w:bidi="te-IN"/>
        </w:rPr>
        <w:t xml:space="preserve"> </w:t>
      </w:r>
      <w:r w:rsidR="00F5768C" w:rsidRPr="00B91AE8">
        <w:rPr>
          <w:rFonts w:ascii="Gautami" w:hAnsi="Gautami" w:cs="Gautami" w:hint="cs"/>
          <w:spacing w:val="10"/>
          <w:cs/>
          <w:lang w:bidi="te-IN"/>
        </w:rPr>
        <w:t>మరియు</w:t>
      </w:r>
      <w:r w:rsidR="00F5768C" w:rsidRPr="00B91AE8">
        <w:rPr>
          <w:spacing w:val="10"/>
          <w:cs/>
          <w:lang w:bidi="te-IN"/>
        </w:rPr>
        <w:t xml:space="preserve"> </w:t>
      </w:r>
      <w:r w:rsidR="00F5768C" w:rsidRPr="00B91AE8">
        <w:rPr>
          <w:rFonts w:ascii="Gautami" w:hAnsi="Gautami" w:cs="Gautami" w:hint="cs"/>
          <w:spacing w:val="10"/>
          <w:cs/>
          <w:lang w:bidi="te-IN"/>
        </w:rPr>
        <w:t>అత్యంత</w:t>
      </w:r>
      <w:r w:rsidR="00F5768C" w:rsidRPr="00B91AE8">
        <w:rPr>
          <w:spacing w:val="10"/>
          <w:cs/>
          <w:lang w:bidi="te-IN"/>
        </w:rPr>
        <w:t xml:space="preserve"> </w:t>
      </w:r>
      <w:r w:rsidR="00F5768C" w:rsidRPr="00B91AE8">
        <w:rPr>
          <w:rFonts w:ascii="Gautami" w:hAnsi="Gautami" w:cs="Gautami" w:hint="cs"/>
          <w:spacing w:val="10"/>
          <w:cs/>
          <w:lang w:bidi="te-IN"/>
        </w:rPr>
        <w:t>న్యాయవంతుడైన</w:t>
      </w:r>
      <w:r w:rsidR="00F5768C" w:rsidRPr="00B91AE8">
        <w:rPr>
          <w:spacing w:val="10"/>
          <w:cs/>
          <w:lang w:bidi="te-IN"/>
        </w:rPr>
        <w:t xml:space="preserve"> </w:t>
      </w:r>
      <w:r w:rsidR="00F5768C" w:rsidRPr="00B91AE8">
        <w:rPr>
          <w:rFonts w:ascii="Gautami" w:hAnsi="Gautami" w:cs="Gautami" w:hint="cs"/>
          <w:spacing w:val="10"/>
          <w:cs/>
          <w:lang w:bidi="te-IN"/>
        </w:rPr>
        <w:t>అల్లాహ్</w:t>
      </w:r>
      <w:r w:rsidR="00F5768C" w:rsidRPr="00B91AE8">
        <w:rPr>
          <w:spacing w:val="10"/>
          <w:cs/>
          <w:lang w:bidi="te-IN"/>
        </w:rPr>
        <w:t xml:space="preserve"> </w:t>
      </w:r>
      <w:r w:rsidR="00F5768C" w:rsidRPr="00B91AE8">
        <w:rPr>
          <w:rFonts w:ascii="Gautami" w:hAnsi="Gautami" w:cs="Gautami" w:hint="cs"/>
          <w:spacing w:val="10"/>
          <w:cs/>
          <w:lang w:bidi="te-IN"/>
        </w:rPr>
        <w:t>యొక్క</w:t>
      </w:r>
      <w:r w:rsidR="00F5768C" w:rsidRPr="00B91AE8">
        <w:rPr>
          <w:spacing w:val="10"/>
          <w:cs/>
          <w:lang w:bidi="te-IN"/>
        </w:rPr>
        <w:t xml:space="preserve"> </w:t>
      </w:r>
      <w:r w:rsidR="00F5768C" w:rsidRPr="00B91AE8">
        <w:rPr>
          <w:rFonts w:ascii="Gautami" w:hAnsi="Gautami" w:cs="Gautami" w:hint="cs"/>
          <w:spacing w:val="10"/>
          <w:cs/>
          <w:lang w:bidi="te-IN"/>
        </w:rPr>
        <w:t>శిక్షల</w:t>
      </w:r>
      <w:r w:rsidR="00F5768C" w:rsidRPr="00B91AE8">
        <w:rPr>
          <w:spacing w:val="10"/>
          <w:cs/>
          <w:lang w:bidi="te-IN"/>
        </w:rPr>
        <w:t xml:space="preserve"> </w:t>
      </w:r>
      <w:r w:rsidR="00F5768C" w:rsidRPr="00B91AE8">
        <w:rPr>
          <w:rFonts w:ascii="Gautami" w:hAnsi="Gautami" w:cs="Gautami" w:hint="cs"/>
          <w:spacing w:val="10"/>
          <w:cs/>
          <w:lang w:bidi="te-IN"/>
        </w:rPr>
        <w:t>నుండి</w:t>
      </w:r>
      <w:r w:rsidR="00F5768C" w:rsidRPr="00B91AE8">
        <w:rPr>
          <w:spacing w:val="10"/>
          <w:cs/>
          <w:lang w:bidi="te-IN"/>
        </w:rPr>
        <w:t xml:space="preserve"> </w:t>
      </w:r>
      <w:r w:rsidR="00F5768C" w:rsidRPr="00B91AE8">
        <w:rPr>
          <w:rFonts w:ascii="Gautami" w:hAnsi="Gautami" w:cs="Gautami" w:hint="cs"/>
          <w:spacing w:val="10"/>
          <w:cs/>
          <w:lang w:bidi="te-IN"/>
        </w:rPr>
        <w:t>తప్పించుకోలేరని</w:t>
      </w:r>
      <w:r w:rsidR="00F5768C" w:rsidRPr="00B91AE8">
        <w:rPr>
          <w:spacing w:val="10"/>
          <w:cs/>
          <w:lang w:bidi="te-IN"/>
        </w:rPr>
        <w:t xml:space="preserve"> </w:t>
      </w:r>
      <w:r w:rsidR="00F5768C" w:rsidRPr="00B91AE8">
        <w:rPr>
          <w:rFonts w:ascii="Gautami" w:hAnsi="Gautami" w:cs="Gautami" w:hint="cs"/>
          <w:spacing w:val="10"/>
          <w:cs/>
          <w:lang w:bidi="te-IN"/>
        </w:rPr>
        <w:t>కేవలం</w:t>
      </w:r>
      <w:r w:rsidR="00F5768C" w:rsidRPr="00B91AE8">
        <w:rPr>
          <w:spacing w:val="10"/>
          <w:cs/>
          <w:lang w:bidi="te-IN"/>
        </w:rPr>
        <w:t xml:space="preserve">  </w:t>
      </w:r>
      <w:r w:rsidR="00F5768C" w:rsidRPr="00B91AE8">
        <w:rPr>
          <w:rFonts w:ascii="Gautami" w:hAnsi="Gautami" w:cs="Gautami" w:hint="cs"/>
          <w:spacing w:val="10"/>
          <w:cs/>
          <w:lang w:bidi="te-IN"/>
        </w:rPr>
        <w:t>ఇస్లాం</w:t>
      </w:r>
      <w:r w:rsidR="00F5768C" w:rsidRPr="00B91AE8">
        <w:rPr>
          <w:spacing w:val="10"/>
          <w:cs/>
          <w:lang w:bidi="te-IN"/>
        </w:rPr>
        <w:t xml:space="preserve"> </w:t>
      </w:r>
      <w:r w:rsidR="00F5768C" w:rsidRPr="00B91AE8">
        <w:rPr>
          <w:rFonts w:ascii="Gautami" w:hAnsi="Gautami" w:cs="Gautami" w:hint="cs"/>
          <w:spacing w:val="10"/>
          <w:cs/>
          <w:lang w:bidi="te-IN"/>
        </w:rPr>
        <w:t>బోధిస్తున్నది</w:t>
      </w:r>
      <w:r w:rsidR="00F5768C" w:rsidRPr="00B91AE8">
        <w:rPr>
          <w:spacing w:val="10"/>
          <w:cs/>
          <w:lang w:bidi="te-IN"/>
        </w:rPr>
        <w:t xml:space="preserve">. </w:t>
      </w:r>
      <w:r w:rsidR="00F5768C" w:rsidRPr="00B91AE8">
        <w:rPr>
          <w:rFonts w:ascii="Gautami" w:hAnsi="Gautami" w:cs="Gautami" w:hint="cs"/>
          <w:spacing w:val="10"/>
          <w:cs/>
          <w:lang w:bidi="te-IN"/>
        </w:rPr>
        <w:t>ప్రవక్త</w:t>
      </w:r>
      <w:r w:rsidR="00F5768C" w:rsidRPr="00B91AE8">
        <w:rPr>
          <w:spacing w:val="10"/>
          <w:cs/>
          <w:lang w:bidi="te-IN"/>
        </w:rPr>
        <w:t xml:space="preserve"> </w:t>
      </w:r>
      <w:r w:rsidR="00F5768C" w:rsidRPr="00B91AE8">
        <w:rPr>
          <w:rFonts w:ascii="Gautami" w:hAnsi="Gautami" w:cs="Gautami" w:hint="cs"/>
          <w:spacing w:val="10"/>
          <w:cs/>
          <w:lang w:bidi="te-IN"/>
        </w:rPr>
        <w:t>ముహమ్మద్</w:t>
      </w:r>
      <w:r w:rsidR="00F5768C" w:rsidRPr="00B91AE8">
        <w:rPr>
          <w:spacing w:val="10"/>
          <w:cs/>
          <w:lang w:bidi="te-IN"/>
        </w:rPr>
        <w:t xml:space="preserve"> </w:t>
      </w:r>
      <w:r w:rsidR="00F5768C" w:rsidRPr="00B91AE8">
        <w:rPr>
          <w:rFonts w:ascii="Gautami" w:hAnsi="Gautami" w:cs="Gautami" w:hint="cs"/>
          <w:spacing w:val="10"/>
          <w:cs/>
          <w:lang w:bidi="te-IN"/>
        </w:rPr>
        <w:t>సల్లల్లాహు</w:t>
      </w:r>
      <w:r w:rsidR="00F5768C" w:rsidRPr="00B91AE8">
        <w:rPr>
          <w:spacing w:val="10"/>
          <w:cs/>
          <w:lang w:bidi="te-IN"/>
        </w:rPr>
        <w:t xml:space="preserve"> </w:t>
      </w:r>
      <w:r w:rsidR="00F5768C" w:rsidRPr="00B91AE8">
        <w:rPr>
          <w:rFonts w:ascii="Gautami" w:hAnsi="Gautami" w:cs="Gautami" w:hint="cs"/>
          <w:spacing w:val="10"/>
          <w:cs/>
          <w:lang w:bidi="te-IN"/>
        </w:rPr>
        <w:t>అలైహి</w:t>
      </w:r>
      <w:r w:rsidR="00F5768C" w:rsidRPr="00B91AE8">
        <w:rPr>
          <w:spacing w:val="10"/>
          <w:cs/>
          <w:lang w:bidi="te-IN"/>
        </w:rPr>
        <w:t xml:space="preserve"> </w:t>
      </w:r>
      <w:r w:rsidR="00F5768C" w:rsidRPr="00B91AE8">
        <w:rPr>
          <w:rFonts w:ascii="Gautami" w:hAnsi="Gautami" w:cs="Gautami" w:hint="cs"/>
          <w:spacing w:val="10"/>
          <w:cs/>
          <w:lang w:bidi="te-IN"/>
        </w:rPr>
        <w:t>వసల్లంపై</w:t>
      </w:r>
      <w:r w:rsidR="00F5768C" w:rsidRPr="00B91AE8">
        <w:rPr>
          <w:spacing w:val="10"/>
          <w:cs/>
          <w:lang w:bidi="te-IN"/>
        </w:rPr>
        <w:t xml:space="preserve"> </w:t>
      </w:r>
      <w:r w:rsidR="00F5768C" w:rsidRPr="00B91AE8">
        <w:rPr>
          <w:rFonts w:ascii="Gautami" w:hAnsi="Gautami" w:cs="Gautami" w:hint="cs"/>
          <w:spacing w:val="10"/>
          <w:cs/>
          <w:lang w:bidi="te-IN"/>
        </w:rPr>
        <w:t>అవతరించిన</w:t>
      </w:r>
      <w:r w:rsidR="00F5768C" w:rsidRPr="00B91AE8">
        <w:rPr>
          <w:spacing w:val="10"/>
          <w:cs/>
          <w:lang w:bidi="te-IN"/>
        </w:rPr>
        <w:t xml:space="preserve"> </w:t>
      </w:r>
      <w:r w:rsidR="00F5768C" w:rsidRPr="00B91AE8">
        <w:rPr>
          <w:rFonts w:ascii="Gautami" w:hAnsi="Gautami" w:cs="Gautami" w:hint="cs"/>
          <w:spacing w:val="10"/>
          <w:cs/>
          <w:lang w:bidi="te-IN"/>
        </w:rPr>
        <w:t>ఖుర్ఆన్</w:t>
      </w:r>
      <w:r w:rsidR="00F5768C" w:rsidRPr="00B91AE8">
        <w:rPr>
          <w:spacing w:val="10"/>
          <w:cs/>
          <w:lang w:bidi="te-IN"/>
        </w:rPr>
        <w:t xml:space="preserve"> </w:t>
      </w:r>
      <w:r w:rsidR="00F5768C" w:rsidRPr="00B91AE8">
        <w:rPr>
          <w:rFonts w:ascii="Gautami" w:hAnsi="Gautami" w:cs="Gautami" w:hint="cs"/>
          <w:spacing w:val="10"/>
          <w:cs/>
          <w:lang w:bidi="te-IN"/>
        </w:rPr>
        <w:t>దివ్యగ్రంథంలో</w:t>
      </w:r>
      <w:r w:rsidR="00F5768C" w:rsidRPr="00B91AE8">
        <w:rPr>
          <w:spacing w:val="10"/>
          <w:cs/>
          <w:lang w:bidi="te-IN"/>
        </w:rPr>
        <w:t xml:space="preserve"> </w:t>
      </w:r>
      <w:r w:rsidR="00F5768C" w:rsidRPr="00B91AE8">
        <w:rPr>
          <w:rFonts w:ascii="Gautami" w:hAnsi="Gautami" w:cs="Gautami" w:hint="cs"/>
          <w:spacing w:val="10"/>
          <w:cs/>
          <w:lang w:bidi="te-IN"/>
        </w:rPr>
        <w:t>పరలోక</w:t>
      </w:r>
      <w:r w:rsidR="00F5768C" w:rsidRPr="00B91AE8">
        <w:rPr>
          <w:spacing w:val="10"/>
          <w:cs/>
          <w:lang w:bidi="te-IN"/>
        </w:rPr>
        <w:t xml:space="preserve"> </w:t>
      </w:r>
      <w:r w:rsidR="00F5768C" w:rsidRPr="00B91AE8">
        <w:rPr>
          <w:rFonts w:ascii="Gautami" w:hAnsi="Gautami" w:cs="Gautami" w:hint="cs"/>
          <w:spacing w:val="10"/>
          <w:cs/>
          <w:lang w:bidi="te-IN"/>
        </w:rPr>
        <w:t>జీవితం</w:t>
      </w:r>
      <w:r w:rsidR="00F5768C" w:rsidRPr="00B91AE8">
        <w:rPr>
          <w:spacing w:val="10"/>
          <w:cs/>
          <w:lang w:bidi="te-IN"/>
        </w:rPr>
        <w:t xml:space="preserve"> </w:t>
      </w:r>
      <w:r w:rsidR="00E15933" w:rsidRPr="00B91AE8">
        <w:rPr>
          <w:rFonts w:ascii="Gautami" w:hAnsi="Gautami" w:cs="Gautami" w:hint="cs"/>
          <w:spacing w:val="10"/>
          <w:cs/>
          <w:lang w:bidi="te-IN"/>
        </w:rPr>
        <w:t>మరియు</w:t>
      </w:r>
      <w:r w:rsidR="00E15933" w:rsidRPr="00B91AE8">
        <w:rPr>
          <w:spacing w:val="10"/>
          <w:cs/>
          <w:lang w:bidi="te-IN"/>
        </w:rPr>
        <w:t xml:space="preserve"> </w:t>
      </w:r>
      <w:r w:rsidR="00E15933" w:rsidRPr="00B91AE8">
        <w:rPr>
          <w:rFonts w:ascii="Gautami" w:hAnsi="Gautami" w:cs="Gautami" w:hint="cs"/>
          <w:spacing w:val="10"/>
          <w:cs/>
          <w:lang w:bidi="te-IN"/>
        </w:rPr>
        <w:t>అంతిమ</w:t>
      </w:r>
      <w:r w:rsidR="00E15933" w:rsidRPr="00B91AE8">
        <w:rPr>
          <w:spacing w:val="10"/>
          <w:cs/>
          <w:lang w:bidi="te-IN"/>
        </w:rPr>
        <w:t xml:space="preserve"> </w:t>
      </w:r>
      <w:r w:rsidR="00E15933" w:rsidRPr="00B91AE8">
        <w:rPr>
          <w:rFonts w:ascii="Gautami" w:hAnsi="Gautami" w:cs="Gautami" w:hint="cs"/>
          <w:spacing w:val="10"/>
          <w:cs/>
          <w:lang w:bidi="te-IN"/>
        </w:rPr>
        <w:lastRenderedPageBreak/>
        <w:t>తీర్పుదినం</w:t>
      </w:r>
      <w:r w:rsidR="00E15933" w:rsidRPr="00B91AE8">
        <w:rPr>
          <w:spacing w:val="10"/>
          <w:cs/>
          <w:lang w:bidi="te-IN"/>
        </w:rPr>
        <w:t xml:space="preserve"> </w:t>
      </w:r>
      <w:r w:rsidR="00F5768C" w:rsidRPr="00B91AE8">
        <w:rPr>
          <w:rFonts w:ascii="Gautami" w:hAnsi="Gautami" w:cs="Gautami" w:hint="cs"/>
          <w:spacing w:val="10"/>
          <w:cs/>
          <w:lang w:bidi="te-IN"/>
        </w:rPr>
        <w:t>గురించి</w:t>
      </w:r>
      <w:r w:rsidR="00F5768C" w:rsidRPr="00B91AE8">
        <w:rPr>
          <w:spacing w:val="10"/>
          <w:cs/>
          <w:lang w:bidi="te-IN"/>
        </w:rPr>
        <w:t xml:space="preserve"> </w:t>
      </w:r>
      <w:r w:rsidR="00F5768C" w:rsidRPr="00B91AE8">
        <w:rPr>
          <w:rFonts w:ascii="Gautami" w:hAnsi="Gautami" w:cs="Gautami" w:hint="cs"/>
          <w:spacing w:val="10"/>
          <w:cs/>
          <w:lang w:bidi="te-IN"/>
        </w:rPr>
        <w:t>అనేక</w:t>
      </w:r>
      <w:r w:rsidR="00F5768C" w:rsidRPr="00B91AE8">
        <w:rPr>
          <w:spacing w:val="10"/>
          <w:cs/>
          <w:lang w:bidi="te-IN"/>
        </w:rPr>
        <w:t xml:space="preserve"> </w:t>
      </w:r>
      <w:r w:rsidR="00F5768C" w:rsidRPr="00B91AE8">
        <w:rPr>
          <w:rFonts w:ascii="Gautami" w:hAnsi="Gautami" w:cs="Gautami" w:hint="cs"/>
          <w:spacing w:val="10"/>
          <w:cs/>
          <w:lang w:bidi="te-IN"/>
        </w:rPr>
        <w:t>విషయాలు</w:t>
      </w:r>
      <w:r w:rsidR="00F5768C" w:rsidRPr="00B91AE8">
        <w:rPr>
          <w:spacing w:val="10"/>
          <w:cs/>
          <w:lang w:bidi="te-IN"/>
        </w:rPr>
        <w:t xml:space="preserve"> </w:t>
      </w:r>
      <w:r w:rsidR="00F5768C" w:rsidRPr="00B91AE8">
        <w:rPr>
          <w:rFonts w:ascii="Gautami" w:hAnsi="Gautami" w:cs="Gautami" w:hint="cs"/>
          <w:spacing w:val="10"/>
          <w:cs/>
          <w:lang w:bidi="te-IN"/>
        </w:rPr>
        <w:t>ఉన్నాయి</w:t>
      </w:r>
      <w:r w:rsidR="00F5768C" w:rsidRPr="00B91AE8">
        <w:rPr>
          <w:spacing w:val="10"/>
          <w:cs/>
          <w:lang w:bidi="te-IN"/>
        </w:rPr>
        <w:t xml:space="preserve">. </w:t>
      </w:r>
      <w:r w:rsidR="00E15933" w:rsidRPr="00B91AE8">
        <w:rPr>
          <w:rFonts w:ascii="Gautami" w:hAnsi="Gautami" w:cs="Gautami" w:hint="cs"/>
          <w:spacing w:val="10"/>
          <w:cs/>
          <w:lang w:bidi="te-IN"/>
        </w:rPr>
        <w:t>చివరికి</w:t>
      </w:r>
      <w:r w:rsidR="00E15933" w:rsidRPr="00B91AE8">
        <w:rPr>
          <w:spacing w:val="10"/>
          <w:cs/>
          <w:lang w:bidi="te-IN"/>
        </w:rPr>
        <w:t xml:space="preserve"> </w:t>
      </w:r>
      <w:r w:rsidR="00E15933" w:rsidRPr="00B91AE8">
        <w:rPr>
          <w:rFonts w:ascii="Gautami" w:hAnsi="Gautami" w:cs="Gautami" w:hint="cs"/>
          <w:spacing w:val="10"/>
          <w:cs/>
          <w:lang w:bidi="te-IN"/>
        </w:rPr>
        <w:t>మానవులందర</w:t>
      </w:r>
      <w:r w:rsidR="00F866BE" w:rsidRPr="00B91AE8">
        <w:rPr>
          <w:rFonts w:ascii="Gautami" w:hAnsi="Gautami" w:cs="Gautami" w:hint="cs"/>
          <w:spacing w:val="10"/>
          <w:cs/>
          <w:lang w:bidi="te-IN"/>
        </w:rPr>
        <w:t>ి</w:t>
      </w:r>
      <w:r w:rsidR="00E15933" w:rsidRPr="00B91AE8">
        <w:rPr>
          <w:spacing w:val="10"/>
          <w:cs/>
          <w:lang w:bidi="te-IN"/>
        </w:rPr>
        <w:t xml:space="preserve"> </w:t>
      </w:r>
      <w:r w:rsidR="00E15933" w:rsidRPr="00B91AE8">
        <w:rPr>
          <w:rFonts w:ascii="Gautami" w:hAnsi="Gautami" w:cs="Gautami" w:hint="cs"/>
          <w:spacing w:val="10"/>
          <w:cs/>
          <w:lang w:bidi="te-IN"/>
        </w:rPr>
        <w:t>ప్రాపంచిక</w:t>
      </w:r>
      <w:r w:rsidR="00E15933" w:rsidRPr="00B91AE8">
        <w:rPr>
          <w:spacing w:val="10"/>
          <w:cs/>
          <w:lang w:bidi="te-IN"/>
        </w:rPr>
        <w:t xml:space="preserve"> </w:t>
      </w:r>
      <w:r w:rsidR="00E15933" w:rsidRPr="00B91AE8">
        <w:rPr>
          <w:rFonts w:ascii="Gautami" w:hAnsi="Gautami" w:cs="Gautami" w:hint="cs"/>
          <w:spacing w:val="10"/>
          <w:cs/>
          <w:lang w:bidi="te-IN"/>
        </w:rPr>
        <w:t>జీవితపు</w:t>
      </w:r>
      <w:r w:rsidR="00E15933" w:rsidRPr="00B91AE8">
        <w:rPr>
          <w:spacing w:val="10"/>
          <w:cs/>
          <w:lang w:bidi="te-IN"/>
        </w:rPr>
        <w:t xml:space="preserve"> </w:t>
      </w:r>
      <w:r w:rsidR="00E15933" w:rsidRPr="00B91AE8">
        <w:rPr>
          <w:rFonts w:ascii="Gautami" w:hAnsi="Gautami" w:cs="Gautami" w:hint="cs"/>
          <w:spacing w:val="10"/>
          <w:cs/>
          <w:lang w:bidi="te-IN"/>
        </w:rPr>
        <w:t>విశ్వాసాలు</w:t>
      </w:r>
      <w:r w:rsidR="00E15933" w:rsidRPr="00B91AE8">
        <w:rPr>
          <w:spacing w:val="10"/>
          <w:cs/>
          <w:lang w:bidi="te-IN"/>
        </w:rPr>
        <w:t xml:space="preserve"> </w:t>
      </w:r>
      <w:r w:rsidR="00E15933" w:rsidRPr="00B91AE8">
        <w:rPr>
          <w:rFonts w:ascii="Gautami" w:hAnsi="Gautami" w:cs="Gautami" w:hint="cs"/>
          <w:spacing w:val="10"/>
          <w:cs/>
          <w:lang w:bidi="te-IN"/>
        </w:rPr>
        <w:t>మరియు</w:t>
      </w:r>
      <w:r w:rsidR="00E15933" w:rsidRPr="00B91AE8">
        <w:rPr>
          <w:spacing w:val="10"/>
          <w:cs/>
          <w:lang w:bidi="te-IN"/>
        </w:rPr>
        <w:t xml:space="preserve"> </w:t>
      </w:r>
      <w:r w:rsidR="00E15933" w:rsidRPr="00B91AE8">
        <w:rPr>
          <w:rFonts w:ascii="Gautami" w:hAnsi="Gautami" w:cs="Gautami" w:hint="cs"/>
          <w:spacing w:val="10"/>
          <w:cs/>
          <w:lang w:bidi="te-IN"/>
        </w:rPr>
        <w:t>ఆచరణల</w:t>
      </w:r>
      <w:r w:rsidR="00F866BE" w:rsidRPr="00B91AE8">
        <w:rPr>
          <w:rFonts w:ascii="Gautami" w:hAnsi="Gautami" w:cs="Gautami" w:hint="cs"/>
          <w:spacing w:val="10"/>
          <w:cs/>
          <w:lang w:bidi="te-IN"/>
        </w:rPr>
        <w:t>ను</w:t>
      </w:r>
      <w:r w:rsidR="00E15933" w:rsidRPr="00B91AE8">
        <w:rPr>
          <w:spacing w:val="10"/>
          <w:cs/>
          <w:lang w:bidi="te-IN"/>
        </w:rPr>
        <w:t xml:space="preserve"> </w:t>
      </w:r>
      <w:r w:rsidR="00E15933" w:rsidRPr="00B91AE8">
        <w:rPr>
          <w:rFonts w:ascii="Gautami" w:hAnsi="Gautami" w:cs="Gautami" w:hint="cs"/>
          <w:spacing w:val="10"/>
          <w:cs/>
          <w:lang w:bidi="te-IN"/>
        </w:rPr>
        <w:t>అద్వితీయ</w:t>
      </w:r>
      <w:r w:rsidR="00E15933" w:rsidRPr="00B91AE8">
        <w:rPr>
          <w:spacing w:val="10"/>
          <w:cs/>
          <w:lang w:bidi="te-IN"/>
        </w:rPr>
        <w:t xml:space="preserve"> </w:t>
      </w:r>
      <w:r w:rsidR="00E15933" w:rsidRPr="00B91AE8">
        <w:rPr>
          <w:rFonts w:ascii="Gautami" w:hAnsi="Gautami" w:cs="Gautami" w:hint="cs"/>
          <w:spacing w:val="10"/>
          <w:cs/>
          <w:lang w:bidi="te-IN"/>
        </w:rPr>
        <w:t>సార్వభౌముడు</w:t>
      </w:r>
      <w:r w:rsidR="00E15933" w:rsidRPr="00B91AE8">
        <w:rPr>
          <w:spacing w:val="10"/>
          <w:cs/>
          <w:lang w:bidi="te-IN"/>
        </w:rPr>
        <w:t xml:space="preserve"> </w:t>
      </w:r>
      <w:r w:rsidR="00E15933" w:rsidRPr="00B91AE8">
        <w:rPr>
          <w:rFonts w:ascii="Gautami" w:hAnsi="Gautami" w:cs="Gautami" w:hint="cs"/>
          <w:spacing w:val="10"/>
          <w:cs/>
          <w:lang w:bidi="te-IN"/>
        </w:rPr>
        <w:t>మరియు</w:t>
      </w:r>
      <w:r w:rsidR="00E15933" w:rsidRPr="00B91AE8">
        <w:rPr>
          <w:spacing w:val="10"/>
          <w:cs/>
          <w:lang w:bidi="te-IN"/>
        </w:rPr>
        <w:t xml:space="preserve"> </w:t>
      </w:r>
      <w:r w:rsidR="00E15933" w:rsidRPr="00B91AE8">
        <w:rPr>
          <w:rFonts w:ascii="Gautami" w:hAnsi="Gautami" w:cs="Gautami" w:hint="cs"/>
          <w:spacing w:val="10"/>
          <w:cs/>
          <w:lang w:bidi="te-IN"/>
        </w:rPr>
        <w:t>అత్యంత</w:t>
      </w:r>
      <w:r w:rsidR="00E15933" w:rsidRPr="00B91AE8">
        <w:rPr>
          <w:spacing w:val="10"/>
          <w:cs/>
          <w:lang w:bidi="te-IN"/>
        </w:rPr>
        <w:t xml:space="preserve"> </w:t>
      </w:r>
      <w:r w:rsidR="00E15933" w:rsidRPr="00B91AE8">
        <w:rPr>
          <w:rFonts w:ascii="Gautami" w:hAnsi="Gautami" w:cs="Gautami" w:hint="cs"/>
          <w:spacing w:val="10"/>
          <w:cs/>
          <w:lang w:bidi="te-IN"/>
        </w:rPr>
        <w:t>న్యాయాధీశుడైన</w:t>
      </w:r>
      <w:r w:rsidR="00E15933" w:rsidRPr="00B91AE8">
        <w:rPr>
          <w:spacing w:val="10"/>
          <w:cs/>
          <w:lang w:bidi="te-IN"/>
        </w:rPr>
        <w:t xml:space="preserve"> </w:t>
      </w:r>
      <w:r w:rsidR="00E15933" w:rsidRPr="00B91AE8">
        <w:rPr>
          <w:rFonts w:ascii="Gautami" w:hAnsi="Gautami" w:cs="Gautami" w:hint="cs"/>
          <w:spacing w:val="10"/>
          <w:cs/>
          <w:lang w:bidi="te-IN"/>
        </w:rPr>
        <w:t>అల్లాహ్</w:t>
      </w:r>
      <w:r w:rsidR="00E15933" w:rsidRPr="00B91AE8">
        <w:rPr>
          <w:spacing w:val="10"/>
          <w:cs/>
          <w:lang w:bidi="te-IN"/>
        </w:rPr>
        <w:t xml:space="preserve"> </w:t>
      </w:r>
      <w:r w:rsidR="00F866BE" w:rsidRPr="00B91AE8">
        <w:rPr>
          <w:rFonts w:ascii="Gautami" w:hAnsi="Gautami" w:cs="Gautami" w:hint="cs"/>
          <w:spacing w:val="10"/>
          <w:cs/>
          <w:lang w:bidi="te-IN"/>
        </w:rPr>
        <w:t>అంతిమ</w:t>
      </w:r>
      <w:r w:rsidR="00F866BE" w:rsidRPr="00B91AE8">
        <w:rPr>
          <w:spacing w:val="10"/>
          <w:cs/>
          <w:lang w:bidi="te-IN"/>
        </w:rPr>
        <w:t xml:space="preserve"> </w:t>
      </w:r>
      <w:r w:rsidR="00F866BE" w:rsidRPr="00B91AE8">
        <w:rPr>
          <w:rFonts w:ascii="Gautami" w:hAnsi="Gautami" w:cs="Gautami" w:hint="cs"/>
          <w:spacing w:val="10"/>
          <w:cs/>
          <w:lang w:bidi="te-IN"/>
        </w:rPr>
        <w:t>తీర్పుదినాన</w:t>
      </w:r>
      <w:r w:rsidR="00F866BE" w:rsidRPr="00B91AE8">
        <w:rPr>
          <w:spacing w:val="10"/>
          <w:cs/>
          <w:lang w:bidi="te-IN"/>
        </w:rPr>
        <w:t xml:space="preserve"> </w:t>
      </w:r>
      <w:r w:rsidR="00F866BE" w:rsidRPr="00B91AE8">
        <w:rPr>
          <w:rFonts w:ascii="Gautami" w:hAnsi="Gautami" w:cs="Gautami" w:hint="cs"/>
          <w:spacing w:val="10"/>
          <w:cs/>
          <w:lang w:bidi="te-IN"/>
        </w:rPr>
        <w:t>విచారిస్తా</w:t>
      </w:r>
      <w:r w:rsidR="00E15933" w:rsidRPr="00B91AE8">
        <w:rPr>
          <w:rFonts w:ascii="Gautami" w:hAnsi="Gautami" w:cs="Gautami" w:hint="cs"/>
          <w:spacing w:val="10"/>
          <w:cs/>
          <w:lang w:bidi="te-IN"/>
        </w:rPr>
        <w:t>డని</w:t>
      </w:r>
      <w:r w:rsidR="00E15933" w:rsidRPr="00B91AE8">
        <w:rPr>
          <w:spacing w:val="10"/>
          <w:cs/>
          <w:lang w:bidi="te-IN"/>
        </w:rPr>
        <w:t xml:space="preserve"> </w:t>
      </w:r>
      <w:r w:rsidR="00E15933" w:rsidRPr="00B91AE8">
        <w:rPr>
          <w:rFonts w:ascii="Gautami" w:hAnsi="Gautami" w:cs="Gautami" w:hint="cs"/>
          <w:spacing w:val="10"/>
          <w:cs/>
          <w:lang w:bidi="te-IN"/>
        </w:rPr>
        <w:t>ముస్లింలు</w:t>
      </w:r>
      <w:r w:rsidR="00E15933" w:rsidRPr="00B91AE8">
        <w:rPr>
          <w:spacing w:val="10"/>
          <w:cs/>
          <w:lang w:bidi="te-IN"/>
        </w:rPr>
        <w:t xml:space="preserve"> </w:t>
      </w:r>
      <w:r w:rsidR="00E15933" w:rsidRPr="00B91AE8">
        <w:rPr>
          <w:rFonts w:ascii="Gautami" w:hAnsi="Gautami" w:cs="Gautami" w:hint="cs"/>
          <w:spacing w:val="10"/>
          <w:cs/>
          <w:lang w:bidi="te-IN"/>
        </w:rPr>
        <w:t>నమ్ముతారు</w:t>
      </w:r>
      <w:r w:rsidR="00E15933" w:rsidRPr="00B91AE8">
        <w:rPr>
          <w:spacing w:val="10"/>
          <w:cs/>
          <w:lang w:bidi="te-IN"/>
        </w:rPr>
        <w:t xml:space="preserve">. </w:t>
      </w:r>
      <w:r w:rsidR="00E15933" w:rsidRPr="00B91AE8">
        <w:rPr>
          <w:rFonts w:ascii="Gautami" w:hAnsi="Gautami" w:cs="Gautami" w:hint="cs"/>
          <w:spacing w:val="10"/>
          <w:cs/>
          <w:lang w:bidi="te-IN"/>
        </w:rPr>
        <w:t>మానవులను</w:t>
      </w:r>
      <w:r w:rsidR="00E15933" w:rsidRPr="00B91AE8">
        <w:rPr>
          <w:spacing w:val="10"/>
          <w:cs/>
          <w:lang w:bidi="te-IN"/>
        </w:rPr>
        <w:t xml:space="preserve"> </w:t>
      </w:r>
      <w:r w:rsidR="00E15933" w:rsidRPr="00B91AE8">
        <w:rPr>
          <w:rFonts w:ascii="Gautami" w:hAnsi="Gautami" w:cs="Gautami" w:hint="cs"/>
          <w:spacing w:val="10"/>
          <w:cs/>
          <w:lang w:bidi="te-IN"/>
        </w:rPr>
        <w:t>విచారించడంలో</w:t>
      </w:r>
      <w:r w:rsidR="00E15933" w:rsidRPr="00B91AE8">
        <w:rPr>
          <w:spacing w:val="10"/>
          <w:cs/>
          <w:lang w:bidi="te-IN"/>
        </w:rPr>
        <w:t xml:space="preserve"> </w:t>
      </w:r>
      <w:r w:rsidR="00E15933" w:rsidRPr="00B91AE8">
        <w:rPr>
          <w:rFonts w:ascii="Gautami" w:hAnsi="Gautami" w:cs="Gautami" w:hint="cs"/>
          <w:spacing w:val="10"/>
          <w:cs/>
          <w:lang w:bidi="te-IN"/>
        </w:rPr>
        <w:t>మహోన్నతుడైన</w:t>
      </w:r>
      <w:r w:rsidR="00E15933" w:rsidRPr="00B91AE8">
        <w:rPr>
          <w:spacing w:val="10"/>
          <w:cs/>
          <w:lang w:bidi="te-IN"/>
        </w:rPr>
        <w:t xml:space="preserve"> </w:t>
      </w:r>
      <w:r w:rsidR="00E15933" w:rsidRPr="00B91AE8">
        <w:rPr>
          <w:rFonts w:ascii="Gautami" w:hAnsi="Gautami" w:cs="Gautami" w:hint="cs"/>
          <w:spacing w:val="10"/>
          <w:cs/>
          <w:lang w:bidi="te-IN"/>
        </w:rPr>
        <w:t>అల్లాహ్</w:t>
      </w:r>
      <w:r w:rsidR="00E15933" w:rsidRPr="00B91AE8">
        <w:rPr>
          <w:spacing w:val="10"/>
          <w:cs/>
          <w:lang w:bidi="te-IN"/>
        </w:rPr>
        <w:t xml:space="preserve"> </w:t>
      </w:r>
      <w:r w:rsidR="00E15933" w:rsidRPr="00B91AE8">
        <w:rPr>
          <w:rFonts w:ascii="Gautami" w:hAnsi="Gautami" w:cs="Gautami" w:hint="cs"/>
          <w:spacing w:val="10"/>
          <w:cs/>
          <w:lang w:bidi="te-IN"/>
        </w:rPr>
        <w:t>అత్యంత</w:t>
      </w:r>
      <w:r w:rsidR="00E15933" w:rsidRPr="00B91AE8">
        <w:rPr>
          <w:spacing w:val="10"/>
          <w:cs/>
          <w:lang w:bidi="te-IN"/>
        </w:rPr>
        <w:t xml:space="preserve"> </w:t>
      </w:r>
      <w:r w:rsidR="00E15933" w:rsidRPr="00B91AE8">
        <w:rPr>
          <w:rFonts w:ascii="Gautami" w:hAnsi="Gautami" w:cs="Gautami" w:hint="cs"/>
          <w:spacing w:val="10"/>
          <w:cs/>
          <w:lang w:bidi="te-IN"/>
        </w:rPr>
        <w:t>న్యాయంగా</w:t>
      </w:r>
      <w:r w:rsidR="00E15933" w:rsidRPr="00B91AE8">
        <w:rPr>
          <w:spacing w:val="10"/>
          <w:cs/>
          <w:lang w:bidi="te-IN"/>
        </w:rPr>
        <w:t xml:space="preserve"> </w:t>
      </w:r>
      <w:r w:rsidR="00E15933" w:rsidRPr="00B91AE8">
        <w:rPr>
          <w:rFonts w:ascii="Gautami" w:hAnsi="Gautami" w:cs="Gautami" w:hint="cs"/>
          <w:spacing w:val="10"/>
          <w:cs/>
          <w:lang w:bidi="te-IN"/>
        </w:rPr>
        <w:t>వ్యవహరిస్తాడు</w:t>
      </w:r>
      <w:r w:rsidR="00E15933" w:rsidRPr="00B91AE8">
        <w:rPr>
          <w:spacing w:val="10"/>
          <w:cs/>
          <w:lang w:bidi="te-IN"/>
        </w:rPr>
        <w:t xml:space="preserve">. </w:t>
      </w:r>
      <w:r w:rsidR="00E15933" w:rsidRPr="00B91AE8">
        <w:rPr>
          <w:rFonts w:ascii="Gautami" w:hAnsi="Gautami" w:cs="Gautami" w:hint="cs"/>
          <w:spacing w:val="10"/>
          <w:cs/>
          <w:lang w:bidi="te-IN"/>
        </w:rPr>
        <w:t>పశ్చాత్తాపపడని</w:t>
      </w:r>
      <w:r w:rsidR="00E15933" w:rsidRPr="00B91AE8">
        <w:rPr>
          <w:spacing w:val="10"/>
          <w:cs/>
          <w:lang w:bidi="te-IN"/>
        </w:rPr>
        <w:t xml:space="preserve"> </w:t>
      </w:r>
      <w:r w:rsidR="00F866BE" w:rsidRPr="00B91AE8">
        <w:rPr>
          <w:rFonts w:ascii="Gautami" w:hAnsi="Gautami" w:cs="Gautami" w:hint="cs"/>
          <w:spacing w:val="10"/>
          <w:cs/>
          <w:lang w:bidi="te-IN"/>
        </w:rPr>
        <w:t>అసలు</w:t>
      </w:r>
      <w:r w:rsidR="00F866BE" w:rsidRPr="00B91AE8">
        <w:rPr>
          <w:spacing w:val="10"/>
          <w:cs/>
          <w:lang w:bidi="te-IN"/>
        </w:rPr>
        <w:t xml:space="preserve"> </w:t>
      </w:r>
      <w:r w:rsidR="00E15933" w:rsidRPr="00B91AE8">
        <w:rPr>
          <w:rFonts w:ascii="Gautami" w:hAnsi="Gautami" w:cs="Gautami" w:hint="cs"/>
          <w:spacing w:val="10"/>
          <w:cs/>
          <w:lang w:bidi="te-IN"/>
        </w:rPr>
        <w:t>నేరస్థులు</w:t>
      </w:r>
      <w:r w:rsidR="00E15933" w:rsidRPr="00B91AE8">
        <w:rPr>
          <w:spacing w:val="10"/>
          <w:cs/>
          <w:lang w:bidi="te-IN"/>
        </w:rPr>
        <w:t xml:space="preserve">, </w:t>
      </w:r>
      <w:r w:rsidR="00E15933" w:rsidRPr="00B91AE8">
        <w:rPr>
          <w:rFonts w:ascii="Gautami" w:hAnsi="Gautami" w:cs="Gautami" w:hint="cs"/>
          <w:spacing w:val="10"/>
          <w:cs/>
          <w:lang w:bidi="te-IN"/>
        </w:rPr>
        <w:t>తిరుగుబాటుదారులు</w:t>
      </w:r>
      <w:r w:rsidR="00E15933" w:rsidRPr="00B91AE8">
        <w:rPr>
          <w:spacing w:val="10"/>
          <w:cs/>
          <w:lang w:bidi="te-IN"/>
        </w:rPr>
        <w:t xml:space="preserve">, </w:t>
      </w:r>
      <w:r w:rsidR="00E15933" w:rsidRPr="00B91AE8">
        <w:rPr>
          <w:rFonts w:ascii="Gautami" w:hAnsi="Gautami" w:cs="Gautami" w:hint="cs"/>
          <w:spacing w:val="10"/>
          <w:cs/>
          <w:lang w:bidi="te-IN"/>
        </w:rPr>
        <w:t>అవిధేయులు</w:t>
      </w:r>
      <w:r w:rsidR="00E15933" w:rsidRPr="00B91AE8">
        <w:rPr>
          <w:spacing w:val="10"/>
          <w:cs/>
          <w:lang w:bidi="te-IN"/>
        </w:rPr>
        <w:t xml:space="preserve"> </w:t>
      </w:r>
      <w:r w:rsidR="00E15933" w:rsidRPr="00B91AE8">
        <w:rPr>
          <w:rFonts w:ascii="Gautami" w:hAnsi="Gautami" w:cs="Gautami" w:hint="cs"/>
          <w:spacing w:val="10"/>
          <w:cs/>
          <w:lang w:bidi="te-IN"/>
        </w:rPr>
        <w:t>మరియు</w:t>
      </w:r>
      <w:r w:rsidR="00E15933" w:rsidRPr="00B91AE8">
        <w:rPr>
          <w:spacing w:val="10"/>
          <w:cs/>
          <w:lang w:bidi="te-IN"/>
        </w:rPr>
        <w:t xml:space="preserve"> </w:t>
      </w:r>
      <w:r w:rsidR="00E15933" w:rsidRPr="00B91AE8">
        <w:rPr>
          <w:rFonts w:ascii="Gautami" w:hAnsi="Gautami" w:cs="Gautami" w:hint="cs"/>
          <w:spacing w:val="10"/>
          <w:cs/>
          <w:lang w:bidi="te-IN"/>
        </w:rPr>
        <w:t>దోషులను</w:t>
      </w:r>
      <w:r w:rsidR="00E15933" w:rsidRPr="00B91AE8">
        <w:rPr>
          <w:spacing w:val="10"/>
          <w:cs/>
          <w:lang w:bidi="te-IN"/>
        </w:rPr>
        <w:t xml:space="preserve"> </w:t>
      </w:r>
      <w:r w:rsidR="00E15933" w:rsidRPr="00B91AE8">
        <w:rPr>
          <w:rFonts w:ascii="Gautami" w:hAnsi="Gautami" w:cs="Gautami" w:hint="cs"/>
          <w:spacing w:val="10"/>
          <w:cs/>
          <w:lang w:bidi="te-IN"/>
        </w:rPr>
        <w:t>మాత్రమే</w:t>
      </w:r>
      <w:r w:rsidR="00E15933" w:rsidRPr="00B91AE8">
        <w:rPr>
          <w:spacing w:val="10"/>
          <w:cs/>
          <w:lang w:bidi="te-IN"/>
        </w:rPr>
        <w:t xml:space="preserve"> </w:t>
      </w:r>
      <w:r w:rsidR="00E15933" w:rsidRPr="00B91AE8">
        <w:rPr>
          <w:rFonts w:ascii="Gautami" w:hAnsi="Gautami" w:cs="Gautami" w:hint="cs"/>
          <w:spacing w:val="10"/>
          <w:cs/>
          <w:lang w:bidi="te-IN"/>
        </w:rPr>
        <w:t>శిక్షిస్తాడు</w:t>
      </w:r>
      <w:r w:rsidR="00E15933" w:rsidRPr="00B91AE8">
        <w:rPr>
          <w:spacing w:val="10"/>
          <w:cs/>
          <w:lang w:bidi="te-IN"/>
        </w:rPr>
        <w:t xml:space="preserve">. </w:t>
      </w:r>
      <w:r w:rsidR="009C1E7E" w:rsidRPr="00B91AE8">
        <w:rPr>
          <w:rFonts w:ascii="Gautami" w:hAnsi="Gautami" w:cs="Gautami" w:hint="cs"/>
          <w:spacing w:val="10"/>
          <w:cs/>
          <w:lang w:bidi="te-IN"/>
        </w:rPr>
        <w:t>తన</w:t>
      </w:r>
      <w:r w:rsidR="009C1E7E" w:rsidRPr="00B91AE8">
        <w:rPr>
          <w:spacing w:val="10"/>
          <w:cs/>
          <w:lang w:bidi="te-IN"/>
        </w:rPr>
        <w:t xml:space="preserve"> </w:t>
      </w:r>
      <w:r w:rsidR="009C1E7E" w:rsidRPr="00B91AE8">
        <w:rPr>
          <w:rFonts w:ascii="Gautami" w:hAnsi="Gautami" w:cs="Gautami" w:hint="cs"/>
          <w:spacing w:val="10"/>
          <w:cs/>
          <w:lang w:bidi="te-IN"/>
        </w:rPr>
        <w:t>కారుణ్యానికి</w:t>
      </w:r>
      <w:r w:rsidR="009C1E7E" w:rsidRPr="00B91AE8">
        <w:rPr>
          <w:spacing w:val="10"/>
          <w:cs/>
          <w:lang w:bidi="te-IN"/>
        </w:rPr>
        <w:t xml:space="preserve"> </w:t>
      </w:r>
      <w:r w:rsidR="00B91AE8">
        <w:rPr>
          <w:rFonts w:cs="Gautami" w:hint="cs"/>
          <w:spacing w:val="10"/>
          <w:cs/>
          <w:lang w:bidi="te-IN"/>
        </w:rPr>
        <w:t>యోగ్యు</w:t>
      </w:r>
      <w:r w:rsidR="009C1E7E" w:rsidRPr="00B91AE8">
        <w:rPr>
          <w:rFonts w:ascii="Gautami" w:hAnsi="Gautami" w:cs="Gautami" w:hint="cs"/>
          <w:spacing w:val="10"/>
          <w:cs/>
          <w:lang w:bidi="te-IN"/>
        </w:rPr>
        <w:t>లైన</w:t>
      </w:r>
      <w:r w:rsidR="009C1E7E" w:rsidRPr="00B91AE8">
        <w:rPr>
          <w:spacing w:val="10"/>
          <w:cs/>
          <w:lang w:bidi="te-IN"/>
        </w:rPr>
        <w:t xml:space="preserve"> </w:t>
      </w:r>
      <w:r w:rsidR="009C1E7E" w:rsidRPr="00B91AE8">
        <w:rPr>
          <w:rFonts w:ascii="Gautami" w:hAnsi="Gautami" w:cs="Gautami" w:hint="cs"/>
          <w:spacing w:val="10"/>
          <w:cs/>
          <w:lang w:bidi="te-IN"/>
        </w:rPr>
        <w:t>వారిని</w:t>
      </w:r>
      <w:r w:rsidR="009C1E7E" w:rsidRPr="00B91AE8">
        <w:rPr>
          <w:spacing w:val="10"/>
          <w:cs/>
          <w:lang w:bidi="te-IN"/>
        </w:rPr>
        <w:t xml:space="preserve"> </w:t>
      </w:r>
      <w:r w:rsidR="009C1E7E" w:rsidRPr="00B91AE8">
        <w:rPr>
          <w:rFonts w:ascii="Gautami" w:hAnsi="Gautami" w:cs="Gautami" w:hint="cs"/>
          <w:spacing w:val="10"/>
          <w:cs/>
          <w:lang w:bidi="te-IN"/>
        </w:rPr>
        <w:t>దివ్యమైన</w:t>
      </w:r>
      <w:r w:rsidR="009C1E7E" w:rsidRPr="00B91AE8">
        <w:rPr>
          <w:spacing w:val="10"/>
          <w:cs/>
          <w:lang w:bidi="te-IN"/>
        </w:rPr>
        <w:t xml:space="preserve"> </w:t>
      </w:r>
      <w:r w:rsidR="009C1E7E" w:rsidRPr="00B91AE8">
        <w:rPr>
          <w:rFonts w:ascii="Gautami" w:hAnsi="Gautami" w:cs="Gautami" w:hint="cs"/>
          <w:spacing w:val="10"/>
          <w:cs/>
          <w:lang w:bidi="te-IN"/>
        </w:rPr>
        <w:t>వివేక</w:t>
      </w:r>
      <w:r w:rsidR="00B91AE8">
        <w:rPr>
          <w:rFonts w:ascii="Gautami" w:hAnsi="Gautami" w:cs="Gautami" w:hint="cs"/>
          <w:spacing w:val="10"/>
          <w:cs/>
          <w:lang w:bidi="te-IN"/>
        </w:rPr>
        <w:t>ంతో</w:t>
      </w:r>
      <w:r w:rsidR="009C1E7E" w:rsidRPr="00B91AE8">
        <w:rPr>
          <w:spacing w:val="10"/>
          <w:cs/>
          <w:lang w:bidi="te-IN"/>
        </w:rPr>
        <w:t xml:space="preserve"> </w:t>
      </w:r>
      <w:r w:rsidR="009C1E7E" w:rsidRPr="00B91AE8">
        <w:rPr>
          <w:rFonts w:ascii="Gautami" w:hAnsi="Gautami" w:cs="Gautami" w:hint="cs"/>
          <w:spacing w:val="10"/>
          <w:cs/>
          <w:lang w:bidi="te-IN"/>
        </w:rPr>
        <w:t>గ్రహించి</w:t>
      </w:r>
      <w:r w:rsidR="009C1E7E" w:rsidRPr="00B91AE8">
        <w:rPr>
          <w:spacing w:val="10"/>
          <w:cs/>
          <w:lang w:bidi="te-IN"/>
        </w:rPr>
        <w:t xml:space="preserve">, </w:t>
      </w:r>
      <w:r w:rsidR="009C1E7E" w:rsidRPr="00B91AE8">
        <w:rPr>
          <w:rFonts w:ascii="Gautami" w:hAnsi="Gautami" w:cs="Gautami" w:hint="cs"/>
          <w:spacing w:val="10"/>
          <w:cs/>
          <w:lang w:bidi="te-IN"/>
        </w:rPr>
        <w:t>వారిపై</w:t>
      </w:r>
      <w:r w:rsidR="009C1E7E" w:rsidRPr="00B91AE8">
        <w:rPr>
          <w:spacing w:val="10"/>
          <w:cs/>
          <w:lang w:bidi="te-IN"/>
        </w:rPr>
        <w:t xml:space="preserve"> </w:t>
      </w:r>
      <w:r w:rsidR="009C1E7E" w:rsidRPr="00B91AE8">
        <w:rPr>
          <w:rFonts w:ascii="Gautami" w:hAnsi="Gautami" w:cs="Gautami" w:hint="cs"/>
          <w:spacing w:val="10"/>
          <w:cs/>
          <w:lang w:bidi="te-IN"/>
        </w:rPr>
        <w:t>దయ</w:t>
      </w:r>
      <w:r w:rsidR="009C1E7E" w:rsidRPr="00B91AE8">
        <w:rPr>
          <w:spacing w:val="10"/>
          <w:cs/>
          <w:lang w:bidi="te-IN"/>
        </w:rPr>
        <w:t xml:space="preserve"> </w:t>
      </w:r>
      <w:r w:rsidR="009C1E7E" w:rsidRPr="00B91AE8">
        <w:rPr>
          <w:rFonts w:ascii="Gautami" w:hAnsi="Gautami" w:cs="Gautami" w:hint="cs"/>
          <w:spacing w:val="10"/>
          <w:cs/>
          <w:lang w:bidi="te-IN"/>
        </w:rPr>
        <w:t>చూపుతాడు</w:t>
      </w:r>
      <w:r w:rsidR="009C1E7E" w:rsidRPr="00B91AE8">
        <w:rPr>
          <w:spacing w:val="10"/>
          <w:cs/>
          <w:lang w:bidi="te-IN"/>
        </w:rPr>
        <w:t xml:space="preserve">. </w:t>
      </w:r>
      <w:r w:rsidR="00F866BE" w:rsidRPr="00B91AE8">
        <w:rPr>
          <w:rFonts w:ascii="Gautami" w:hAnsi="Gautami" w:cs="Gautami" w:hint="cs"/>
          <w:spacing w:val="10"/>
          <w:cs/>
          <w:lang w:bidi="te-IN"/>
        </w:rPr>
        <w:t>తమ</w:t>
      </w:r>
      <w:r w:rsidR="00F866BE" w:rsidRPr="00B91AE8">
        <w:rPr>
          <w:spacing w:val="10"/>
          <w:cs/>
          <w:lang w:bidi="te-IN"/>
        </w:rPr>
        <w:t xml:space="preserve"> </w:t>
      </w:r>
      <w:r w:rsidR="00F866BE" w:rsidRPr="00B91AE8">
        <w:rPr>
          <w:rFonts w:ascii="Gautami" w:hAnsi="Gautami" w:cs="Gautami" w:hint="cs"/>
          <w:spacing w:val="10"/>
          <w:cs/>
          <w:lang w:bidi="te-IN"/>
        </w:rPr>
        <w:t>స్తోమతకు</w:t>
      </w:r>
      <w:r w:rsidR="00F866BE" w:rsidRPr="00B91AE8">
        <w:rPr>
          <w:spacing w:val="10"/>
          <w:cs/>
          <w:lang w:bidi="te-IN"/>
        </w:rPr>
        <w:t xml:space="preserve"> </w:t>
      </w:r>
      <w:r w:rsidR="00F866BE" w:rsidRPr="00B91AE8">
        <w:rPr>
          <w:rFonts w:ascii="Gautami" w:hAnsi="Gautami" w:cs="Gautami" w:hint="cs"/>
          <w:spacing w:val="10"/>
          <w:cs/>
          <w:lang w:bidi="te-IN"/>
        </w:rPr>
        <w:t>మించిన</w:t>
      </w:r>
      <w:r w:rsidR="00F866BE" w:rsidRPr="00B91AE8">
        <w:rPr>
          <w:spacing w:val="10"/>
          <w:cs/>
          <w:lang w:bidi="te-IN"/>
        </w:rPr>
        <w:t xml:space="preserve"> </w:t>
      </w:r>
      <w:r w:rsidR="00F866BE" w:rsidRPr="00B91AE8">
        <w:rPr>
          <w:rFonts w:ascii="Gautami" w:hAnsi="Gautami" w:cs="Gautami" w:hint="cs"/>
          <w:spacing w:val="10"/>
          <w:cs/>
          <w:lang w:bidi="te-IN"/>
        </w:rPr>
        <w:t>భారం</w:t>
      </w:r>
      <w:r w:rsidR="00F866BE" w:rsidRPr="00B91AE8">
        <w:rPr>
          <w:spacing w:val="10"/>
          <w:cs/>
          <w:lang w:bidi="te-IN"/>
        </w:rPr>
        <w:t xml:space="preserve"> </w:t>
      </w:r>
      <w:r w:rsidR="00F866BE" w:rsidRPr="00B91AE8">
        <w:rPr>
          <w:rFonts w:ascii="Gautami" w:hAnsi="Gautami" w:cs="Gautami" w:hint="cs"/>
          <w:spacing w:val="10"/>
          <w:cs/>
          <w:lang w:bidi="te-IN"/>
        </w:rPr>
        <w:t>గురించి</w:t>
      </w:r>
      <w:r w:rsidR="009C1E7E" w:rsidRPr="00B91AE8">
        <w:rPr>
          <w:spacing w:val="10"/>
          <w:cs/>
          <w:lang w:bidi="te-IN"/>
        </w:rPr>
        <w:t xml:space="preserve"> </w:t>
      </w:r>
      <w:r w:rsidR="00F866BE" w:rsidRPr="00B91AE8">
        <w:rPr>
          <w:rFonts w:ascii="Gautami" w:hAnsi="Gautami" w:cs="Gautami" w:hint="cs"/>
          <w:spacing w:val="10"/>
          <w:cs/>
          <w:lang w:bidi="te-IN"/>
        </w:rPr>
        <w:t>ప్రజలు</w:t>
      </w:r>
      <w:r w:rsidR="009C1E7E" w:rsidRPr="00B91AE8">
        <w:rPr>
          <w:spacing w:val="10"/>
          <w:cs/>
          <w:lang w:bidi="te-IN"/>
        </w:rPr>
        <w:t xml:space="preserve"> </w:t>
      </w:r>
      <w:r w:rsidR="009C1E7E" w:rsidRPr="00B91AE8">
        <w:rPr>
          <w:rFonts w:ascii="Gautami" w:hAnsi="Gautami" w:cs="Gautami" w:hint="cs"/>
          <w:spacing w:val="10"/>
          <w:cs/>
          <w:lang w:bidi="te-IN"/>
        </w:rPr>
        <w:t>విచారించబడరు</w:t>
      </w:r>
      <w:r w:rsidR="009C1E7E" w:rsidRPr="00B91AE8">
        <w:rPr>
          <w:spacing w:val="10"/>
          <w:cs/>
          <w:lang w:bidi="te-IN"/>
        </w:rPr>
        <w:t xml:space="preserve"> </w:t>
      </w:r>
      <w:r w:rsidR="009C1E7E" w:rsidRPr="00B91AE8">
        <w:rPr>
          <w:rFonts w:ascii="Gautami" w:hAnsi="Gautami" w:cs="Gautami" w:hint="cs"/>
          <w:spacing w:val="10"/>
          <w:cs/>
          <w:lang w:bidi="te-IN"/>
        </w:rPr>
        <w:t>మరియు</w:t>
      </w:r>
      <w:r w:rsidR="009C1E7E" w:rsidRPr="00B91AE8">
        <w:rPr>
          <w:spacing w:val="10"/>
          <w:cs/>
          <w:lang w:bidi="te-IN"/>
        </w:rPr>
        <w:t xml:space="preserve"> </w:t>
      </w:r>
      <w:r w:rsidR="009C1E7E" w:rsidRPr="00B91AE8">
        <w:rPr>
          <w:rFonts w:ascii="Gautami" w:hAnsi="Gautami" w:cs="Gautami" w:hint="cs"/>
          <w:spacing w:val="10"/>
          <w:cs/>
          <w:lang w:bidi="te-IN"/>
        </w:rPr>
        <w:t>నిజంగా</w:t>
      </w:r>
      <w:r w:rsidR="009C1E7E" w:rsidRPr="00B91AE8">
        <w:rPr>
          <w:spacing w:val="10"/>
          <w:cs/>
          <w:lang w:bidi="te-IN"/>
        </w:rPr>
        <w:t xml:space="preserve"> </w:t>
      </w:r>
      <w:r w:rsidR="009C1E7E" w:rsidRPr="00B91AE8">
        <w:rPr>
          <w:rFonts w:ascii="Gautami" w:hAnsi="Gautami" w:cs="Gautami" w:hint="cs"/>
          <w:spacing w:val="10"/>
          <w:cs/>
          <w:lang w:bidi="te-IN"/>
        </w:rPr>
        <w:t>చేయని</w:t>
      </w:r>
      <w:r w:rsidR="009C1E7E" w:rsidRPr="00B91AE8">
        <w:rPr>
          <w:spacing w:val="10"/>
          <w:cs/>
          <w:lang w:bidi="te-IN"/>
        </w:rPr>
        <w:t xml:space="preserve"> </w:t>
      </w:r>
      <w:r w:rsidR="009C1E7E" w:rsidRPr="00B91AE8">
        <w:rPr>
          <w:rFonts w:ascii="Gautami" w:hAnsi="Gautami" w:cs="Gautami" w:hint="cs"/>
          <w:spacing w:val="10"/>
          <w:cs/>
          <w:lang w:bidi="te-IN"/>
        </w:rPr>
        <w:t>పనులకు</w:t>
      </w:r>
      <w:r w:rsidR="009C1E7E" w:rsidRPr="00B91AE8">
        <w:rPr>
          <w:spacing w:val="10"/>
          <w:cs/>
          <w:lang w:bidi="te-IN"/>
        </w:rPr>
        <w:t xml:space="preserve"> </w:t>
      </w:r>
      <w:r w:rsidR="009C1E7E" w:rsidRPr="00B91AE8">
        <w:rPr>
          <w:rFonts w:ascii="Gautami" w:hAnsi="Gautami" w:cs="Gautami" w:hint="cs"/>
          <w:spacing w:val="10"/>
          <w:cs/>
          <w:lang w:bidi="te-IN"/>
        </w:rPr>
        <w:t>వారు</w:t>
      </w:r>
      <w:r w:rsidR="009C1E7E" w:rsidRPr="00B91AE8">
        <w:rPr>
          <w:spacing w:val="10"/>
          <w:cs/>
          <w:lang w:bidi="te-IN"/>
        </w:rPr>
        <w:t xml:space="preserve"> </w:t>
      </w:r>
      <w:r w:rsidR="009C1E7E" w:rsidRPr="00B91AE8">
        <w:rPr>
          <w:rFonts w:ascii="Gautami" w:hAnsi="Gautami" w:cs="Gautami" w:hint="cs"/>
          <w:spacing w:val="10"/>
          <w:cs/>
          <w:lang w:bidi="te-IN"/>
        </w:rPr>
        <w:t>శిక్షించబడరు</w:t>
      </w:r>
      <w:r w:rsidR="009C1E7E" w:rsidRPr="00B91AE8">
        <w:rPr>
          <w:spacing w:val="10"/>
          <w:cs/>
          <w:lang w:bidi="te-IN"/>
        </w:rPr>
        <w:t xml:space="preserve">. </w:t>
      </w:r>
      <w:r w:rsidR="009C1E7E" w:rsidRPr="00B91AE8">
        <w:rPr>
          <w:rFonts w:ascii="Gautami" w:hAnsi="Gautami" w:cs="Gautami" w:hint="cs"/>
          <w:spacing w:val="10"/>
          <w:cs/>
          <w:lang w:bidi="te-IN"/>
        </w:rPr>
        <w:t>ఒక్కమాటలో</w:t>
      </w:r>
      <w:r w:rsidR="009C1E7E" w:rsidRPr="00B91AE8">
        <w:rPr>
          <w:spacing w:val="10"/>
          <w:cs/>
          <w:lang w:bidi="te-IN"/>
        </w:rPr>
        <w:t xml:space="preserve"> </w:t>
      </w:r>
      <w:r w:rsidR="009C1E7E" w:rsidRPr="00B91AE8">
        <w:rPr>
          <w:rFonts w:ascii="Gautami" w:hAnsi="Gautami" w:cs="Gautami" w:hint="cs"/>
          <w:spacing w:val="10"/>
          <w:cs/>
          <w:lang w:bidi="te-IN"/>
        </w:rPr>
        <w:t>చెప్పాలంటే</w:t>
      </w:r>
      <w:r w:rsidR="009C1E7E" w:rsidRPr="00B91AE8">
        <w:rPr>
          <w:spacing w:val="10"/>
          <w:cs/>
          <w:lang w:bidi="te-IN"/>
        </w:rPr>
        <w:t xml:space="preserve"> </w:t>
      </w:r>
      <w:r w:rsidR="009C1E7E" w:rsidRPr="00B91AE8">
        <w:rPr>
          <w:rFonts w:ascii="Gautami" w:hAnsi="Gautami" w:cs="Gautami" w:hint="cs"/>
          <w:spacing w:val="10"/>
          <w:cs/>
          <w:lang w:bidi="te-IN"/>
        </w:rPr>
        <w:t>ఈ</w:t>
      </w:r>
      <w:r w:rsidR="009C1E7E" w:rsidRPr="00B91AE8">
        <w:rPr>
          <w:spacing w:val="10"/>
          <w:cs/>
          <w:lang w:bidi="te-IN"/>
        </w:rPr>
        <w:t xml:space="preserve"> </w:t>
      </w:r>
      <w:r w:rsidR="009C1E7E" w:rsidRPr="00B91AE8">
        <w:rPr>
          <w:rFonts w:ascii="Gautami" w:hAnsi="Gautami" w:cs="Gautami" w:hint="cs"/>
          <w:spacing w:val="10"/>
          <w:cs/>
          <w:lang w:bidi="te-IN"/>
        </w:rPr>
        <w:t>ప్రాపంచిక</w:t>
      </w:r>
      <w:r w:rsidR="009C1E7E" w:rsidRPr="00B91AE8">
        <w:rPr>
          <w:spacing w:val="10"/>
          <w:cs/>
          <w:lang w:bidi="te-IN"/>
        </w:rPr>
        <w:t xml:space="preserve"> </w:t>
      </w:r>
      <w:r w:rsidR="009C1E7E" w:rsidRPr="00B91AE8">
        <w:rPr>
          <w:rFonts w:ascii="Gautami" w:hAnsi="Gautami" w:cs="Gautami" w:hint="cs"/>
          <w:spacing w:val="10"/>
          <w:cs/>
          <w:lang w:bidi="te-IN"/>
        </w:rPr>
        <w:t>జీవితం</w:t>
      </w:r>
      <w:r w:rsidR="009C1E7E" w:rsidRPr="00B91AE8">
        <w:rPr>
          <w:spacing w:val="10"/>
          <w:cs/>
          <w:lang w:bidi="te-IN"/>
        </w:rPr>
        <w:t xml:space="preserve"> </w:t>
      </w:r>
      <w:r w:rsidR="009C1E7E" w:rsidRPr="00B91AE8">
        <w:rPr>
          <w:rFonts w:ascii="Gautami" w:hAnsi="Gautami" w:cs="Gautami" w:hint="cs"/>
          <w:spacing w:val="10"/>
          <w:cs/>
          <w:lang w:bidi="te-IN"/>
        </w:rPr>
        <w:t>సర్వలోక</w:t>
      </w:r>
      <w:r w:rsidR="009C1E7E" w:rsidRPr="00B91AE8">
        <w:rPr>
          <w:spacing w:val="10"/>
          <w:cs/>
          <w:lang w:bidi="te-IN"/>
        </w:rPr>
        <w:t xml:space="preserve"> </w:t>
      </w:r>
      <w:r w:rsidR="009C1E7E" w:rsidRPr="00B91AE8">
        <w:rPr>
          <w:rFonts w:ascii="Gautami" w:hAnsi="Gautami" w:cs="Gautami" w:hint="cs"/>
          <w:spacing w:val="10"/>
          <w:cs/>
          <w:lang w:bidi="te-IN"/>
        </w:rPr>
        <w:t>సృష్టికర్త</w:t>
      </w:r>
      <w:r w:rsidR="009C1E7E" w:rsidRPr="00B91AE8">
        <w:rPr>
          <w:spacing w:val="10"/>
          <w:cs/>
          <w:lang w:bidi="te-IN"/>
        </w:rPr>
        <w:t xml:space="preserve">, </w:t>
      </w:r>
      <w:r w:rsidR="009C1E7E" w:rsidRPr="00B91AE8">
        <w:rPr>
          <w:rFonts w:ascii="Gautami" w:hAnsi="Gautami" w:cs="Gautami" w:hint="cs"/>
          <w:spacing w:val="10"/>
          <w:cs/>
          <w:lang w:bidi="te-IN"/>
        </w:rPr>
        <w:t>మహోన్నతుడు</w:t>
      </w:r>
      <w:r w:rsidR="009C1E7E" w:rsidRPr="00B91AE8">
        <w:rPr>
          <w:spacing w:val="10"/>
          <w:cs/>
          <w:lang w:bidi="te-IN"/>
        </w:rPr>
        <w:t xml:space="preserve"> </w:t>
      </w:r>
      <w:r w:rsidR="009C1E7E" w:rsidRPr="00B91AE8">
        <w:rPr>
          <w:rFonts w:ascii="Gautami" w:hAnsi="Gautami" w:cs="Gautami" w:hint="cs"/>
          <w:spacing w:val="10"/>
          <w:cs/>
          <w:lang w:bidi="te-IN"/>
        </w:rPr>
        <w:t>మరియు</w:t>
      </w:r>
      <w:r w:rsidR="009C1E7E" w:rsidRPr="00B91AE8">
        <w:rPr>
          <w:spacing w:val="10"/>
          <w:cs/>
          <w:lang w:bidi="te-IN"/>
        </w:rPr>
        <w:t xml:space="preserve"> </w:t>
      </w:r>
      <w:r w:rsidR="009C1E7E" w:rsidRPr="00B91AE8">
        <w:rPr>
          <w:rFonts w:ascii="Gautami" w:hAnsi="Gautami" w:cs="Gautami" w:hint="cs"/>
          <w:spacing w:val="10"/>
          <w:cs/>
          <w:lang w:bidi="te-IN"/>
        </w:rPr>
        <w:t>అత్యంత</w:t>
      </w:r>
      <w:r w:rsidR="009C1E7E" w:rsidRPr="00B91AE8">
        <w:rPr>
          <w:spacing w:val="10"/>
          <w:cs/>
          <w:lang w:bidi="te-IN"/>
        </w:rPr>
        <w:t xml:space="preserve"> </w:t>
      </w:r>
      <w:r w:rsidR="009C1E7E" w:rsidRPr="00B91AE8">
        <w:rPr>
          <w:rFonts w:ascii="Gautami" w:hAnsi="Gautami" w:cs="Gautami" w:hint="cs"/>
          <w:spacing w:val="10"/>
          <w:cs/>
          <w:lang w:bidi="te-IN"/>
        </w:rPr>
        <w:t>వివేకవంతుడైన</w:t>
      </w:r>
      <w:r w:rsidR="009C1E7E" w:rsidRPr="00B91AE8">
        <w:rPr>
          <w:spacing w:val="10"/>
          <w:cs/>
          <w:lang w:bidi="te-IN"/>
        </w:rPr>
        <w:t xml:space="preserve"> </w:t>
      </w:r>
      <w:r w:rsidR="009C1E7E" w:rsidRPr="00B91AE8">
        <w:rPr>
          <w:rFonts w:ascii="Gautami" w:hAnsi="Gautami" w:cs="Gautami" w:hint="cs"/>
          <w:spacing w:val="10"/>
          <w:cs/>
          <w:lang w:bidi="te-IN"/>
        </w:rPr>
        <w:t>అల్లాహ్</w:t>
      </w:r>
      <w:r w:rsidR="009C1E7E" w:rsidRPr="00B91AE8">
        <w:rPr>
          <w:spacing w:val="10"/>
          <w:cs/>
          <w:lang w:bidi="te-IN"/>
        </w:rPr>
        <w:t xml:space="preserve"> </w:t>
      </w:r>
      <w:r w:rsidR="009C1E7E" w:rsidRPr="00B91AE8">
        <w:rPr>
          <w:rFonts w:ascii="Gautami" w:hAnsi="Gautami" w:cs="Gautami" w:hint="cs"/>
          <w:spacing w:val="10"/>
          <w:cs/>
          <w:lang w:bidi="te-IN"/>
        </w:rPr>
        <w:t>నిర్ణయించిన</w:t>
      </w:r>
      <w:r w:rsidR="009C1E7E" w:rsidRPr="00B91AE8">
        <w:rPr>
          <w:spacing w:val="10"/>
          <w:cs/>
          <w:lang w:bidi="te-IN"/>
        </w:rPr>
        <w:t xml:space="preserve"> </w:t>
      </w:r>
      <w:r w:rsidR="009C1E7E" w:rsidRPr="00B91AE8">
        <w:rPr>
          <w:rFonts w:ascii="Gautami" w:hAnsi="Gautami" w:cs="Gautami" w:hint="cs"/>
          <w:spacing w:val="10"/>
          <w:cs/>
          <w:lang w:bidi="te-IN"/>
        </w:rPr>
        <w:t>ఒక</w:t>
      </w:r>
      <w:r w:rsidR="009C1E7E" w:rsidRPr="00B91AE8">
        <w:rPr>
          <w:spacing w:val="10"/>
          <w:cs/>
          <w:lang w:bidi="te-IN"/>
        </w:rPr>
        <w:t xml:space="preserve"> </w:t>
      </w:r>
      <w:r w:rsidR="009C1E7E" w:rsidRPr="00B91AE8">
        <w:rPr>
          <w:rFonts w:ascii="Gautami" w:hAnsi="Gautami" w:cs="Gautami" w:hint="cs"/>
          <w:spacing w:val="10"/>
          <w:cs/>
          <w:lang w:bidi="te-IN"/>
        </w:rPr>
        <w:t>పరీక్ష</w:t>
      </w:r>
      <w:r w:rsidR="009C1E7E" w:rsidRPr="00B91AE8">
        <w:rPr>
          <w:spacing w:val="10"/>
          <w:cs/>
          <w:lang w:bidi="te-IN"/>
        </w:rPr>
        <w:t xml:space="preserve">, </w:t>
      </w:r>
      <w:r w:rsidR="00C3461B" w:rsidRPr="00B91AE8">
        <w:rPr>
          <w:rFonts w:ascii="Gautami" w:hAnsi="Gautami" w:cs="Gautami" w:hint="cs"/>
          <w:spacing w:val="10"/>
          <w:cs/>
          <w:lang w:bidi="te-IN"/>
        </w:rPr>
        <w:t>అంతిమ</w:t>
      </w:r>
      <w:r w:rsidR="00C3461B" w:rsidRPr="00B91AE8">
        <w:rPr>
          <w:spacing w:val="10"/>
          <w:cs/>
          <w:lang w:bidi="te-IN"/>
        </w:rPr>
        <w:t xml:space="preserve"> </w:t>
      </w:r>
      <w:r w:rsidR="00C3461B" w:rsidRPr="00B91AE8">
        <w:rPr>
          <w:rFonts w:ascii="Gautami" w:hAnsi="Gautami" w:cs="Gautami" w:hint="cs"/>
          <w:spacing w:val="10"/>
          <w:cs/>
          <w:lang w:bidi="te-IN"/>
        </w:rPr>
        <w:t>తీర్పుదినాన</w:t>
      </w:r>
      <w:r w:rsidR="00C3461B" w:rsidRPr="00B91AE8">
        <w:rPr>
          <w:spacing w:val="10"/>
          <w:cs/>
          <w:lang w:bidi="te-IN"/>
        </w:rPr>
        <w:t xml:space="preserve"> </w:t>
      </w:r>
      <w:r w:rsidR="009C1E7E" w:rsidRPr="00B91AE8">
        <w:rPr>
          <w:rFonts w:ascii="Gautami" w:hAnsi="Gautami" w:cs="Gautami" w:hint="cs"/>
          <w:spacing w:val="10"/>
          <w:cs/>
          <w:lang w:bidi="te-IN"/>
        </w:rPr>
        <w:t>అల్లాహ్</w:t>
      </w:r>
      <w:r w:rsidR="009C1E7E" w:rsidRPr="00B91AE8">
        <w:rPr>
          <w:spacing w:val="10"/>
          <w:cs/>
          <w:lang w:bidi="te-IN"/>
        </w:rPr>
        <w:t xml:space="preserve"> </w:t>
      </w:r>
      <w:r w:rsidR="009C1E7E" w:rsidRPr="00B91AE8">
        <w:rPr>
          <w:rFonts w:ascii="Gautami" w:hAnsi="Gautami" w:cs="Gautami" w:hint="cs"/>
          <w:spacing w:val="10"/>
          <w:cs/>
          <w:lang w:bidi="te-IN"/>
        </w:rPr>
        <w:t>ముందు</w:t>
      </w:r>
      <w:r w:rsidR="009C1E7E" w:rsidRPr="00B91AE8">
        <w:rPr>
          <w:spacing w:val="10"/>
          <w:cs/>
          <w:lang w:bidi="te-IN"/>
        </w:rPr>
        <w:t xml:space="preserve"> </w:t>
      </w:r>
      <w:r w:rsidR="009C1E7E" w:rsidRPr="00B91AE8">
        <w:rPr>
          <w:rFonts w:ascii="Gautami" w:hAnsi="Gautami" w:cs="Gautami" w:hint="cs"/>
          <w:spacing w:val="10"/>
          <w:cs/>
          <w:lang w:bidi="te-IN"/>
        </w:rPr>
        <w:t>మానవులందరూ</w:t>
      </w:r>
      <w:r w:rsidR="009C1E7E" w:rsidRPr="00B91AE8">
        <w:rPr>
          <w:spacing w:val="10"/>
          <w:cs/>
          <w:lang w:bidi="te-IN"/>
        </w:rPr>
        <w:t xml:space="preserve"> </w:t>
      </w:r>
      <w:r w:rsidR="00F866BE" w:rsidRPr="00B91AE8">
        <w:rPr>
          <w:rFonts w:ascii="Gautami" w:hAnsi="Gautami" w:cs="Gautami" w:hint="cs"/>
          <w:spacing w:val="10"/>
          <w:cs/>
          <w:lang w:bidi="te-IN"/>
        </w:rPr>
        <w:t>ఈ</w:t>
      </w:r>
      <w:r w:rsidR="00F866BE" w:rsidRPr="00B91AE8">
        <w:rPr>
          <w:spacing w:val="10"/>
          <w:cs/>
          <w:lang w:bidi="te-IN"/>
        </w:rPr>
        <w:t xml:space="preserve"> </w:t>
      </w:r>
      <w:r w:rsidR="00F866BE" w:rsidRPr="00B91AE8">
        <w:rPr>
          <w:rFonts w:ascii="Gautami" w:hAnsi="Gautami" w:cs="Gautami" w:hint="cs"/>
          <w:spacing w:val="10"/>
          <w:cs/>
          <w:lang w:bidi="te-IN"/>
        </w:rPr>
        <w:t>ప్రాపంచిక</w:t>
      </w:r>
      <w:r w:rsidR="00F866BE" w:rsidRPr="00B91AE8">
        <w:rPr>
          <w:spacing w:val="10"/>
          <w:cs/>
          <w:lang w:bidi="te-IN"/>
        </w:rPr>
        <w:t xml:space="preserve"> </w:t>
      </w:r>
      <w:r w:rsidR="009C1E7E" w:rsidRPr="00B91AE8">
        <w:rPr>
          <w:rFonts w:ascii="Gautami" w:hAnsi="Gautami" w:cs="Gautami" w:hint="cs"/>
          <w:spacing w:val="10"/>
          <w:cs/>
          <w:lang w:bidi="te-IN"/>
        </w:rPr>
        <w:t>జీవితంలో</w:t>
      </w:r>
      <w:r w:rsidR="009C1E7E" w:rsidRPr="00B91AE8">
        <w:rPr>
          <w:spacing w:val="10"/>
          <w:cs/>
          <w:lang w:bidi="te-IN"/>
        </w:rPr>
        <w:t xml:space="preserve"> </w:t>
      </w:r>
      <w:r w:rsidR="00C3461B" w:rsidRPr="00B91AE8">
        <w:rPr>
          <w:rFonts w:ascii="Gautami" w:hAnsi="Gautami" w:cs="Gautami" w:hint="cs"/>
          <w:spacing w:val="10"/>
          <w:cs/>
          <w:lang w:bidi="te-IN"/>
        </w:rPr>
        <w:t>తాము</w:t>
      </w:r>
      <w:r w:rsidR="00C3461B" w:rsidRPr="00B91AE8">
        <w:rPr>
          <w:spacing w:val="10"/>
          <w:cs/>
          <w:lang w:bidi="te-IN"/>
        </w:rPr>
        <w:t xml:space="preserve"> </w:t>
      </w:r>
      <w:r w:rsidR="009C1E7E" w:rsidRPr="00B91AE8">
        <w:rPr>
          <w:rFonts w:ascii="Gautami" w:hAnsi="Gautami" w:cs="Gautami" w:hint="cs"/>
          <w:spacing w:val="10"/>
          <w:cs/>
          <w:lang w:bidi="te-IN"/>
        </w:rPr>
        <w:t>చేసిన</w:t>
      </w:r>
      <w:r w:rsidR="009C1E7E" w:rsidRPr="00B91AE8">
        <w:rPr>
          <w:spacing w:val="10"/>
          <w:cs/>
          <w:lang w:bidi="te-IN"/>
        </w:rPr>
        <w:t xml:space="preserve"> </w:t>
      </w:r>
      <w:r w:rsidR="009C1E7E" w:rsidRPr="00B91AE8">
        <w:rPr>
          <w:rFonts w:ascii="Gautami" w:hAnsi="Gautami" w:cs="Gautami" w:hint="cs"/>
          <w:spacing w:val="10"/>
          <w:cs/>
          <w:lang w:bidi="te-IN"/>
        </w:rPr>
        <w:t>పనులకు</w:t>
      </w:r>
      <w:r w:rsidR="009C1E7E" w:rsidRPr="00B91AE8">
        <w:rPr>
          <w:spacing w:val="10"/>
          <w:cs/>
          <w:lang w:bidi="te-IN"/>
        </w:rPr>
        <w:t xml:space="preserve"> </w:t>
      </w:r>
      <w:r w:rsidR="009C1E7E" w:rsidRPr="00B91AE8">
        <w:rPr>
          <w:rFonts w:ascii="Gautami" w:hAnsi="Gautami" w:cs="Gautami" w:hint="cs"/>
          <w:spacing w:val="10"/>
          <w:cs/>
          <w:lang w:bidi="te-IN"/>
        </w:rPr>
        <w:t>స్వయంగా</w:t>
      </w:r>
      <w:r w:rsidR="009C1E7E" w:rsidRPr="00B91AE8">
        <w:rPr>
          <w:spacing w:val="10"/>
          <w:cs/>
          <w:lang w:bidi="te-IN"/>
        </w:rPr>
        <w:t xml:space="preserve"> </w:t>
      </w:r>
      <w:r w:rsidR="00C3461B" w:rsidRPr="00B91AE8">
        <w:rPr>
          <w:rFonts w:ascii="Gautami" w:hAnsi="Gautami" w:cs="Gautami" w:hint="cs"/>
          <w:spacing w:val="10"/>
          <w:cs/>
          <w:lang w:bidi="te-IN"/>
        </w:rPr>
        <w:t>తామే</w:t>
      </w:r>
      <w:r w:rsidR="009C1E7E" w:rsidRPr="00B91AE8">
        <w:rPr>
          <w:spacing w:val="10"/>
          <w:cs/>
          <w:lang w:bidi="te-IN"/>
        </w:rPr>
        <w:t xml:space="preserve"> </w:t>
      </w:r>
      <w:r w:rsidR="009C1E7E" w:rsidRPr="00B91AE8">
        <w:rPr>
          <w:rFonts w:ascii="Gautami" w:hAnsi="Gautami" w:cs="Gautami" w:hint="cs"/>
          <w:spacing w:val="10"/>
          <w:cs/>
          <w:lang w:bidi="te-IN"/>
        </w:rPr>
        <w:t>బాధ్యత</w:t>
      </w:r>
      <w:r w:rsidR="009C1E7E" w:rsidRPr="00B91AE8">
        <w:rPr>
          <w:spacing w:val="10"/>
          <w:cs/>
          <w:lang w:bidi="te-IN"/>
        </w:rPr>
        <w:t xml:space="preserve"> </w:t>
      </w:r>
      <w:r w:rsidR="009C1E7E" w:rsidRPr="00B91AE8">
        <w:rPr>
          <w:rFonts w:ascii="Gautami" w:hAnsi="Gautami" w:cs="Gautami" w:hint="cs"/>
          <w:spacing w:val="10"/>
          <w:cs/>
          <w:lang w:bidi="te-IN"/>
        </w:rPr>
        <w:t>వహిస్తారు</w:t>
      </w:r>
      <w:r w:rsidR="009C1E7E" w:rsidRPr="00B91AE8">
        <w:rPr>
          <w:spacing w:val="10"/>
          <w:cs/>
          <w:lang w:bidi="te-IN"/>
        </w:rPr>
        <w:t xml:space="preserve"> </w:t>
      </w:r>
      <w:r w:rsidR="009C1E7E" w:rsidRPr="00B91AE8">
        <w:rPr>
          <w:rFonts w:ascii="Gautami" w:hAnsi="Gautami" w:cs="Gautami" w:hint="cs"/>
          <w:spacing w:val="10"/>
          <w:cs/>
          <w:lang w:bidi="te-IN"/>
        </w:rPr>
        <w:t>అని</w:t>
      </w:r>
      <w:r w:rsidR="009C1E7E" w:rsidRPr="00B91AE8">
        <w:rPr>
          <w:spacing w:val="10"/>
          <w:cs/>
          <w:lang w:bidi="te-IN"/>
        </w:rPr>
        <w:t xml:space="preserve"> </w:t>
      </w:r>
      <w:r w:rsidR="009C1E7E" w:rsidRPr="00B91AE8">
        <w:rPr>
          <w:rFonts w:ascii="Gautami" w:hAnsi="Gautami" w:cs="Gautami" w:hint="cs"/>
          <w:spacing w:val="10"/>
          <w:cs/>
          <w:lang w:bidi="te-IN"/>
        </w:rPr>
        <w:t>ఇస్లాం</w:t>
      </w:r>
      <w:r w:rsidR="009C1E7E" w:rsidRPr="00B91AE8">
        <w:rPr>
          <w:spacing w:val="10"/>
          <w:cs/>
          <w:lang w:bidi="te-IN"/>
        </w:rPr>
        <w:t xml:space="preserve"> </w:t>
      </w:r>
      <w:r w:rsidR="009C1E7E" w:rsidRPr="00B91AE8">
        <w:rPr>
          <w:rFonts w:ascii="Gautami" w:hAnsi="Gautami" w:cs="Gautami" w:hint="cs"/>
          <w:spacing w:val="10"/>
          <w:cs/>
          <w:lang w:bidi="te-IN"/>
        </w:rPr>
        <w:t>ధర్మం</w:t>
      </w:r>
      <w:r w:rsidR="009C1E7E" w:rsidRPr="00B91AE8">
        <w:rPr>
          <w:spacing w:val="10"/>
          <w:cs/>
          <w:lang w:bidi="te-IN"/>
        </w:rPr>
        <w:t xml:space="preserve"> </w:t>
      </w:r>
      <w:r w:rsidR="009C1E7E" w:rsidRPr="00B91AE8">
        <w:rPr>
          <w:rFonts w:ascii="Gautami" w:hAnsi="Gautami" w:cs="Gautami" w:hint="cs"/>
          <w:spacing w:val="10"/>
          <w:cs/>
          <w:lang w:bidi="te-IN"/>
        </w:rPr>
        <w:t>బోధిస్తున్నద</w:t>
      </w:r>
      <w:r w:rsidR="00F866BE" w:rsidRPr="00B91AE8">
        <w:rPr>
          <w:rFonts w:ascii="Gautami" w:hAnsi="Gautami" w:cs="Gautami" w:hint="cs"/>
          <w:spacing w:val="10"/>
          <w:cs/>
          <w:lang w:bidi="te-IN"/>
        </w:rPr>
        <w:t>ి</w:t>
      </w:r>
      <w:r w:rsidR="00F866BE" w:rsidRPr="00B91AE8">
        <w:rPr>
          <w:spacing w:val="10"/>
          <w:cs/>
          <w:lang w:bidi="te-IN"/>
        </w:rPr>
        <w:t xml:space="preserve">. </w:t>
      </w:r>
      <w:r w:rsidR="00C3461B" w:rsidRPr="00B91AE8">
        <w:rPr>
          <w:rFonts w:ascii="Gautami" w:hAnsi="Gautami" w:cs="Gautami" w:hint="cs"/>
          <w:spacing w:val="10"/>
          <w:cs/>
          <w:lang w:bidi="te-IN"/>
        </w:rPr>
        <w:t>పరలోక</w:t>
      </w:r>
      <w:r w:rsidR="00C3461B" w:rsidRPr="00B91AE8">
        <w:rPr>
          <w:spacing w:val="10"/>
          <w:cs/>
          <w:lang w:bidi="te-IN"/>
        </w:rPr>
        <w:t xml:space="preserve"> </w:t>
      </w:r>
      <w:r w:rsidR="00C3461B" w:rsidRPr="00B91AE8">
        <w:rPr>
          <w:rFonts w:ascii="Gautami" w:hAnsi="Gautami" w:cs="Gautami" w:hint="cs"/>
          <w:spacing w:val="10"/>
          <w:cs/>
          <w:lang w:bidi="te-IN"/>
        </w:rPr>
        <w:t>జీవితాన్ని</w:t>
      </w:r>
      <w:r w:rsidR="00C3461B" w:rsidRPr="00B91AE8">
        <w:rPr>
          <w:spacing w:val="10"/>
          <w:cs/>
          <w:lang w:bidi="te-IN"/>
        </w:rPr>
        <w:t xml:space="preserve"> </w:t>
      </w:r>
      <w:r w:rsidR="00C3461B" w:rsidRPr="00B91AE8">
        <w:rPr>
          <w:rFonts w:ascii="Gautami" w:hAnsi="Gautami" w:cs="Gautami" w:hint="cs"/>
          <w:spacing w:val="10"/>
          <w:cs/>
          <w:lang w:bidi="te-IN"/>
        </w:rPr>
        <w:t>చిత్తశుద్ధితో</w:t>
      </w:r>
      <w:r w:rsidR="00C3461B" w:rsidRPr="00B91AE8">
        <w:rPr>
          <w:spacing w:val="10"/>
          <w:cs/>
          <w:lang w:bidi="te-IN"/>
        </w:rPr>
        <w:t xml:space="preserve"> </w:t>
      </w:r>
      <w:r w:rsidR="00C3461B" w:rsidRPr="00B91AE8">
        <w:rPr>
          <w:rFonts w:ascii="Gautami" w:hAnsi="Gautami" w:cs="Gautami" w:hint="cs"/>
          <w:spacing w:val="10"/>
          <w:cs/>
          <w:lang w:bidi="te-IN"/>
        </w:rPr>
        <w:t>విశ్వసించడమనేది</w:t>
      </w:r>
      <w:r w:rsidR="00C3461B" w:rsidRPr="00B91AE8">
        <w:rPr>
          <w:spacing w:val="10"/>
          <w:cs/>
          <w:lang w:bidi="te-IN"/>
        </w:rPr>
        <w:t xml:space="preserve"> </w:t>
      </w:r>
      <w:r w:rsidR="00C3461B" w:rsidRPr="00B91AE8">
        <w:rPr>
          <w:rFonts w:ascii="Gautami" w:hAnsi="Gautami" w:cs="Gautami" w:hint="cs"/>
          <w:spacing w:val="10"/>
          <w:cs/>
          <w:lang w:bidi="te-IN"/>
        </w:rPr>
        <w:t>ఈ</w:t>
      </w:r>
      <w:r w:rsidR="00C3461B" w:rsidRPr="00B91AE8">
        <w:rPr>
          <w:spacing w:val="10"/>
          <w:cs/>
          <w:lang w:bidi="te-IN"/>
        </w:rPr>
        <w:t xml:space="preserve"> </w:t>
      </w:r>
      <w:r w:rsidR="00C3461B" w:rsidRPr="00B91AE8">
        <w:rPr>
          <w:rFonts w:ascii="Gautami" w:hAnsi="Gautami" w:cs="Gautami" w:hint="cs"/>
          <w:spacing w:val="10"/>
          <w:cs/>
          <w:lang w:bidi="te-IN"/>
        </w:rPr>
        <w:t>ప్రపంచంలో</w:t>
      </w:r>
      <w:r w:rsidR="00C3461B" w:rsidRPr="00B91AE8">
        <w:rPr>
          <w:spacing w:val="10"/>
          <w:cs/>
          <w:lang w:bidi="te-IN"/>
        </w:rPr>
        <w:t xml:space="preserve"> </w:t>
      </w:r>
      <w:r w:rsidR="00C3461B" w:rsidRPr="00B91AE8">
        <w:rPr>
          <w:rFonts w:ascii="Gautami" w:hAnsi="Gautami" w:cs="Gautami" w:hint="cs"/>
          <w:spacing w:val="10"/>
          <w:cs/>
          <w:lang w:bidi="te-IN"/>
        </w:rPr>
        <w:t>సరైన</w:t>
      </w:r>
      <w:r w:rsidR="00C3461B" w:rsidRPr="00B91AE8">
        <w:rPr>
          <w:spacing w:val="10"/>
          <w:cs/>
          <w:lang w:bidi="te-IN"/>
        </w:rPr>
        <w:t xml:space="preserve"> </w:t>
      </w:r>
      <w:r w:rsidR="00C3461B" w:rsidRPr="00B91AE8">
        <w:rPr>
          <w:rFonts w:ascii="Gautami" w:hAnsi="Gautami" w:cs="Gautami" w:hint="cs"/>
          <w:spacing w:val="10"/>
          <w:cs/>
          <w:lang w:bidi="te-IN"/>
        </w:rPr>
        <w:t>సంతులిత</w:t>
      </w:r>
      <w:r w:rsidR="00C3461B" w:rsidRPr="00B91AE8">
        <w:rPr>
          <w:spacing w:val="10"/>
          <w:cs/>
          <w:lang w:bidi="te-IN"/>
        </w:rPr>
        <w:t xml:space="preserve"> </w:t>
      </w:r>
      <w:r w:rsidR="00C3461B" w:rsidRPr="00B91AE8">
        <w:rPr>
          <w:rFonts w:ascii="Gautami" w:hAnsi="Gautami" w:cs="Gautami" w:hint="cs"/>
          <w:spacing w:val="10"/>
          <w:cs/>
          <w:lang w:bidi="te-IN"/>
        </w:rPr>
        <w:t>మరియు</w:t>
      </w:r>
      <w:r w:rsidR="00C3461B" w:rsidRPr="00B91AE8">
        <w:rPr>
          <w:spacing w:val="10"/>
          <w:cs/>
          <w:lang w:bidi="te-IN"/>
        </w:rPr>
        <w:t xml:space="preserve"> </w:t>
      </w:r>
      <w:r w:rsidR="00C3461B" w:rsidRPr="00B91AE8">
        <w:rPr>
          <w:rFonts w:ascii="Gautami" w:hAnsi="Gautami" w:cs="Gautami" w:hint="cs"/>
          <w:spacing w:val="10"/>
          <w:cs/>
          <w:lang w:bidi="te-IN"/>
        </w:rPr>
        <w:t>నైతిక</w:t>
      </w:r>
      <w:r w:rsidR="00C3461B" w:rsidRPr="00B91AE8">
        <w:rPr>
          <w:spacing w:val="10"/>
          <w:cs/>
          <w:lang w:bidi="te-IN"/>
        </w:rPr>
        <w:t xml:space="preserve"> </w:t>
      </w:r>
      <w:r w:rsidR="00C3461B" w:rsidRPr="00B91AE8">
        <w:rPr>
          <w:rFonts w:ascii="Gautami" w:hAnsi="Gautami" w:cs="Gautami" w:hint="cs"/>
          <w:spacing w:val="10"/>
          <w:cs/>
          <w:lang w:bidi="te-IN"/>
        </w:rPr>
        <w:t>జీవితం</w:t>
      </w:r>
      <w:r w:rsidR="00C3461B" w:rsidRPr="00B91AE8">
        <w:rPr>
          <w:spacing w:val="10"/>
          <w:cs/>
          <w:lang w:bidi="te-IN"/>
        </w:rPr>
        <w:t xml:space="preserve"> </w:t>
      </w:r>
      <w:r w:rsidR="00C3461B" w:rsidRPr="00B91AE8">
        <w:rPr>
          <w:rFonts w:ascii="Gautami" w:hAnsi="Gautami" w:cs="Gautami" w:hint="cs"/>
          <w:spacing w:val="10"/>
          <w:cs/>
          <w:lang w:bidi="te-IN"/>
        </w:rPr>
        <w:t>గడిపేందుకు</w:t>
      </w:r>
      <w:r w:rsidR="00C3461B" w:rsidRPr="00B91AE8">
        <w:rPr>
          <w:spacing w:val="10"/>
          <w:cs/>
          <w:lang w:bidi="te-IN"/>
        </w:rPr>
        <w:t xml:space="preserve"> </w:t>
      </w:r>
      <w:r w:rsidR="00C3461B" w:rsidRPr="00B91AE8">
        <w:rPr>
          <w:rFonts w:ascii="Gautami" w:hAnsi="Gautami" w:cs="Gautami" w:hint="cs"/>
          <w:spacing w:val="10"/>
          <w:cs/>
          <w:lang w:bidi="te-IN"/>
        </w:rPr>
        <w:t>తాళం</w:t>
      </w:r>
      <w:r w:rsidR="00C3461B" w:rsidRPr="00B91AE8">
        <w:rPr>
          <w:spacing w:val="10"/>
          <w:cs/>
          <w:lang w:bidi="te-IN"/>
        </w:rPr>
        <w:t xml:space="preserve"> </w:t>
      </w:r>
      <w:r w:rsidR="00C3461B" w:rsidRPr="00B91AE8">
        <w:rPr>
          <w:rFonts w:ascii="Gautami" w:hAnsi="Gautami" w:cs="Gautami" w:hint="cs"/>
          <w:spacing w:val="10"/>
          <w:cs/>
          <w:lang w:bidi="te-IN"/>
        </w:rPr>
        <w:t>చెవి</w:t>
      </w:r>
      <w:r w:rsidR="00C3461B" w:rsidRPr="00B91AE8">
        <w:rPr>
          <w:spacing w:val="10"/>
          <w:cs/>
          <w:lang w:bidi="te-IN"/>
        </w:rPr>
        <w:t xml:space="preserve"> </w:t>
      </w:r>
      <w:r w:rsidR="00C3461B" w:rsidRPr="00B91AE8">
        <w:rPr>
          <w:rFonts w:ascii="Gautami" w:hAnsi="Gautami" w:cs="Gautami" w:hint="cs"/>
          <w:spacing w:val="10"/>
          <w:cs/>
          <w:lang w:bidi="te-IN"/>
        </w:rPr>
        <w:t>లాంటిది</w:t>
      </w:r>
      <w:r w:rsidR="00C3461B" w:rsidRPr="00B91AE8">
        <w:rPr>
          <w:spacing w:val="10"/>
          <w:cs/>
          <w:lang w:bidi="te-IN"/>
        </w:rPr>
        <w:t xml:space="preserve">. </w:t>
      </w:r>
      <w:r w:rsidR="00C3461B" w:rsidRPr="00B91AE8">
        <w:rPr>
          <w:rFonts w:ascii="Gautami" w:hAnsi="Gautami" w:cs="Gautami" w:hint="cs"/>
          <w:spacing w:val="10"/>
          <w:cs/>
          <w:lang w:bidi="te-IN"/>
        </w:rPr>
        <w:t>అలా</w:t>
      </w:r>
      <w:r w:rsidR="00C3461B" w:rsidRPr="00B91AE8">
        <w:rPr>
          <w:spacing w:val="10"/>
          <w:cs/>
          <w:lang w:bidi="te-IN"/>
        </w:rPr>
        <w:t xml:space="preserve"> </w:t>
      </w:r>
      <w:r w:rsidR="00C3461B" w:rsidRPr="00B91AE8">
        <w:rPr>
          <w:rFonts w:ascii="Gautami" w:hAnsi="Gautami" w:cs="Gautami" w:hint="cs"/>
          <w:spacing w:val="10"/>
          <w:cs/>
          <w:lang w:bidi="te-IN"/>
        </w:rPr>
        <w:t>విశ్వసించక</w:t>
      </w:r>
      <w:r w:rsidR="00C3461B" w:rsidRPr="00B91AE8">
        <w:rPr>
          <w:spacing w:val="10"/>
          <w:cs/>
          <w:lang w:bidi="te-IN"/>
        </w:rPr>
        <w:t xml:space="preserve"> </w:t>
      </w:r>
      <w:r w:rsidR="00C3461B" w:rsidRPr="00B91AE8">
        <w:rPr>
          <w:rFonts w:ascii="Gautami" w:hAnsi="Gautami" w:cs="Gautami" w:hint="cs"/>
          <w:spacing w:val="10"/>
          <w:cs/>
          <w:lang w:bidi="te-IN"/>
        </w:rPr>
        <w:t>పోతే</w:t>
      </w:r>
      <w:r w:rsidR="00C3461B" w:rsidRPr="00B91AE8">
        <w:rPr>
          <w:spacing w:val="10"/>
          <w:cs/>
          <w:lang w:bidi="te-IN"/>
        </w:rPr>
        <w:t xml:space="preserve">, </w:t>
      </w:r>
      <w:r w:rsidR="00C3461B" w:rsidRPr="00B91AE8">
        <w:rPr>
          <w:rFonts w:ascii="Gautami" w:hAnsi="Gautami" w:cs="Gautami" w:hint="cs"/>
          <w:spacing w:val="10"/>
          <w:cs/>
          <w:lang w:bidi="te-IN"/>
        </w:rPr>
        <w:t>ఈ</w:t>
      </w:r>
      <w:r w:rsidR="00C3461B" w:rsidRPr="00B91AE8">
        <w:rPr>
          <w:spacing w:val="10"/>
          <w:cs/>
          <w:lang w:bidi="te-IN"/>
        </w:rPr>
        <w:t xml:space="preserve"> </w:t>
      </w:r>
      <w:r w:rsidR="00C3461B" w:rsidRPr="00B91AE8">
        <w:rPr>
          <w:rFonts w:ascii="Gautami" w:hAnsi="Gautami" w:cs="Gautami" w:hint="cs"/>
          <w:spacing w:val="10"/>
          <w:cs/>
          <w:lang w:bidi="te-IN"/>
        </w:rPr>
        <w:t>ప్రాపంచిక</w:t>
      </w:r>
      <w:r w:rsidR="00C3461B" w:rsidRPr="00B91AE8">
        <w:rPr>
          <w:spacing w:val="10"/>
          <w:cs/>
          <w:lang w:bidi="te-IN"/>
        </w:rPr>
        <w:t xml:space="preserve"> </w:t>
      </w:r>
      <w:r w:rsidR="00C3461B" w:rsidRPr="00B91AE8">
        <w:rPr>
          <w:rFonts w:ascii="Gautami" w:hAnsi="Gautami" w:cs="Gautami" w:hint="cs"/>
          <w:spacing w:val="10"/>
          <w:cs/>
          <w:lang w:bidi="te-IN"/>
        </w:rPr>
        <w:t>జీవితం</w:t>
      </w:r>
      <w:r w:rsidR="00C3461B" w:rsidRPr="00B91AE8">
        <w:rPr>
          <w:spacing w:val="10"/>
          <w:cs/>
          <w:lang w:bidi="te-IN"/>
        </w:rPr>
        <w:t xml:space="preserve"> </w:t>
      </w:r>
      <w:r w:rsidR="00C3461B" w:rsidRPr="00B91AE8">
        <w:rPr>
          <w:rFonts w:ascii="Gautami" w:hAnsi="Gautami" w:cs="Gautami" w:hint="cs"/>
          <w:spacing w:val="10"/>
          <w:cs/>
          <w:lang w:bidi="te-IN"/>
        </w:rPr>
        <w:t>ఇంతటితోనే</w:t>
      </w:r>
      <w:r w:rsidR="00C3461B" w:rsidRPr="00B91AE8">
        <w:rPr>
          <w:spacing w:val="10"/>
          <w:cs/>
          <w:lang w:bidi="te-IN"/>
        </w:rPr>
        <w:t xml:space="preserve"> </w:t>
      </w:r>
      <w:r w:rsidR="00C3461B" w:rsidRPr="00B91AE8">
        <w:rPr>
          <w:rFonts w:ascii="Gautami" w:hAnsi="Gautami" w:cs="Gautami" w:hint="cs"/>
          <w:spacing w:val="10"/>
          <w:cs/>
          <w:lang w:bidi="te-IN"/>
        </w:rPr>
        <w:t>ముగిసి</w:t>
      </w:r>
      <w:r w:rsidR="00C3461B" w:rsidRPr="00B91AE8">
        <w:rPr>
          <w:spacing w:val="10"/>
          <w:cs/>
          <w:lang w:bidi="te-IN"/>
        </w:rPr>
        <w:t xml:space="preserve"> </w:t>
      </w:r>
      <w:r w:rsidR="00C3461B" w:rsidRPr="00B91AE8">
        <w:rPr>
          <w:rFonts w:ascii="Gautami" w:hAnsi="Gautami" w:cs="Gautami" w:hint="cs"/>
          <w:spacing w:val="10"/>
          <w:cs/>
          <w:lang w:bidi="te-IN"/>
        </w:rPr>
        <w:t>పోతుందనిపించి</w:t>
      </w:r>
      <w:r w:rsidR="00C3461B" w:rsidRPr="00B91AE8">
        <w:rPr>
          <w:spacing w:val="10"/>
          <w:cs/>
          <w:lang w:bidi="te-IN"/>
        </w:rPr>
        <w:t xml:space="preserve">, </w:t>
      </w:r>
      <w:r w:rsidR="00C3461B" w:rsidRPr="00B91AE8">
        <w:rPr>
          <w:rFonts w:ascii="Gautami" w:hAnsi="Gautami" w:cs="Gautami" w:hint="cs"/>
          <w:spacing w:val="10"/>
          <w:cs/>
          <w:lang w:bidi="te-IN"/>
        </w:rPr>
        <w:t>హేతువాదం</w:t>
      </w:r>
      <w:r w:rsidR="00C3461B" w:rsidRPr="00B91AE8">
        <w:rPr>
          <w:spacing w:val="10"/>
          <w:cs/>
          <w:lang w:bidi="te-IN"/>
        </w:rPr>
        <w:t xml:space="preserve"> </w:t>
      </w:r>
      <w:r w:rsidR="00C3461B" w:rsidRPr="00B91AE8">
        <w:rPr>
          <w:rFonts w:ascii="Gautami" w:hAnsi="Gautami" w:cs="Gautami" w:hint="cs"/>
          <w:spacing w:val="10"/>
          <w:cs/>
          <w:lang w:bidi="te-IN"/>
        </w:rPr>
        <w:t>మరియు</w:t>
      </w:r>
      <w:r w:rsidR="00C3461B" w:rsidRPr="00B91AE8">
        <w:rPr>
          <w:spacing w:val="10"/>
          <w:cs/>
          <w:lang w:bidi="te-IN"/>
        </w:rPr>
        <w:t xml:space="preserve"> </w:t>
      </w:r>
      <w:r w:rsidR="00C3461B" w:rsidRPr="00B91AE8">
        <w:rPr>
          <w:rFonts w:ascii="Gautami" w:hAnsi="Gautami" w:cs="Gautami" w:hint="cs"/>
          <w:spacing w:val="10"/>
          <w:cs/>
          <w:lang w:bidi="te-IN"/>
        </w:rPr>
        <w:t>నైతికతను</w:t>
      </w:r>
      <w:r w:rsidR="00C3461B" w:rsidRPr="00B91AE8">
        <w:rPr>
          <w:spacing w:val="10"/>
          <w:cs/>
          <w:lang w:bidi="te-IN"/>
        </w:rPr>
        <w:t xml:space="preserve"> </w:t>
      </w:r>
      <w:r w:rsidR="00C3461B" w:rsidRPr="00B91AE8">
        <w:rPr>
          <w:rFonts w:ascii="Gautami" w:hAnsi="Gautami" w:cs="Gautami" w:hint="cs"/>
          <w:spacing w:val="10"/>
          <w:cs/>
          <w:lang w:bidi="te-IN"/>
        </w:rPr>
        <w:t>త్యజించి</w:t>
      </w:r>
      <w:r w:rsidR="00C3461B" w:rsidRPr="00B91AE8">
        <w:rPr>
          <w:spacing w:val="10"/>
          <w:cs/>
          <w:lang w:bidi="te-IN"/>
        </w:rPr>
        <w:t xml:space="preserve">, </w:t>
      </w:r>
      <w:r w:rsidR="00C3461B" w:rsidRPr="00B91AE8">
        <w:rPr>
          <w:rFonts w:ascii="Gautami" w:hAnsi="Gautami" w:cs="Gautami" w:hint="cs"/>
          <w:spacing w:val="10"/>
          <w:cs/>
          <w:lang w:bidi="te-IN"/>
        </w:rPr>
        <w:t>అల్ప</w:t>
      </w:r>
      <w:r w:rsidR="00C3461B" w:rsidRPr="00B91AE8">
        <w:rPr>
          <w:spacing w:val="10"/>
          <w:cs/>
          <w:lang w:bidi="te-IN"/>
        </w:rPr>
        <w:t xml:space="preserve"> </w:t>
      </w:r>
      <w:r w:rsidR="00C3461B" w:rsidRPr="00B91AE8">
        <w:rPr>
          <w:rFonts w:ascii="Gautami" w:hAnsi="Gautami" w:cs="Gautami" w:hint="cs"/>
          <w:spacing w:val="10"/>
          <w:cs/>
          <w:lang w:bidi="te-IN"/>
        </w:rPr>
        <w:t>సుఖసంతోషాలను</w:t>
      </w:r>
      <w:r w:rsidR="00C3461B" w:rsidRPr="00B91AE8">
        <w:rPr>
          <w:spacing w:val="10"/>
          <w:cs/>
          <w:lang w:bidi="te-IN"/>
        </w:rPr>
        <w:t xml:space="preserve"> </w:t>
      </w:r>
      <w:r w:rsidR="00C3461B" w:rsidRPr="00B91AE8">
        <w:rPr>
          <w:rFonts w:ascii="Gautami" w:hAnsi="Gautami" w:cs="Gautami" w:hint="cs"/>
          <w:spacing w:val="10"/>
          <w:cs/>
          <w:lang w:bidi="te-IN"/>
        </w:rPr>
        <w:t>అడ్డదారులలో</w:t>
      </w:r>
      <w:r w:rsidR="00C3461B" w:rsidRPr="00B91AE8">
        <w:rPr>
          <w:spacing w:val="10"/>
          <w:cs/>
          <w:lang w:bidi="te-IN"/>
        </w:rPr>
        <w:t xml:space="preserve"> </w:t>
      </w:r>
      <w:r w:rsidR="00C3461B" w:rsidRPr="00B91AE8">
        <w:rPr>
          <w:rFonts w:ascii="Gautami" w:hAnsi="Gautami" w:cs="Gautami" w:hint="cs"/>
          <w:spacing w:val="10"/>
          <w:cs/>
          <w:lang w:bidi="te-IN"/>
        </w:rPr>
        <w:t>చేజిక్కించుకునే</w:t>
      </w:r>
      <w:r w:rsidR="00C3461B" w:rsidRPr="00B91AE8">
        <w:rPr>
          <w:spacing w:val="10"/>
          <w:cs/>
          <w:lang w:bidi="te-IN"/>
        </w:rPr>
        <w:t xml:space="preserve"> </w:t>
      </w:r>
      <w:r w:rsidR="00C3461B" w:rsidRPr="00B91AE8">
        <w:rPr>
          <w:rFonts w:ascii="Gautami" w:hAnsi="Gautami" w:cs="Gautami" w:hint="cs"/>
          <w:spacing w:val="10"/>
          <w:cs/>
          <w:lang w:bidi="te-IN"/>
        </w:rPr>
        <w:t>ప్రయత్నంలో</w:t>
      </w:r>
      <w:r w:rsidR="00C3461B" w:rsidRPr="00B91AE8">
        <w:rPr>
          <w:spacing w:val="10"/>
          <w:cs/>
          <w:lang w:bidi="te-IN"/>
        </w:rPr>
        <w:t xml:space="preserve"> </w:t>
      </w:r>
      <w:r w:rsidR="00C3461B" w:rsidRPr="00B91AE8">
        <w:rPr>
          <w:rFonts w:ascii="Gautami" w:hAnsi="Gautami" w:cs="Gautami" w:hint="cs"/>
          <w:spacing w:val="10"/>
          <w:cs/>
          <w:lang w:bidi="te-IN"/>
        </w:rPr>
        <w:t>ప్రజలు</w:t>
      </w:r>
      <w:r w:rsidR="00C3461B" w:rsidRPr="00B91AE8">
        <w:rPr>
          <w:spacing w:val="10"/>
          <w:cs/>
          <w:lang w:bidi="te-IN"/>
        </w:rPr>
        <w:t xml:space="preserve"> </w:t>
      </w:r>
      <w:r w:rsidR="00C3461B" w:rsidRPr="00B91AE8">
        <w:rPr>
          <w:rFonts w:ascii="Gautami" w:hAnsi="Gautami" w:cs="Gautami" w:hint="cs"/>
          <w:spacing w:val="10"/>
          <w:cs/>
          <w:lang w:bidi="te-IN"/>
        </w:rPr>
        <w:t>స్వార్థపరులుగా</w:t>
      </w:r>
      <w:r w:rsidR="00C3461B" w:rsidRPr="00B91AE8">
        <w:rPr>
          <w:spacing w:val="10"/>
          <w:cs/>
          <w:lang w:bidi="te-IN"/>
        </w:rPr>
        <w:t xml:space="preserve">, </w:t>
      </w:r>
      <w:r w:rsidR="00C3461B" w:rsidRPr="00B91AE8">
        <w:rPr>
          <w:rFonts w:ascii="Gautami" w:hAnsi="Gautami" w:cs="Gautami" w:hint="cs"/>
          <w:spacing w:val="10"/>
          <w:cs/>
          <w:lang w:bidi="te-IN"/>
        </w:rPr>
        <w:t>మటీరియలిష్టులుగా</w:t>
      </w:r>
      <w:r w:rsidR="00C3461B" w:rsidRPr="00B91AE8">
        <w:rPr>
          <w:spacing w:val="10"/>
          <w:cs/>
          <w:lang w:bidi="te-IN"/>
        </w:rPr>
        <w:t xml:space="preserve"> </w:t>
      </w:r>
      <w:r w:rsidR="00C3461B" w:rsidRPr="00B91AE8">
        <w:rPr>
          <w:rFonts w:ascii="Gautami" w:hAnsi="Gautami" w:cs="Gautami" w:hint="cs"/>
          <w:spacing w:val="10"/>
          <w:cs/>
          <w:lang w:bidi="te-IN"/>
        </w:rPr>
        <w:t>అంటే</w:t>
      </w:r>
      <w:r w:rsidR="00C3461B" w:rsidRPr="00B91AE8">
        <w:rPr>
          <w:spacing w:val="10"/>
          <w:cs/>
          <w:lang w:bidi="te-IN"/>
        </w:rPr>
        <w:t xml:space="preserve"> </w:t>
      </w:r>
      <w:r w:rsidR="00C3461B" w:rsidRPr="00B91AE8">
        <w:rPr>
          <w:rFonts w:ascii="Gautami" w:hAnsi="Gautami" w:cs="Gautami" w:hint="cs"/>
          <w:spacing w:val="10"/>
          <w:cs/>
          <w:lang w:bidi="te-IN"/>
        </w:rPr>
        <w:t>భౌతికవాదులుగా</w:t>
      </w:r>
      <w:r w:rsidR="00C3461B" w:rsidRPr="00B91AE8">
        <w:rPr>
          <w:spacing w:val="10"/>
          <w:cs/>
          <w:lang w:bidi="te-IN"/>
        </w:rPr>
        <w:t xml:space="preserve"> </w:t>
      </w:r>
      <w:r w:rsidR="00C3461B" w:rsidRPr="00B91AE8">
        <w:rPr>
          <w:rFonts w:ascii="Gautami" w:hAnsi="Gautami" w:cs="Gautami" w:hint="cs"/>
          <w:spacing w:val="10"/>
          <w:cs/>
          <w:lang w:bidi="te-IN"/>
        </w:rPr>
        <w:t>మారిపోతారు</w:t>
      </w:r>
      <w:r w:rsidR="00C3461B" w:rsidRPr="00B91AE8">
        <w:rPr>
          <w:spacing w:val="10"/>
          <w:cs/>
          <w:lang w:bidi="te-IN"/>
        </w:rPr>
        <w:t xml:space="preserve"> </w:t>
      </w:r>
      <w:r w:rsidR="00C3461B" w:rsidRPr="00B91AE8">
        <w:rPr>
          <w:rFonts w:ascii="Gautami" w:hAnsi="Gautami" w:cs="Gautami" w:hint="cs"/>
          <w:spacing w:val="10"/>
          <w:cs/>
          <w:lang w:bidi="te-IN"/>
        </w:rPr>
        <w:t>మరియు</w:t>
      </w:r>
      <w:r w:rsidR="00C3461B" w:rsidRPr="00B91AE8">
        <w:rPr>
          <w:spacing w:val="10"/>
          <w:cs/>
          <w:lang w:bidi="te-IN"/>
        </w:rPr>
        <w:t xml:space="preserve"> </w:t>
      </w:r>
      <w:r w:rsidR="00C3461B" w:rsidRPr="00B91AE8">
        <w:rPr>
          <w:rFonts w:ascii="Gautami" w:hAnsi="Gautami" w:cs="Gautami" w:hint="cs"/>
          <w:spacing w:val="10"/>
          <w:cs/>
          <w:lang w:bidi="te-IN"/>
        </w:rPr>
        <w:t>అనైతికత</w:t>
      </w:r>
      <w:r w:rsidR="00C3461B" w:rsidRPr="00B91AE8">
        <w:rPr>
          <w:spacing w:val="10"/>
          <w:cs/>
          <w:lang w:bidi="te-IN"/>
        </w:rPr>
        <w:t xml:space="preserve">, </w:t>
      </w:r>
      <w:r w:rsidR="00C3461B" w:rsidRPr="00B91AE8">
        <w:rPr>
          <w:rFonts w:ascii="Gautami" w:hAnsi="Gautami" w:cs="Gautami" w:hint="cs"/>
          <w:spacing w:val="10"/>
          <w:cs/>
          <w:lang w:bidi="te-IN"/>
        </w:rPr>
        <w:t>అరాచకత్వం</w:t>
      </w:r>
      <w:r w:rsidR="00C3461B" w:rsidRPr="00B91AE8">
        <w:rPr>
          <w:spacing w:val="10"/>
          <w:cs/>
          <w:lang w:bidi="te-IN"/>
        </w:rPr>
        <w:t xml:space="preserve"> </w:t>
      </w:r>
      <w:r w:rsidR="00C3461B" w:rsidRPr="00B91AE8">
        <w:rPr>
          <w:rFonts w:ascii="Gautami" w:hAnsi="Gautami" w:cs="Gautami" w:hint="cs"/>
          <w:spacing w:val="10"/>
          <w:cs/>
          <w:lang w:bidi="te-IN"/>
        </w:rPr>
        <w:t>విస్తృతంగా</w:t>
      </w:r>
      <w:r w:rsidR="00C3461B" w:rsidRPr="00B91AE8">
        <w:rPr>
          <w:spacing w:val="10"/>
          <w:cs/>
          <w:lang w:bidi="te-IN"/>
        </w:rPr>
        <w:t xml:space="preserve"> </w:t>
      </w:r>
      <w:r w:rsidR="00C3461B" w:rsidRPr="00B91AE8">
        <w:rPr>
          <w:rFonts w:ascii="Gautami" w:hAnsi="Gautami" w:cs="Gautami" w:hint="cs"/>
          <w:spacing w:val="10"/>
          <w:cs/>
          <w:lang w:bidi="te-IN"/>
        </w:rPr>
        <w:t>వ్యాపిస్తుంది</w:t>
      </w:r>
      <w:r w:rsidR="00C3461B" w:rsidRPr="00B91AE8">
        <w:rPr>
          <w:spacing w:val="10"/>
          <w:cs/>
          <w:lang w:bidi="te-IN"/>
        </w:rPr>
        <w:t xml:space="preserve">. </w:t>
      </w:r>
    </w:p>
    <w:sectPr w:rsidR="007161FB" w:rsidRPr="00B91AE8" w:rsidSect="00BE21B1">
      <w:footerReference w:type="even" r:id="rId10"/>
      <w:footerReference w:type="default" r:id="rId11"/>
      <w:pgSz w:w="11906" w:h="16838"/>
      <w:pgMar w:top="719" w:right="1800" w:bottom="899" w:left="1800" w:header="708" w:footer="708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2B07" w:rsidRDefault="00F12B07">
      <w:r>
        <w:separator/>
      </w:r>
    </w:p>
  </w:endnote>
  <w:endnote w:type="continuationSeparator" w:id="0">
    <w:p w:rsidR="00F12B07" w:rsidRDefault="00F12B0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966A34C-7B32-4B33-A3D7-18C559A91B44}"/>
    <w:embedBold r:id="rId2" w:fontKey="{E8BB5118-12AB-4FE5-8ABA-CE95F35CD6C1}"/>
    <w:embedItalic r:id="rId3" w:fontKey="{8460DDA1-E265-4A8C-95D5-7724F0F6EE8B}"/>
  </w:font>
  <w:font w:name="Symbol">
    <w:panose1 w:val="020B7200000000000000"/>
    <w:charset w:val="02"/>
    <w:family w:val="roman"/>
    <w:pitch w:val="variable"/>
    <w:sig w:usb0="00000000" w:usb1="10000000" w:usb2="00000000" w:usb3="00000000" w:csb0="80000000" w:csb1="00000000"/>
    <w:embedRegular r:id="rId4" w:fontKey="{AFA98E9B-115C-48CB-941F-5A28C2BCE568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A9ABFB6C-D1E3-4577-BE2D-439A6942823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6F2FA36B-BE60-43E4-AADD-4B7C61B6689E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7" w:fontKey="{B81D8032-57EB-460A-A05D-8AAB7FCF1AF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A6656A41-DC31-401A-864F-405B1EC84C35}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  <w:embedRegular r:id="rId9" w:fontKey="{AC0C75C0-09F9-4141-B3E5-9B86D8938029}"/>
    <w:embedBold r:id="rId10" w:fontKey="{9EC1C7B2-29C2-496B-A9B1-0DC1512F10D3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1" w:fontKey="{262F6EF3-9671-47AE-9A59-3F74C334D7F8}"/>
  </w:font>
  <w:font w:name="MS UI 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D774646B-C88F-4A26-AC82-BD85270ECBA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3" w:fontKey="{0FC5B5C5-ABD3-47B4-8B53-84530EBF90C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4" w:fontKey="{F45FD118-F273-45F5-8854-F0522542510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5331" w:rsidRDefault="00B11136" w:rsidP="007C2C4F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 w:rsidR="005C5331"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:rsidR="005C5331" w:rsidRDefault="005C5331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5331" w:rsidRPr="00194CA5" w:rsidRDefault="00B11136" w:rsidP="00194CA5">
    <w:pPr>
      <w:pStyle w:val="Footer"/>
      <w:framePr w:wrap="around" w:vAnchor="text" w:hAnchor="text" w:xAlign="center" w:y="1"/>
      <w:bidi w:val="0"/>
      <w:rPr>
        <w:rStyle w:val="PageNumber"/>
        <w:rFonts w:cs="Times New Roman"/>
        <w:sz w:val="20"/>
        <w:szCs w:val="20"/>
      </w:rPr>
    </w:pPr>
    <w:r w:rsidRPr="00194CA5">
      <w:rPr>
        <w:rStyle w:val="PageNumber"/>
        <w:rFonts w:cs="Times New Roman"/>
        <w:sz w:val="20"/>
        <w:szCs w:val="20"/>
        <w:rtl/>
      </w:rPr>
      <w:fldChar w:fldCharType="begin"/>
    </w:r>
    <w:r w:rsidR="005C5331" w:rsidRPr="00194CA5">
      <w:rPr>
        <w:rStyle w:val="PageNumber"/>
        <w:rFonts w:cs="Times New Roman"/>
        <w:sz w:val="20"/>
        <w:szCs w:val="20"/>
      </w:rPr>
      <w:instrText xml:space="preserve">PAGE  </w:instrText>
    </w:r>
    <w:r w:rsidRPr="00194CA5">
      <w:rPr>
        <w:rStyle w:val="PageNumber"/>
        <w:rFonts w:cs="Times New Roman"/>
        <w:sz w:val="20"/>
        <w:szCs w:val="20"/>
        <w:rtl/>
      </w:rPr>
      <w:fldChar w:fldCharType="separate"/>
    </w:r>
    <w:r w:rsidR="000C0748">
      <w:rPr>
        <w:rStyle w:val="PageNumber"/>
        <w:rFonts w:cs="Times New Roman"/>
        <w:noProof/>
        <w:sz w:val="20"/>
        <w:szCs w:val="20"/>
      </w:rPr>
      <w:t>3</w:t>
    </w:r>
    <w:r w:rsidRPr="00194CA5">
      <w:rPr>
        <w:rStyle w:val="PageNumber"/>
        <w:rFonts w:cs="Times New Roman"/>
        <w:sz w:val="20"/>
        <w:szCs w:val="20"/>
        <w:rtl/>
      </w:rPr>
      <w:fldChar w:fldCharType="end"/>
    </w:r>
  </w:p>
  <w:p w:rsidR="005C5331" w:rsidRDefault="005C5331">
    <w:pPr>
      <w:pStyle w:val="Footer"/>
      <w:rPr>
        <w:lang w:bidi="ar-EG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2B07" w:rsidRDefault="00F12B07" w:rsidP="005864D4">
      <w:pPr>
        <w:jc w:val="right"/>
      </w:pPr>
      <w:r>
        <w:separator/>
      </w:r>
    </w:p>
  </w:footnote>
  <w:footnote w:type="continuationSeparator" w:id="0">
    <w:p w:rsidR="00F12B07" w:rsidRDefault="00F12B0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8B553D"/>
    <w:multiLevelType w:val="hybridMultilevel"/>
    <w:tmpl w:val="DCB23446"/>
    <w:lvl w:ilvl="0" w:tplc="F30CD27C">
      <w:start w:val="1"/>
      <w:numFmt w:val="decimal"/>
      <w:lvlText w:val="%1-"/>
      <w:lvlJc w:val="left"/>
      <w:pPr>
        <w:tabs>
          <w:tab w:val="num" w:pos="720"/>
        </w:tabs>
        <w:ind w:left="100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1BB05A17"/>
    <w:multiLevelType w:val="multilevel"/>
    <w:tmpl w:val="77D45E54"/>
    <w:lvl w:ilvl="0">
      <w:start w:val="1"/>
      <w:numFmt w:val="decimal"/>
      <w:lvlText w:val="%1-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2485403C"/>
    <w:multiLevelType w:val="multilevel"/>
    <w:tmpl w:val="E9669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4EF2F6E"/>
    <w:multiLevelType w:val="hybridMultilevel"/>
    <w:tmpl w:val="E8602A68"/>
    <w:lvl w:ilvl="0" w:tplc="C7AA401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0FB41F1"/>
    <w:multiLevelType w:val="hybridMultilevel"/>
    <w:tmpl w:val="19BA58C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3BA6CBA"/>
    <w:multiLevelType w:val="hybridMultilevel"/>
    <w:tmpl w:val="66646E16"/>
    <w:lvl w:ilvl="0" w:tplc="04090001">
      <w:start w:val="1"/>
      <w:numFmt w:val="bullet"/>
      <w:lvlText w:val=""/>
      <w:lvlJc w:val="left"/>
      <w:pPr>
        <w:tabs>
          <w:tab w:val="num" w:pos="734"/>
        </w:tabs>
        <w:ind w:left="734" w:hanging="360"/>
      </w:pPr>
      <w:rPr>
        <w:rFonts w:ascii="Symbol" w:hAnsi="Symbol" w:hint="default"/>
        <w:szCs w:val="24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Cs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7DA7C59"/>
    <w:multiLevelType w:val="hybridMultilevel"/>
    <w:tmpl w:val="41385AF2"/>
    <w:lvl w:ilvl="0" w:tplc="F1EEFC94"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MS Mincho" w:eastAsia="MS Mincho" w:hAnsi="MS Mincho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>
    <w:nsid w:val="58BC63B0"/>
    <w:multiLevelType w:val="hybridMultilevel"/>
    <w:tmpl w:val="85B4E8EA"/>
    <w:lvl w:ilvl="0" w:tplc="CEE2533A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0"/>
  </w:num>
  <w:num w:numId="5">
    <w:abstractNumId w:val="1"/>
  </w:num>
  <w:num w:numId="6">
    <w:abstractNumId w:val="7"/>
  </w:num>
  <w:num w:numId="7">
    <w:abstractNumId w:val="6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hideSpellingErrors/>
  <w:activeWritingStyle w:appName="MSWord" w:lang="en-US" w:vendorID="64" w:dllVersion="131078" w:nlCheck="1" w:checkStyle="1"/>
  <w:activeWritingStyle w:appName="MSWord" w:lang="es-AR" w:vendorID="64" w:dllVersion="131078" w:nlCheck="1" w:checkStyle="1"/>
  <w:proofState w:spelling="clean" w:grammar="clean"/>
  <w:attachedTemplate r:id="rId1"/>
  <w:stylePaneFormatFilter w:val="3F0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wpJustification/>
  </w:compat>
  <w:rsids>
    <w:rsidRoot w:val="005C026B"/>
    <w:rsid w:val="00003567"/>
    <w:rsid w:val="00007650"/>
    <w:rsid w:val="00015BF7"/>
    <w:rsid w:val="000517C2"/>
    <w:rsid w:val="00056BB0"/>
    <w:rsid w:val="00064B4F"/>
    <w:rsid w:val="00077024"/>
    <w:rsid w:val="00081275"/>
    <w:rsid w:val="00083D46"/>
    <w:rsid w:val="00091AE6"/>
    <w:rsid w:val="000B23EC"/>
    <w:rsid w:val="000B4052"/>
    <w:rsid w:val="000B61B7"/>
    <w:rsid w:val="000C0748"/>
    <w:rsid w:val="000C7926"/>
    <w:rsid w:val="000D07C2"/>
    <w:rsid w:val="000D2977"/>
    <w:rsid w:val="000E40AC"/>
    <w:rsid w:val="000E4457"/>
    <w:rsid w:val="000E68F4"/>
    <w:rsid w:val="000F669E"/>
    <w:rsid w:val="00100E82"/>
    <w:rsid w:val="00101FC1"/>
    <w:rsid w:val="0010306F"/>
    <w:rsid w:val="001346F1"/>
    <w:rsid w:val="00160479"/>
    <w:rsid w:val="001607D0"/>
    <w:rsid w:val="0016384C"/>
    <w:rsid w:val="0017511C"/>
    <w:rsid w:val="00175AC3"/>
    <w:rsid w:val="00180C91"/>
    <w:rsid w:val="00184F7D"/>
    <w:rsid w:val="00192A3D"/>
    <w:rsid w:val="00194CA5"/>
    <w:rsid w:val="0019595A"/>
    <w:rsid w:val="001A1B7E"/>
    <w:rsid w:val="001A32B3"/>
    <w:rsid w:val="001A7969"/>
    <w:rsid w:val="001C197A"/>
    <w:rsid w:val="001C39D9"/>
    <w:rsid w:val="001E2670"/>
    <w:rsid w:val="001F256A"/>
    <w:rsid w:val="00200016"/>
    <w:rsid w:val="00210F11"/>
    <w:rsid w:val="002449A9"/>
    <w:rsid w:val="002479BE"/>
    <w:rsid w:val="002530B8"/>
    <w:rsid w:val="002725C8"/>
    <w:rsid w:val="00282023"/>
    <w:rsid w:val="00282AEA"/>
    <w:rsid w:val="002A46C8"/>
    <w:rsid w:val="002C1B63"/>
    <w:rsid w:val="002D4EA5"/>
    <w:rsid w:val="002D70E7"/>
    <w:rsid w:val="002E4812"/>
    <w:rsid w:val="002E7FBA"/>
    <w:rsid w:val="002F1AEB"/>
    <w:rsid w:val="002F44B5"/>
    <w:rsid w:val="002F7DB7"/>
    <w:rsid w:val="00324183"/>
    <w:rsid w:val="00336F74"/>
    <w:rsid w:val="003513F1"/>
    <w:rsid w:val="0035201E"/>
    <w:rsid w:val="0035568F"/>
    <w:rsid w:val="003705B8"/>
    <w:rsid w:val="003A5746"/>
    <w:rsid w:val="003E53F5"/>
    <w:rsid w:val="003E559E"/>
    <w:rsid w:val="003E7407"/>
    <w:rsid w:val="003F42C2"/>
    <w:rsid w:val="00414AE6"/>
    <w:rsid w:val="00415233"/>
    <w:rsid w:val="004228F8"/>
    <w:rsid w:val="00436E6A"/>
    <w:rsid w:val="00442D1B"/>
    <w:rsid w:val="00443CF8"/>
    <w:rsid w:val="00452A04"/>
    <w:rsid w:val="0048604D"/>
    <w:rsid w:val="00486FB8"/>
    <w:rsid w:val="00494F2A"/>
    <w:rsid w:val="004A2A9A"/>
    <w:rsid w:val="004A6B9D"/>
    <w:rsid w:val="004B0F06"/>
    <w:rsid w:val="004D4E9D"/>
    <w:rsid w:val="005016BB"/>
    <w:rsid w:val="00507CFD"/>
    <w:rsid w:val="00514301"/>
    <w:rsid w:val="00516237"/>
    <w:rsid w:val="00534333"/>
    <w:rsid w:val="005416CE"/>
    <w:rsid w:val="005451F3"/>
    <w:rsid w:val="005533D3"/>
    <w:rsid w:val="00577D38"/>
    <w:rsid w:val="00581D1E"/>
    <w:rsid w:val="005864D4"/>
    <w:rsid w:val="00597DFB"/>
    <w:rsid w:val="005C026B"/>
    <w:rsid w:val="005C1DB4"/>
    <w:rsid w:val="005C5331"/>
    <w:rsid w:val="005C5486"/>
    <w:rsid w:val="005C65D3"/>
    <w:rsid w:val="005D0B83"/>
    <w:rsid w:val="005F4189"/>
    <w:rsid w:val="0061713F"/>
    <w:rsid w:val="00622B81"/>
    <w:rsid w:val="00625450"/>
    <w:rsid w:val="00633454"/>
    <w:rsid w:val="006366FD"/>
    <w:rsid w:val="00645A09"/>
    <w:rsid w:val="006510C4"/>
    <w:rsid w:val="00654ED8"/>
    <w:rsid w:val="00672903"/>
    <w:rsid w:val="006C4B53"/>
    <w:rsid w:val="006C743B"/>
    <w:rsid w:val="006E0AC0"/>
    <w:rsid w:val="006E1846"/>
    <w:rsid w:val="006F49A9"/>
    <w:rsid w:val="00705F9A"/>
    <w:rsid w:val="00710F28"/>
    <w:rsid w:val="00712DE6"/>
    <w:rsid w:val="007161FB"/>
    <w:rsid w:val="00725EE0"/>
    <w:rsid w:val="00730B1E"/>
    <w:rsid w:val="00731B50"/>
    <w:rsid w:val="00740791"/>
    <w:rsid w:val="007518B6"/>
    <w:rsid w:val="00755197"/>
    <w:rsid w:val="00757613"/>
    <w:rsid w:val="00764C41"/>
    <w:rsid w:val="00765F0E"/>
    <w:rsid w:val="00773F62"/>
    <w:rsid w:val="00774B91"/>
    <w:rsid w:val="0078571F"/>
    <w:rsid w:val="00790333"/>
    <w:rsid w:val="007A23B9"/>
    <w:rsid w:val="007C0534"/>
    <w:rsid w:val="007C2C4F"/>
    <w:rsid w:val="007C559B"/>
    <w:rsid w:val="007D5B80"/>
    <w:rsid w:val="0080221B"/>
    <w:rsid w:val="00815B53"/>
    <w:rsid w:val="00821B30"/>
    <w:rsid w:val="0083316A"/>
    <w:rsid w:val="00853F40"/>
    <w:rsid w:val="008554C9"/>
    <w:rsid w:val="00865870"/>
    <w:rsid w:val="00870D33"/>
    <w:rsid w:val="008716EE"/>
    <w:rsid w:val="00874CB7"/>
    <w:rsid w:val="008976E5"/>
    <w:rsid w:val="008B4DC2"/>
    <w:rsid w:val="008C174D"/>
    <w:rsid w:val="008C6082"/>
    <w:rsid w:val="008D58A7"/>
    <w:rsid w:val="008F4FB4"/>
    <w:rsid w:val="009033BE"/>
    <w:rsid w:val="00907DEF"/>
    <w:rsid w:val="009130F8"/>
    <w:rsid w:val="00913F02"/>
    <w:rsid w:val="009161A6"/>
    <w:rsid w:val="009553BB"/>
    <w:rsid w:val="0095573F"/>
    <w:rsid w:val="00962091"/>
    <w:rsid w:val="0096550B"/>
    <w:rsid w:val="00994775"/>
    <w:rsid w:val="009B2DF1"/>
    <w:rsid w:val="009B3BB3"/>
    <w:rsid w:val="009C1E7E"/>
    <w:rsid w:val="009C5C1A"/>
    <w:rsid w:val="009D6951"/>
    <w:rsid w:val="009D70C7"/>
    <w:rsid w:val="009F121C"/>
    <w:rsid w:val="00A01F59"/>
    <w:rsid w:val="00A0318F"/>
    <w:rsid w:val="00A0783C"/>
    <w:rsid w:val="00A07C0D"/>
    <w:rsid w:val="00A10AF6"/>
    <w:rsid w:val="00A16275"/>
    <w:rsid w:val="00A3176B"/>
    <w:rsid w:val="00A33745"/>
    <w:rsid w:val="00A4303A"/>
    <w:rsid w:val="00A503E4"/>
    <w:rsid w:val="00A52CCC"/>
    <w:rsid w:val="00A56574"/>
    <w:rsid w:val="00A66D83"/>
    <w:rsid w:val="00A70832"/>
    <w:rsid w:val="00A800BA"/>
    <w:rsid w:val="00A92895"/>
    <w:rsid w:val="00AA0296"/>
    <w:rsid w:val="00AA13FF"/>
    <w:rsid w:val="00AB053F"/>
    <w:rsid w:val="00AB7A50"/>
    <w:rsid w:val="00AE0B3A"/>
    <w:rsid w:val="00AF5D59"/>
    <w:rsid w:val="00B11136"/>
    <w:rsid w:val="00B1716D"/>
    <w:rsid w:val="00B3253B"/>
    <w:rsid w:val="00B3267D"/>
    <w:rsid w:val="00B3696B"/>
    <w:rsid w:val="00B611C7"/>
    <w:rsid w:val="00B91AE8"/>
    <w:rsid w:val="00B95629"/>
    <w:rsid w:val="00BA7942"/>
    <w:rsid w:val="00BB2ADE"/>
    <w:rsid w:val="00BC5DAE"/>
    <w:rsid w:val="00BD2277"/>
    <w:rsid w:val="00BE21B1"/>
    <w:rsid w:val="00BE368D"/>
    <w:rsid w:val="00BE3FAD"/>
    <w:rsid w:val="00BF6C64"/>
    <w:rsid w:val="00C12E47"/>
    <w:rsid w:val="00C31D57"/>
    <w:rsid w:val="00C3461B"/>
    <w:rsid w:val="00C35E82"/>
    <w:rsid w:val="00C41A73"/>
    <w:rsid w:val="00C46956"/>
    <w:rsid w:val="00C46EF8"/>
    <w:rsid w:val="00C50F95"/>
    <w:rsid w:val="00C57DD7"/>
    <w:rsid w:val="00C71E63"/>
    <w:rsid w:val="00C749A6"/>
    <w:rsid w:val="00C757E2"/>
    <w:rsid w:val="00C95367"/>
    <w:rsid w:val="00CA5A48"/>
    <w:rsid w:val="00CB2EDF"/>
    <w:rsid w:val="00CB35FB"/>
    <w:rsid w:val="00CB63AA"/>
    <w:rsid w:val="00CC4643"/>
    <w:rsid w:val="00CD5374"/>
    <w:rsid w:val="00CE10B5"/>
    <w:rsid w:val="00D03F7F"/>
    <w:rsid w:val="00D200B0"/>
    <w:rsid w:val="00D269B9"/>
    <w:rsid w:val="00D26A36"/>
    <w:rsid w:val="00D37270"/>
    <w:rsid w:val="00D4770F"/>
    <w:rsid w:val="00D5395D"/>
    <w:rsid w:val="00D932FB"/>
    <w:rsid w:val="00D94C32"/>
    <w:rsid w:val="00DA2819"/>
    <w:rsid w:val="00DB48F1"/>
    <w:rsid w:val="00DC6F96"/>
    <w:rsid w:val="00DD5F97"/>
    <w:rsid w:val="00DE6827"/>
    <w:rsid w:val="00DF2AEE"/>
    <w:rsid w:val="00E10548"/>
    <w:rsid w:val="00E12907"/>
    <w:rsid w:val="00E15933"/>
    <w:rsid w:val="00E50DBF"/>
    <w:rsid w:val="00E51E39"/>
    <w:rsid w:val="00E51E6E"/>
    <w:rsid w:val="00E62E57"/>
    <w:rsid w:val="00E66883"/>
    <w:rsid w:val="00E8665B"/>
    <w:rsid w:val="00E954B4"/>
    <w:rsid w:val="00EA50AA"/>
    <w:rsid w:val="00ED29B3"/>
    <w:rsid w:val="00F00A2C"/>
    <w:rsid w:val="00F0531A"/>
    <w:rsid w:val="00F065CE"/>
    <w:rsid w:val="00F12B07"/>
    <w:rsid w:val="00F21140"/>
    <w:rsid w:val="00F37DE9"/>
    <w:rsid w:val="00F37E8E"/>
    <w:rsid w:val="00F5768C"/>
    <w:rsid w:val="00F64AB1"/>
    <w:rsid w:val="00F65639"/>
    <w:rsid w:val="00F6682F"/>
    <w:rsid w:val="00F73AB2"/>
    <w:rsid w:val="00F830EB"/>
    <w:rsid w:val="00F866BE"/>
    <w:rsid w:val="00F915CC"/>
    <w:rsid w:val="00F954E8"/>
    <w:rsid w:val="00FC25F5"/>
    <w:rsid w:val="00FD0F82"/>
    <w:rsid w:val="00FD1615"/>
    <w:rsid w:val="00FD6FAC"/>
    <w:rsid w:val="00FE027F"/>
    <w:rsid w:val="00FE7C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0318F"/>
    <w:pPr>
      <w:bidi/>
    </w:pPr>
    <w:rPr>
      <w:rFonts w:cs="Traditional Arabic"/>
      <w:color w:val="000000"/>
      <w:sz w:val="24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gen">
    <w:name w:val="gen"/>
    <w:basedOn w:val="DefaultParagraphFont"/>
    <w:rsid w:val="00A0318F"/>
  </w:style>
  <w:style w:type="paragraph" w:styleId="FootnoteText">
    <w:name w:val="footnote text"/>
    <w:basedOn w:val="Normal"/>
    <w:semiHidden/>
    <w:rsid w:val="00A0318F"/>
    <w:rPr>
      <w:rFonts w:cs="Times New Roman"/>
      <w:color w:val="auto"/>
      <w:sz w:val="20"/>
      <w:szCs w:val="20"/>
      <w:lang w:eastAsia="ar-SA"/>
    </w:rPr>
  </w:style>
  <w:style w:type="character" w:styleId="FootnoteReference">
    <w:name w:val="footnote reference"/>
    <w:semiHidden/>
    <w:rsid w:val="00A0318F"/>
    <w:rPr>
      <w:rFonts w:ascii="Times New Roman" w:hAnsi="Times New Roman" w:cs="Times New Roman"/>
      <w:vertAlign w:val="superscript"/>
    </w:rPr>
  </w:style>
  <w:style w:type="paragraph" w:styleId="NormalWeb">
    <w:name w:val="Normal (Web)"/>
    <w:basedOn w:val="Normal"/>
    <w:uiPriority w:val="99"/>
    <w:rsid w:val="003F42C2"/>
    <w:pPr>
      <w:bidi w:val="0"/>
      <w:spacing w:before="100" w:beforeAutospacing="1" w:after="100" w:afterAutospacing="1"/>
    </w:pPr>
    <w:rPr>
      <w:rFonts w:cs="Times New Roman"/>
      <w:color w:val="auto"/>
      <w:szCs w:val="24"/>
    </w:rPr>
  </w:style>
  <w:style w:type="table" w:styleId="TableGrid">
    <w:name w:val="Table Grid"/>
    <w:basedOn w:val="TableNormal"/>
    <w:rsid w:val="003513F1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rsid w:val="003A5746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3A5746"/>
  </w:style>
  <w:style w:type="character" w:styleId="Hyperlink">
    <w:name w:val="Hyperlink"/>
    <w:rsid w:val="007C2C4F"/>
    <w:rPr>
      <w:color w:val="0000FF"/>
      <w:u w:val="single"/>
    </w:rPr>
  </w:style>
  <w:style w:type="paragraph" w:styleId="PlainText">
    <w:name w:val="Plain Text"/>
    <w:basedOn w:val="Normal"/>
    <w:rsid w:val="00442D1B"/>
    <w:rPr>
      <w:rFonts w:ascii="Courier New"/>
      <w:color w:val="auto"/>
      <w:sz w:val="20"/>
      <w:szCs w:val="24"/>
    </w:rPr>
  </w:style>
  <w:style w:type="character" w:customStyle="1" w:styleId="divx11">
    <w:name w:val="divx11"/>
    <w:rsid w:val="00773F62"/>
    <w:rPr>
      <w:color w:val="800000"/>
      <w:sz w:val="26"/>
      <w:szCs w:val="26"/>
    </w:rPr>
  </w:style>
  <w:style w:type="character" w:customStyle="1" w:styleId="data1">
    <w:name w:val="data1"/>
    <w:rsid w:val="00CA5A48"/>
    <w:rPr>
      <w:rFonts w:ascii="Tahoma" w:hAnsi="Tahoma" w:cs="Tahoma"/>
      <w:color w:val="000000"/>
      <w:sz w:val="18"/>
      <w:szCs w:val="18"/>
      <w:u w:val="none"/>
      <w:effect w:val="none"/>
    </w:rPr>
  </w:style>
  <w:style w:type="character" w:customStyle="1" w:styleId="maintitle1">
    <w:name w:val="maintitle1"/>
    <w:rsid w:val="00CA5A48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datasimp1">
    <w:name w:val="datasimp1"/>
    <w:rsid w:val="00CA5A48"/>
    <w:rPr>
      <w:rFonts w:ascii="Times New Roman" w:hAnsi="Times New Roman" w:cs="Times New Roman"/>
      <w:color w:val="000000"/>
      <w:sz w:val="24"/>
      <w:szCs w:val="24"/>
      <w:u w:val="none"/>
      <w:effect w:val="none"/>
    </w:rPr>
  </w:style>
  <w:style w:type="character" w:customStyle="1" w:styleId="tslink1">
    <w:name w:val="tslink1"/>
    <w:rsid w:val="00CA5A48"/>
    <w:rPr>
      <w:rFonts w:ascii="Tahoma" w:hAnsi="Tahoma" w:cs="Tahoma"/>
      <w:color w:val="990000"/>
      <w:sz w:val="20"/>
      <w:szCs w:val="20"/>
      <w:u w:val="none"/>
      <w:effect w:val="none"/>
    </w:rPr>
  </w:style>
  <w:style w:type="paragraph" w:styleId="Header">
    <w:name w:val="header"/>
    <w:basedOn w:val="Normal"/>
    <w:rsid w:val="00CA5A48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rsid w:val="00BE368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BE368D"/>
    <w:rPr>
      <w:rFonts w:ascii="Tahoma" w:hAnsi="Tahoma" w:cs="Tahoma"/>
      <w:color w:val="000000"/>
      <w:sz w:val="16"/>
      <w:szCs w:val="16"/>
    </w:rPr>
  </w:style>
  <w:style w:type="character" w:styleId="Strong">
    <w:name w:val="Strong"/>
    <w:uiPriority w:val="22"/>
    <w:qFormat/>
    <w:rsid w:val="00F00A2C"/>
    <w:rPr>
      <w:b/>
      <w:bCs/>
    </w:rPr>
  </w:style>
  <w:style w:type="character" w:styleId="Emphasis">
    <w:name w:val="Emphasis"/>
    <w:uiPriority w:val="20"/>
    <w:qFormat/>
    <w:rsid w:val="009553BB"/>
    <w:rPr>
      <w:i/>
      <w:iCs/>
    </w:rPr>
  </w:style>
  <w:style w:type="paragraph" w:customStyle="1" w:styleId="storytext">
    <w:name w:val="storytext"/>
    <w:basedOn w:val="Normal"/>
    <w:rsid w:val="005451F3"/>
    <w:pPr>
      <w:bidi w:val="0"/>
      <w:spacing w:before="100" w:beforeAutospacing="1" w:after="100" w:afterAutospacing="1"/>
    </w:pPr>
    <w:rPr>
      <w:rFonts w:cs="Times New Roman"/>
      <w:color w:val="auto"/>
      <w:szCs w:val="24"/>
    </w:rPr>
  </w:style>
  <w:style w:type="character" w:customStyle="1" w:styleId="divx1">
    <w:name w:val="divx1"/>
    <w:basedOn w:val="DefaultParagraphFont"/>
    <w:rsid w:val="005451F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0318F"/>
    <w:pPr>
      <w:bidi/>
    </w:pPr>
    <w:rPr>
      <w:rFonts w:cs="Traditional Arabic"/>
      <w:color w:val="000000"/>
      <w:sz w:val="24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gen">
    <w:name w:val="gen"/>
    <w:basedOn w:val="DefaultParagraphFont"/>
    <w:rsid w:val="00A0318F"/>
  </w:style>
  <w:style w:type="paragraph" w:styleId="FootnoteText">
    <w:name w:val="footnote text"/>
    <w:basedOn w:val="Normal"/>
    <w:semiHidden/>
    <w:rsid w:val="00A0318F"/>
    <w:rPr>
      <w:rFonts w:cs="Times New Roman"/>
      <w:color w:val="auto"/>
      <w:sz w:val="20"/>
      <w:szCs w:val="20"/>
      <w:lang w:eastAsia="ar-SA"/>
    </w:rPr>
  </w:style>
  <w:style w:type="character" w:styleId="FootnoteReference">
    <w:name w:val="footnote reference"/>
    <w:semiHidden/>
    <w:rsid w:val="00A0318F"/>
    <w:rPr>
      <w:rFonts w:ascii="Times New Roman" w:hAnsi="Times New Roman" w:cs="Times New Roman"/>
      <w:vertAlign w:val="superscript"/>
    </w:rPr>
  </w:style>
  <w:style w:type="paragraph" w:styleId="NormalWeb">
    <w:name w:val="Normal (Web)"/>
    <w:basedOn w:val="Normal"/>
    <w:uiPriority w:val="99"/>
    <w:rsid w:val="003F42C2"/>
    <w:pPr>
      <w:bidi w:val="0"/>
      <w:spacing w:before="100" w:beforeAutospacing="1" w:after="100" w:afterAutospacing="1"/>
    </w:pPr>
    <w:rPr>
      <w:rFonts w:cs="Times New Roman"/>
      <w:color w:val="auto"/>
      <w:szCs w:val="24"/>
    </w:rPr>
  </w:style>
  <w:style w:type="table" w:styleId="TableGrid">
    <w:name w:val="Table Grid"/>
    <w:basedOn w:val="TableNormal"/>
    <w:rsid w:val="003513F1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rsid w:val="003A5746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3A5746"/>
  </w:style>
  <w:style w:type="character" w:styleId="Hyperlink">
    <w:name w:val="Hyperlink"/>
    <w:rsid w:val="007C2C4F"/>
    <w:rPr>
      <w:color w:val="0000FF"/>
      <w:u w:val="single"/>
    </w:rPr>
  </w:style>
  <w:style w:type="paragraph" w:styleId="PlainText">
    <w:name w:val="Plain Text"/>
    <w:basedOn w:val="Normal"/>
    <w:rsid w:val="00442D1B"/>
    <w:rPr>
      <w:rFonts w:ascii="Courier New"/>
      <w:color w:val="auto"/>
      <w:sz w:val="20"/>
      <w:szCs w:val="24"/>
    </w:rPr>
  </w:style>
  <w:style w:type="character" w:customStyle="1" w:styleId="divx11">
    <w:name w:val="divx11"/>
    <w:rsid w:val="00773F62"/>
    <w:rPr>
      <w:color w:val="800000"/>
      <w:sz w:val="26"/>
      <w:szCs w:val="26"/>
    </w:rPr>
  </w:style>
  <w:style w:type="character" w:customStyle="1" w:styleId="data1">
    <w:name w:val="data1"/>
    <w:rsid w:val="00CA5A48"/>
    <w:rPr>
      <w:rFonts w:ascii="Tahoma" w:hAnsi="Tahoma" w:cs="Tahoma"/>
      <w:color w:val="000000"/>
      <w:sz w:val="18"/>
      <w:szCs w:val="18"/>
      <w:u w:val="none"/>
      <w:effect w:val="none"/>
    </w:rPr>
  </w:style>
  <w:style w:type="character" w:customStyle="1" w:styleId="maintitle1">
    <w:name w:val="maintitle1"/>
    <w:rsid w:val="00CA5A48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datasimp1">
    <w:name w:val="datasimp1"/>
    <w:rsid w:val="00CA5A48"/>
    <w:rPr>
      <w:rFonts w:ascii="Times New Roman" w:hAnsi="Times New Roman" w:cs="Times New Roman"/>
      <w:color w:val="000000"/>
      <w:sz w:val="24"/>
      <w:szCs w:val="24"/>
      <w:u w:val="none"/>
      <w:effect w:val="none"/>
    </w:rPr>
  </w:style>
  <w:style w:type="character" w:customStyle="1" w:styleId="tslink1">
    <w:name w:val="tslink1"/>
    <w:rsid w:val="00CA5A48"/>
    <w:rPr>
      <w:rFonts w:ascii="Tahoma" w:hAnsi="Tahoma" w:cs="Tahoma"/>
      <w:color w:val="990000"/>
      <w:sz w:val="20"/>
      <w:szCs w:val="20"/>
      <w:u w:val="none"/>
      <w:effect w:val="none"/>
    </w:rPr>
  </w:style>
  <w:style w:type="paragraph" w:styleId="Header">
    <w:name w:val="header"/>
    <w:basedOn w:val="Normal"/>
    <w:rsid w:val="00CA5A48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rsid w:val="00BE368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BE368D"/>
    <w:rPr>
      <w:rFonts w:ascii="Tahoma" w:hAnsi="Tahoma" w:cs="Tahoma"/>
      <w:color w:val="000000"/>
      <w:sz w:val="16"/>
      <w:szCs w:val="16"/>
    </w:rPr>
  </w:style>
  <w:style w:type="character" w:styleId="Strong">
    <w:name w:val="Strong"/>
    <w:uiPriority w:val="22"/>
    <w:qFormat/>
    <w:rsid w:val="00F00A2C"/>
    <w:rPr>
      <w:b/>
      <w:bCs/>
    </w:rPr>
  </w:style>
  <w:style w:type="character" w:styleId="Emphasis">
    <w:name w:val="Emphasis"/>
    <w:uiPriority w:val="20"/>
    <w:qFormat/>
    <w:rsid w:val="009553BB"/>
    <w:rPr>
      <w:i/>
      <w:iCs/>
    </w:rPr>
  </w:style>
  <w:style w:type="paragraph" w:customStyle="1" w:styleId="storytext">
    <w:name w:val="storytext"/>
    <w:basedOn w:val="Normal"/>
    <w:rsid w:val="005451F3"/>
    <w:pPr>
      <w:bidi w:val="0"/>
      <w:spacing w:before="100" w:beforeAutospacing="1" w:after="100" w:afterAutospacing="1"/>
    </w:pPr>
    <w:rPr>
      <w:rFonts w:cs="Times New Roman"/>
      <w:color w:val="auto"/>
      <w:szCs w:val="24"/>
    </w:rPr>
  </w:style>
  <w:style w:type="character" w:customStyle="1" w:styleId="divx1">
    <w:name w:val="divx1"/>
    <w:basedOn w:val="DefaultParagraphFont"/>
    <w:rsid w:val="005451F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36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0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92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7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99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22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64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896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2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386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27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59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424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435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907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01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374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720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073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674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2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63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664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68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836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26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522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286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337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29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8178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2973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0950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5607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3492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7199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580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3351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356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77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171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876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32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37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86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128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2564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9534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4918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1982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3995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6757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6689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6680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5221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0948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2473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7257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4872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3696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8757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6061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3177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5872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3576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928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1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05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465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68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156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704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36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4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63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291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323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9137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72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192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776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83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672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719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9392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5503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5741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6293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202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3478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4725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2280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6175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562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7893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2848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3514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6250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537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9213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7216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1881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831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8091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6733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7645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3915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9887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6417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6529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789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3565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3202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6865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6652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3246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7735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7665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0843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2923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3629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3267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1822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1073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6258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5738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0709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1921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4299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6968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3996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1001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8729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0904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928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2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41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22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251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4032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354160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6808900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9719353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558364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3618751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176814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593524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0548122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347664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409456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423973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690805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896439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2113082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165049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089609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183721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181051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1273993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903052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344642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360555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381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6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53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566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544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03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426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688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734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0831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7139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8441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6729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3167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9794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1855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5488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084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0100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5533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5754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2334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8079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8778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0346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5924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2615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9943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3997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6803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1491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7169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68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53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045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602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869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46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109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027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997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820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3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69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36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86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28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503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82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70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822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477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815347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slamhouse.com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microsoft.com/office/2007/relationships/stylesWithEffects" Target="stylesWithEffect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BNRAD~1\AppData\Local\Temp\Cover-1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F0F9BFA7-7650-4C6A-923C-704C6EFD61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Cover-1.dot</Template>
  <TotalTime>4</TotalTime>
  <Pages>10</Pages>
  <Words>2391</Words>
  <Characters>16933</Characters>
  <Application>Microsoft Office Word</Application>
  <DocSecurity>0</DocSecurity>
  <Lines>291</Lines>
  <Paragraphs>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Answers to 7 common Questions about Islam</vt:lpstr>
      <vt:lpstr>Whoever Resembles a People is One of Them</vt:lpstr>
    </vt:vector>
  </TitlesOfParts>
  <Manager/>
  <Company>islamhouse.com</Company>
  <LinksUpToDate>false</LinksUpToDate>
  <CharactersWithSpaces>19298</CharactersWithSpaces>
  <SharedDoc>false</SharedDoc>
  <HyperlinkBase>www.islamhouse.com</HyperlinkBase>
  <HLinks>
    <vt:vector size="6" baseType="variant">
      <vt:variant>
        <vt:i4>3211316</vt:i4>
      </vt:variant>
      <vt:variant>
        <vt:i4>0</vt:i4>
      </vt:variant>
      <vt:variant>
        <vt:i4>0</vt:i4>
      </vt:variant>
      <vt:variant>
        <vt:i4>5</vt:i4>
      </vt:variant>
      <vt:variant>
        <vt:lpwstr>http://www.islamhouse.com/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ఇస్లాం గురించి సాధారణంగా అడిగే 7 ప్రశ్నలు</dc:title>
  <dc:subject>ఇస్లాం గురించి సాధారణంగా అడిగే 7 ప్రశ్నలు</dc:subject>
  <dc:creator>Admin</dc:creator>
  <cp:keywords>ఇస్లాం గురించి సాధారణంగా అడిగే 7 ప్రశ్నలు</cp:keywords>
  <dc:description>ఇస్లాం గురించి సాధారణంగా అడిగే 7 ప్రశ్నలు</dc:description>
  <cp:lastModifiedBy>Al-Hashemy</cp:lastModifiedBy>
  <cp:revision>4</cp:revision>
  <cp:lastPrinted>2014-12-29T18:04:00Z</cp:lastPrinted>
  <dcterms:created xsi:type="dcterms:W3CDTF">2014-12-29T18:04:00Z</dcterms:created>
  <dcterms:modified xsi:type="dcterms:W3CDTF">2015-01-07T13:39:00Z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</Properties>
</file>