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880293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A03054" w:rsidRDefault="00E729B2" w:rsidP="006A643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 w:rsidRPr="00880293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สิ่งแรกที่มนุษย์</w:t>
      </w:r>
      <w:r w:rsidR="006A643D" w:rsidRPr="00880293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ถูกสั่งใช้</w:t>
      </w:r>
      <w:r w:rsidR="005A6B6C" w:rsidRPr="00880293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 xml:space="preserve"> 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Default="006A643D" w:rsidP="00632CFD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lang w:bidi="th-TH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 واجب على العبيد</w:t>
      </w:r>
    </w:p>
    <w:p w:rsidR="00880293" w:rsidRPr="00880293" w:rsidRDefault="00880293" w:rsidP="00632CFD">
      <w:pPr>
        <w:spacing w:after="0" w:line="240" w:lineRule="auto"/>
        <w:ind w:firstLine="113"/>
        <w:jc w:val="center"/>
        <w:rPr>
          <w:rFonts w:asciiTheme="majorBidi" w:hAnsiTheme="majorBidi" w:cs="Cordia New"/>
          <w:sz w:val="6"/>
          <w:szCs w:val="6"/>
          <w:cs/>
          <w:lang w:bidi="th-TH"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880293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880293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A643D" w:rsidRDefault="00880293" w:rsidP="001E0A6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F68285" wp14:editId="42F9F232">
            <wp:simplePos x="0" y="0"/>
            <wp:positionH relativeFrom="margin">
              <wp:posOffset>1355846</wp:posOffset>
            </wp:positionH>
            <wp:positionV relativeFrom="paragraph">
              <wp:posOffset>106171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43D" w:rsidRPr="006A643D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สิ่งแรกที่มนุษย์ถูกสั่งใช้</w:t>
      </w:r>
      <w:r w:rsidR="006A643D" w:rsidRPr="006A643D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</w:p>
    <w:p w:rsidR="00337F5B" w:rsidRDefault="00337F5B" w:rsidP="006A643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564028" w:rsidP="00E729B2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คำถามที่ 4</w:t>
      </w:r>
      <w:r w:rsidR="00632CFD" w:rsidRPr="0034375D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 w:rsidR="00632CFD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32CFD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E729B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อะไรคือสิ่งแรกที่มนุษย์ถูกสั่งใช้ 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? </w:t>
      </w:r>
    </w:p>
    <w:p w:rsidR="00F22284" w:rsidRDefault="001E0A6D" w:rsidP="00F22284">
      <w:pPr>
        <w:bidi w:val="0"/>
        <w:spacing w:after="0" w:line="240" w:lineRule="auto"/>
        <w:ind w:firstLine="720"/>
        <w:jc w:val="thaiDistribute"/>
        <w:rPr>
          <w:rFonts w:ascii="KFGQPC Uthman Taha Naskh" w:cs="KFGQPC Uthman Taha Naskh"/>
          <w:color w:val="0070C0"/>
          <w:sz w:val="24"/>
          <w:szCs w:val="24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F22284">
        <w:rPr>
          <w:rFonts w:ascii="Cordia New" w:hAnsi="Cordia New" w:cs="Cordia New" w:hint="cs"/>
          <w:sz w:val="32"/>
          <w:szCs w:val="32"/>
          <w:cs/>
          <w:lang w:bidi="th-TH"/>
        </w:rPr>
        <w:t>สิ่งแรกที่มนุษย์ถูกสั่งใช้ คือสิ่ง</w:t>
      </w:r>
      <w:r w:rsidR="00880293">
        <w:rPr>
          <w:rFonts w:ascii="Cordia New" w:hAnsi="Cordia New" w:cs="Cordia New" w:hint="cs"/>
          <w:sz w:val="32"/>
          <w:szCs w:val="32"/>
          <w:cs/>
          <w:lang w:bidi="th-TH"/>
        </w:rPr>
        <w:t>แรกที่มนุษย์ถูกเรียกร้อง ดังที่</w:t>
      </w:r>
      <w:r w:rsidR="00F2228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ท่านนบี ศ็อลลัลลอฮุอะลัยฮิวะสัลลัม ได้อธิบายในเรื่องนี้แก่ท่านมุอาซ บิน ญะบัล เมื่อครั้งที่ท่านส่งท่านมุอาซไปยังเยเมนว่า </w:t>
      </w:r>
    </w:p>
    <w:p w:rsidR="00F22284" w:rsidRPr="00F22284" w:rsidRDefault="00F22284" w:rsidP="00F22284">
      <w:pPr>
        <w:spacing w:after="0" w:line="240" w:lineRule="auto"/>
        <w:jc w:val="thaiDistribute"/>
        <w:rPr>
          <w:rFonts w:ascii="KFGQPC Uthman Taha Naskh" w:cs="Cordia New"/>
          <w:color w:val="0070C0"/>
          <w:sz w:val="24"/>
          <w:szCs w:val="24"/>
          <w:lang w:bidi="th-TH"/>
        </w:rPr>
      </w:pPr>
      <w:r w:rsidRPr="00F22284">
        <w:rPr>
          <w:rFonts w:ascii="Traditional Arabic" w:cs="KFGQPC Uthman Taha Naskh" w:hint="eastAsia"/>
          <w:color w:val="0070C0"/>
          <w:sz w:val="28"/>
          <w:szCs w:val="28"/>
          <w:rtl/>
        </w:rPr>
        <w:t>«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إِنَّكَ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تَأْتِى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قَوْمًا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مِنْ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أَهْلِ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الْكِتَابِ،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فَادْعُهُمْ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إِلَى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شَهَادَةِ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أَنْ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لاَ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إِلَهَ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إِلاَّ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اللَّهُ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وَأَنِّي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رَسُولُ</w:t>
      </w:r>
      <w:r w:rsidRPr="00F22284">
        <w:rPr>
          <w:rFonts w:ascii="Traditional Arabic" w:cs="KFGQPC Uthman Taha Naskh"/>
          <w:color w:val="0070C0"/>
          <w:sz w:val="28"/>
          <w:szCs w:val="28"/>
          <w:rtl/>
        </w:rPr>
        <w:t xml:space="preserve"> </w:t>
      </w:r>
      <w:r w:rsidRPr="00F22284">
        <w:rPr>
          <w:rFonts w:ascii="Traditional Arabic" w:cs="KFGQPC Uthman Taha Naskh" w:hint="cs"/>
          <w:color w:val="0070C0"/>
          <w:sz w:val="28"/>
          <w:szCs w:val="28"/>
          <w:rtl/>
        </w:rPr>
        <w:t>اللَّهِ</w:t>
      </w:r>
      <w:r w:rsidRPr="00F22284">
        <w:rPr>
          <w:rFonts w:ascii="Traditional Arabic" w:cs="KFGQPC Uthman Taha Naskh" w:hint="eastAsia"/>
          <w:color w:val="0070C0"/>
          <w:sz w:val="28"/>
          <w:szCs w:val="28"/>
          <w:rtl/>
        </w:rPr>
        <w:t>»</w:t>
      </w:r>
    </w:p>
    <w:p w:rsidR="00F22284" w:rsidRDefault="00F22284" w:rsidP="00F2228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F2228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F22284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“ท่านกำลังจะไปหากลุ่มชนหนึ่งจากบรรดาชาวคัมภีร์</w:t>
      </w:r>
      <w:r w:rsidRPr="00F2228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F22284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ดังนั้น</w:t>
      </w:r>
      <w:r w:rsidRPr="00F22284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</w:t>
      </w:r>
      <w:r w:rsidRPr="00F22284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จงเชิญชวนพวกเขาไปสู่การกล่าวปฏิญาณตนว่าไม่มีพระเจ้าอื่นใดนอกจากอัลลอฮฺและฉันเป็นศาสนทูตแห่งอัลลอฮฺ”</w:t>
      </w:r>
      <w:r w:rsidRPr="00F2228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(บันทึกโดยอัล-บุคอรี หมายเลข 1496 และมุสลิม หมายเลข 19)</w:t>
      </w:r>
    </w:p>
    <w:p w:rsidR="00F22284" w:rsidRDefault="00F22284" w:rsidP="00F2228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F22284" w:rsidRDefault="00F22284" w:rsidP="0056402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color w:val="0070C0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ซึ่งนี่คือสิ่งแรกที่มนุษย์ถูกสั่งใช้น</w:t>
      </w:r>
      <w:r w:rsidR="008F54E7">
        <w:rPr>
          <w:rFonts w:ascii="Cordia New" w:hAnsi="Cordia New" w:cs="Cordia New" w:hint="cs"/>
          <w:sz w:val="32"/>
          <w:szCs w:val="32"/>
          <w:cs/>
          <w:lang w:bidi="th-TH"/>
        </w:rPr>
        <w:t>ั่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นคือกา</w:t>
      </w:r>
      <w:bookmarkStart w:id="0" w:name="_GoBack"/>
      <w:bookmarkEnd w:id="0"/>
      <w:r>
        <w:rPr>
          <w:rFonts w:ascii="Cordia New" w:hAnsi="Cordia New" w:cs="Cordia New" w:hint="cs"/>
          <w:sz w:val="32"/>
          <w:szCs w:val="32"/>
          <w:cs/>
          <w:lang w:bidi="th-TH"/>
        </w:rPr>
        <w:t>รให้ความเป็นเอกะแด่อัลลอฮฺ อัซซะวะญัลละ และการยืนยันในการเป็นเราะสูล ศ็อลลัลลอฮุอะลัยฮิวะสัลลัม ของพระองค์ ด้วยการเชื่อมั่นในสาส์นที่ท่านได้นำมา และด้วยการให้ความเป็นเอกะแด่อัลลอฮฺ สุบหานะฮู วะตะอาลา และการ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>ยืนยัน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ในการเป็นเราะสูล ศ็อลลัลลอฮุอะลัยฮิวะสัลลัม ของพระองค์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ด้วยการเชื่อมั่นในสาส์นที่ท่านได้นำมา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นั้นเองที่ทำให้บรรลุถึงความบริสุทธิ์ใจ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(อิคลาศ)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และการปฏิบัติตาม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(มุตาบะอะฮฺ)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ซึ่งทั้งสองสิ่งนี้เองที่เป็นเงื่อนไขสำคัญที่การทำอิบาดะฮฺจะถูกตอบรับ </w:t>
      </w:r>
    </w:p>
    <w:p w:rsidR="00591D2D" w:rsidRPr="00F22284" w:rsidRDefault="00F22284" w:rsidP="0056402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 นี่คือสิ่งแรกที่มนุษย์ทุกคนถูกสั่งใช้ นั่นคือการให้ความเป็นเอกะแด่อัลลอฮฺ แล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>ะการยืนยันในการเป็นเราะสูล ศ็อลลัลลอฮุอะลัยฮิวะสัลลัม ของพระองค์ ด้วยการเชื่อมั่นในสาส์นที่ท่านได้นำมา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640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ซึ่งการยืนยันว่าไม่มีพระเจ้าอื่นใดนอกจากอัลลอฮฺนั้นได้ประมวลการให้ความเอกะแด่อัลลอฮฺ (เตาฮีด) ทั้งหมด </w:t>
      </w:r>
      <w:r w:rsidR="009501D1" w:rsidRPr="00F2228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</w:p>
    <w:p w:rsidR="00C403BB" w:rsidRDefault="00C403BB" w:rsidP="00591D2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Pr="00474244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lastRenderedPageBreak/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A52" w:rsidRDefault="00B56A52" w:rsidP="00E32771">
      <w:pPr>
        <w:spacing w:after="0" w:line="240" w:lineRule="auto"/>
      </w:pPr>
      <w:r>
        <w:separator/>
      </w:r>
    </w:p>
  </w:endnote>
  <w:endnote w:type="continuationSeparator" w:id="0">
    <w:p w:rsidR="00B56A52" w:rsidRDefault="00B56A5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2401EA3D-383C-4EC6-9D81-EB9C1FF08F4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6346AC12-5143-4DC5-90D4-4F5B21A47EDB}"/>
    <w:embedBold r:id="rId3" w:fontKey="{C0F75379-20F0-4BAA-8909-04C1A5444FDA}"/>
    <w:embedItalic r:id="rId4" w:fontKey="{440034EA-F41E-418D-ACDF-3D6F8AFB995B}"/>
    <w:embedBoldItalic r:id="rId5" w:fontKey="{059862F9-D6DB-4694-A5C4-79E3D2F472E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65F85B5F-B677-45B2-A5C1-B3CEBC27319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A7012C76-39E4-4E44-B9F1-AE7C4ACD953C}"/>
    <w:embedBold r:id="rId8" w:fontKey="{323F539B-898C-4F9C-AAB3-73C8B0D36C2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05CAFD27-203B-4E6F-BC33-15858AC53B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5DE66F0-5ABF-4C03-87F1-6E4686E2D3D9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1" w:fontKey="{D36A7FEA-7695-41BC-B7BA-1550536B43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88FB004F-EB02-4FE5-869A-5026BACCF21B}"/>
    <w:embedBold r:id="rId13" w:fontKey="{9331BEB2-B7E8-45D0-90CC-68B6AF515095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E5F977FC-3EB9-447B-8586-53F99F7DB0FF}"/>
    <w:embedBold r:id="rId15" w:fontKey="{81221918-1CF3-4CC0-A095-CA77A91E8D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6" w:fontKey="{1278F06C-8F69-4A6D-80B0-9EAA2F131D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C973536E-3F20-4573-9349-C11D632AF92D}"/>
    <w:embedBoldItalic r:id="rId18" w:fontKey="{D6BF5EC1-3EF0-4262-99B2-3F9209D350A3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4FC1D014-89CA-45F7-9DC4-DCE6112452C7}"/>
    <w:embedBold r:id="rId20" w:fontKey="{871B4573-F8B0-450D-8687-EA11896404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E8BFB882-3221-4D90-9D9D-133A08236DF1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9BDC41E2-1A87-4939-8F98-3602B646C28F}"/>
    <w:embedBold r:id="rId23" w:fontKey="{8A330659-689A-446A-9F4C-CAF4850EB54C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B8C7DB36-9827-4C91-9574-A4407D6BA1C5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17281BC9-BEFA-429B-AF39-FCA046AD4FFF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5B8F178-79FA-400E-B8F6-B3BD440F7F3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2577F6B4-0E4B-46D3-9B4A-E09904C3E9F9}"/>
    <w:embedBold r:id="rId28" w:fontKey="{2EC2AC63-B801-4267-BDF2-AC8C0809FCA4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FB3834A8-C3F3-496C-92AF-BEDD58FFF8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0" w:fontKey="{3CBFCC01-0510-4613-B830-B2779A9A33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AF963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A52" w:rsidRDefault="00B56A52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B56A52" w:rsidRDefault="00B56A5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DE730B" w:rsidRDefault="00880293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สิ่งแรกที่มนุษย์ถูกสั่งใช้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44C5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DE730B" w:rsidRDefault="00880293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18"/>
                          <w:szCs w:val="18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18"/>
                          <w:szCs w:val="18"/>
                          <w:cs/>
                          <w:lang w:bidi="th-TH"/>
                        </w:rPr>
                        <w:t>สิ่งแรกที่มนุษย์ถูกสั่งใช้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44C5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F949B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97818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CE316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2FF1"/>
    <w:rsid w:val="002B662B"/>
    <w:rsid w:val="002C2993"/>
    <w:rsid w:val="002C4329"/>
    <w:rsid w:val="002C4E73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375D"/>
    <w:rsid w:val="003451B3"/>
    <w:rsid w:val="00347608"/>
    <w:rsid w:val="00347EAE"/>
    <w:rsid w:val="00355520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A15D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0A32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B7305"/>
    <w:rsid w:val="00AD2A33"/>
    <w:rsid w:val="00AE4569"/>
    <w:rsid w:val="00AF1321"/>
    <w:rsid w:val="00B04E16"/>
    <w:rsid w:val="00B31A4D"/>
    <w:rsid w:val="00B3510F"/>
    <w:rsid w:val="00B4311C"/>
    <w:rsid w:val="00B50A3A"/>
    <w:rsid w:val="00B53FBD"/>
    <w:rsid w:val="00B56A52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A73B5"/>
    <w:rsid w:val="00DB48B2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41770"/>
    <w:rsid w:val="00E460D8"/>
    <w:rsid w:val="00E50356"/>
    <w:rsid w:val="00E51BA5"/>
    <w:rsid w:val="00E5444B"/>
    <w:rsid w:val="00E65653"/>
    <w:rsid w:val="00E65ECA"/>
    <w:rsid w:val="00E729B2"/>
    <w:rsid w:val="00E91A7C"/>
    <w:rsid w:val="00E942BB"/>
    <w:rsid w:val="00E96A90"/>
    <w:rsid w:val="00EA1574"/>
    <w:rsid w:val="00EB4ED2"/>
    <w:rsid w:val="00EB6A67"/>
    <w:rsid w:val="00EC786C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DD6A38-91EA-4EB0-8BCA-34E35756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83AD9-E838-4519-BBF1-CB5ABFC3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100</TotalTime>
  <Pages>3</Pages>
  <Words>358</Words>
  <Characters>1404</Characters>
  <Application>Microsoft Office Word</Application>
  <DocSecurity>0</DocSecurity>
  <Lines>82</Lines>
  <Paragraphs>19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สิทธิของเศาะหาบะฮฺ</vt:lpstr>
      <vt:lpstr/>
    </vt:vector>
  </TitlesOfParts>
  <Manager/>
  <Company>islamhouse.com</Company>
  <LinksUpToDate>false</LinksUpToDate>
  <CharactersWithSpaces>1743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สิ่งแรกที่มนุษย์ถูกสั่งใช้</dc:title>
  <dc:subject>สิ่งแรกที่มนุษย์ถูกสั่งใช้</dc:subject>
  <dc:creator>มุฮัมมัด บิน ศอลิหฺ อัล-อุษัยมีน</dc:creator>
  <cp:keywords>สิ่งแรกที่มนุษย์ถูกสั่งใช้</cp:keywords>
  <dc:description>สิ่งแรกที่มนุษย์ถูกสั่งใช้</dc:description>
  <cp:lastModifiedBy>Mahmoud</cp:lastModifiedBy>
  <cp:revision>7</cp:revision>
  <cp:lastPrinted>2015-07-08T11:42:00Z</cp:lastPrinted>
  <dcterms:created xsi:type="dcterms:W3CDTF">2016-03-11T09:42:00Z</dcterms:created>
  <dcterms:modified xsi:type="dcterms:W3CDTF">2016-04-04T03:59:00Z</dcterms:modified>
  <cp:category/>
</cp:coreProperties>
</file>